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6A24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“经纬新生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”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非遗时尚创新设计大赛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报名表</w:t>
      </w:r>
    </w:p>
    <w:bookmarkEnd w:id="0"/>
    <w:tbl>
      <w:tblPr>
        <w:tblStyle w:val="9"/>
        <w:tblW w:w="970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4"/>
        <w:gridCol w:w="1709"/>
        <w:gridCol w:w="2472"/>
        <w:gridCol w:w="1595"/>
        <w:gridCol w:w="2127"/>
      </w:tblGrid>
      <w:tr w14:paraId="67F9B7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E85786E">
            <w:pPr>
              <w:pStyle w:val="14"/>
              <w:ind w:firstLine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86E1F9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63543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E2868C4">
            <w:pPr>
              <w:pStyle w:val="14"/>
              <w:ind w:firstLine="0" w:firstLineChars="0"/>
              <w:jc w:val="center"/>
              <w:rPr>
                <w:rFonts w:hint="eastAsia" w:ascii="仿宋" w:hAnsi="仿宋" w:eastAsia="仿宋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参赛组别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DA44A50">
            <w:pPr>
              <w:pStyle w:val="14"/>
              <w:ind w:left="239" w:leftChars="114" w:firstLine="0" w:firstLineChars="0"/>
              <w:jc w:val="left"/>
              <w:rPr>
                <w:rFonts w:hint="default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创新产品设计组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视觉传播设计组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展示陈列概念设计组</w:t>
            </w:r>
          </w:p>
        </w:tc>
      </w:tr>
      <w:tr w14:paraId="3772F4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7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5207541">
            <w:pPr>
              <w:pStyle w:val="14"/>
              <w:ind w:firstLine="0" w:firstLineChars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参赛类别/方向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0457B3E">
            <w:pPr>
              <w:pStyle w:val="14"/>
              <w:spacing w:line="360" w:lineRule="auto"/>
              <w:ind w:left="239" w:leftChars="114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创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意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设计类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实物成品类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品牌与传播视觉设计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非遗服饰IP视觉设计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展示陈列概念设计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展示漫游动画、数字交互设计</w:t>
            </w:r>
          </w:p>
        </w:tc>
      </w:tr>
      <w:tr w14:paraId="20CF7E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1804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46D1C211">
            <w:pPr>
              <w:pStyle w:val="14"/>
              <w:spacing w:line="240" w:lineRule="auto"/>
              <w:ind w:firstLine="0" w:firstLineChars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作品规格</w:t>
            </w:r>
          </w:p>
          <w:p w14:paraId="18A3C137">
            <w:pPr>
              <w:pStyle w:val="14"/>
              <w:spacing w:line="240" w:lineRule="auto"/>
              <w:ind w:firstLine="0" w:firstLineChars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与非遗信息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6FE48D0">
            <w:pPr>
              <w:pStyle w:val="14"/>
              <w:ind w:left="239" w:leftChars="114" w:firstLine="0" w:firstLineChars="0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作品件数/系列：</w:t>
            </w:r>
          </w:p>
        </w:tc>
      </w:tr>
      <w:tr w14:paraId="31771A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4" w:hRule="atLeas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6FBF082B">
            <w:pPr>
              <w:pStyle w:val="14"/>
              <w:ind w:left="239" w:leftChars="114" w:firstLine="0" w:firstLineChars="0"/>
              <w:jc w:val="left"/>
            </w:pP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05AAA2B">
            <w:pPr>
              <w:pStyle w:val="14"/>
              <w:ind w:left="239" w:leftChars="114" w:firstLine="0" w:firstLineChars="0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所用非遗纺材名称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</w:t>
            </w:r>
          </w:p>
        </w:tc>
      </w:tr>
      <w:tr w14:paraId="692444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" w:hRule="atLeas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D863BD4">
            <w:pPr>
              <w:pStyle w:val="14"/>
              <w:ind w:left="239" w:leftChars="114" w:firstLine="0" w:firstLineChars="0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20841F9">
            <w:pPr>
              <w:pStyle w:val="14"/>
              <w:ind w:left="239" w:leftChars="114" w:firstLine="0" w:firstLineChars="0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地域文化背景：</w:t>
            </w:r>
          </w:p>
        </w:tc>
      </w:tr>
      <w:tr w14:paraId="037D29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F92FE6F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480" w:beforeAutospacing="0" w:after="240" w:afterAutospacing="0" w:line="240" w:lineRule="auto"/>
              <w:ind w:left="0" w:right="0" w:firstLine="241" w:firstLineChars="100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作品</w:t>
            </w:r>
            <w:r>
              <w:rPr>
                <w:rFonts w:hint="default" w:ascii="仿宋" w:hAnsi="仿宋" w:eastAsia="仿宋"/>
                <w:b/>
                <w:bCs/>
                <w:color w:val="000000"/>
                <w:sz w:val="24"/>
                <w:szCs w:val="24"/>
              </w:rPr>
              <w:t>介绍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AFB88DD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480" w:beforeAutospacing="0" w:after="240" w:afterAutospacing="0" w:line="240" w:lineRule="auto"/>
              <w:ind w:right="0"/>
              <w:rPr>
                <w:rFonts w:hint="eastAsia" w:ascii="Segoe UI" w:hAnsi="Segoe UI" w:eastAsia="宋体" w:cs="Segoe UI"/>
                <w:b w:val="0"/>
                <w:bCs w:val="0"/>
                <w:caps w:val="0"/>
                <w:color w:val="0F1115"/>
                <w:spacing w:val="0"/>
                <w:sz w:val="33"/>
                <w:szCs w:val="33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设计说明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：</w:t>
            </w:r>
          </w:p>
          <w:p w14:paraId="4FB6018A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设计创意、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使用非遗纺材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或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与非遗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纺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材融合方式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及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其他需要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的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说明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3</w:t>
            </w:r>
            <w:r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00字以内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</w:p>
          <w:p w14:paraId="72F1A657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343F2C2E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2FC8D877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33FDBA64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0B7AEA4D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3834924D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  <w:p w14:paraId="02E6C555">
            <w:pPr>
              <w:pStyle w:val="14"/>
              <w:spacing w:line="240" w:lineRule="auto"/>
              <w:ind w:left="0" w:leftChars="0" w:firstLine="0" w:firstLineChars="0"/>
              <w:jc w:val="left"/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</w:tr>
      <w:tr w14:paraId="603391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3BB1726">
            <w:pPr>
              <w:pStyle w:val="14"/>
              <w:ind w:firstLine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default" w:ascii="仿宋" w:hAnsi="仿宋" w:eastAsia="仿宋"/>
                <w:b/>
                <w:bCs/>
                <w:color w:val="000000"/>
                <w:sz w:val="24"/>
                <w:szCs w:val="24"/>
              </w:rPr>
              <w:t>参赛作者信息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A3CB2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92EBD5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单位/院校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0BAC03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75A80F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</w:tr>
      <w:tr w14:paraId="1DC8F9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FF242F1">
            <w:pPr>
              <w:pStyle w:val="14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bCs w:val="0"/>
                <w:color w:val="000000"/>
                <w:sz w:val="24"/>
                <w:szCs w:val="24"/>
              </w:rPr>
              <w:t>参赛者</w:t>
            </w:r>
            <w:r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D14C53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7D2D15">
            <w:pPr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550356E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D3FCC85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0413F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4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2618F32">
            <w:pPr>
              <w:pStyle w:val="14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仿宋" w:hAnsi="仿宋" w:eastAsia="仿宋"/>
                <w:b w:val="0"/>
                <w:bCs w:val="0"/>
                <w:color w:val="000000"/>
                <w:sz w:val="24"/>
                <w:szCs w:val="24"/>
              </w:rPr>
              <w:t>参赛者</w:t>
            </w:r>
            <w:r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814C510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9D68B5A">
            <w:pPr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0DBF4D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8F9F34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85E01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E95179C">
            <w:pPr>
              <w:pStyle w:val="14"/>
              <w:ind w:firstLine="0"/>
              <w:jc w:val="center"/>
              <w:rPr>
                <w:rFonts w:hint="default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仿宋" w:hAnsi="仿宋" w:eastAsia="仿宋"/>
                <w:b/>
                <w:bCs/>
                <w:color w:val="000000"/>
                <w:sz w:val="24"/>
                <w:szCs w:val="24"/>
              </w:rPr>
              <w:t>指导教师信息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D2820F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406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D54D25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单位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F7518E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</w:tr>
      <w:tr w14:paraId="7938E7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CAC2D88">
            <w:pPr>
              <w:pStyle w:val="14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bCs w:val="0"/>
                <w:color w:val="000000"/>
                <w:sz w:val="24"/>
                <w:szCs w:val="24"/>
              </w:rPr>
              <w:t>指导教师</w:t>
            </w:r>
            <w:r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9512D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F394496">
            <w:pPr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A76A36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6E80D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95DB27">
            <w:pPr>
              <w:pStyle w:val="14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bCs w:val="0"/>
                <w:color w:val="000000"/>
                <w:sz w:val="24"/>
                <w:szCs w:val="24"/>
              </w:rPr>
              <w:t>指导教师</w:t>
            </w:r>
            <w:r>
              <w:rPr>
                <w:rFonts w:hint="eastAsia" w:ascii="仿宋" w:hAnsi="仿宋" w:eastAsia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E3053C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55C7C">
            <w:pPr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642E4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9AAC0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9AAE3D5">
            <w:pPr>
              <w:pStyle w:val="14"/>
              <w:spacing w:line="240" w:lineRule="auto"/>
              <w:ind w:firstLine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联系地址</w:t>
            </w:r>
          </w:p>
          <w:p w14:paraId="716E96E2">
            <w:pPr>
              <w:pStyle w:val="14"/>
              <w:spacing w:line="240" w:lineRule="auto"/>
              <w:ind w:firstLine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/电子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0D322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48F31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5" w:hRule="atLeast"/>
          <w:jc w:val="center"/>
        </w:trPr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6A3EC1">
            <w:pPr>
              <w:pStyle w:val="14"/>
              <w:ind w:firstLine="0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参赛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79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FCC16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/>
              <w:ind w:firstLine="480" w:firstLineChars="200"/>
              <w:jc w:val="both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本人代表本作品所有参赛者和指导教师承诺：已知晓并自愿接受本大赛征稿方案、评审规则和评审办法；本参赛作品没有抄袭他人创意、作品和专利技术；使用AI工具时已完成实质性创意策划、提示词设计、筛选优化与后期深化，不直接提交未经人工干预的AI生成结果；不以任何方式干扰评审委员会的工作；服从大赛组委会最终裁决。如有违反，一切后果由本参赛队承担。</w:t>
            </w:r>
          </w:p>
          <w:p w14:paraId="681B55C8">
            <w:pPr>
              <w:pStyle w:val="14"/>
              <w:ind w:left="0" w:leftChars="0" w:firstLine="3855" w:firstLineChars="1600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 w14:paraId="683FA36D">
            <w:pPr>
              <w:pStyle w:val="14"/>
              <w:ind w:left="0" w:leftChars="0" w:firstLine="3855" w:firstLineChars="1600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 w14:paraId="697C1E1B">
            <w:pPr>
              <w:pStyle w:val="14"/>
              <w:ind w:left="0" w:leftChars="0" w:firstLine="3855" w:firstLineChars="1600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 w14:paraId="11608715">
            <w:pPr>
              <w:pStyle w:val="14"/>
              <w:ind w:left="0" w:leftChars="0" w:firstLine="3855" w:firstLineChars="1600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参赛者（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签名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：</w:t>
            </w:r>
          </w:p>
          <w:p w14:paraId="103E9634">
            <w:pPr>
              <w:pStyle w:val="14"/>
              <w:ind w:firstLine="3855" w:firstLineChars="1600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单位盖章：</w:t>
            </w:r>
          </w:p>
          <w:p w14:paraId="63FEF84B">
            <w:pPr>
              <w:ind w:firstLine="3855" w:firstLineChars="1600"/>
              <w:jc w:val="both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日</w:t>
            </w:r>
          </w:p>
          <w:p w14:paraId="5D71CBC3">
            <w:pPr>
              <w:pStyle w:val="2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</w:p>
          <w:p w14:paraId="2D5C1C34">
            <w:pPr>
              <w:pStyle w:val="2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</w:p>
          <w:p w14:paraId="21D7B66B">
            <w:pPr>
              <w:pStyle w:val="2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7288DAC0">
      <w:pPr>
        <w:rPr>
          <w:sz w:val="24"/>
          <w:szCs w:val="32"/>
        </w:rPr>
      </w:pPr>
      <w:r>
        <w:rPr>
          <w:rFonts w:hint="eastAsia" w:ascii="仿宋" w:hAnsi="仿宋" w:eastAsia="仿宋" w:cs="宋体"/>
          <w:b/>
          <w:sz w:val="24"/>
          <w:szCs w:val="32"/>
        </w:rPr>
        <w:t>注：该表请如实填写，姓名和身份证一致。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1D95AD5-3DD3-4F7C-B84A-DBE2B868032E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  <w:embedRegular r:id="rId2" w:fontKey="{858EA6F5-D2EB-4E72-BF77-B1B560DAD1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MWU4NjE2ZThjZWFmNTIyNjY1N2Y2MGM4NGU0YzgifQ=="/>
  </w:docVars>
  <w:rsids>
    <w:rsidRoot w:val="00172A27"/>
    <w:rsid w:val="0002435D"/>
    <w:rsid w:val="00025A96"/>
    <w:rsid w:val="00032C22"/>
    <w:rsid w:val="00062886"/>
    <w:rsid w:val="0008015D"/>
    <w:rsid w:val="000869B3"/>
    <w:rsid w:val="000B4F30"/>
    <w:rsid w:val="000C4FB7"/>
    <w:rsid w:val="000E1B9E"/>
    <w:rsid w:val="000E216C"/>
    <w:rsid w:val="0010410E"/>
    <w:rsid w:val="00114DA7"/>
    <w:rsid w:val="00135AAE"/>
    <w:rsid w:val="001475EC"/>
    <w:rsid w:val="00172A27"/>
    <w:rsid w:val="001829E0"/>
    <w:rsid w:val="001906F8"/>
    <w:rsid w:val="001B11D0"/>
    <w:rsid w:val="001C6C4C"/>
    <w:rsid w:val="001D2DB4"/>
    <w:rsid w:val="001F7C14"/>
    <w:rsid w:val="00225A10"/>
    <w:rsid w:val="00225F4A"/>
    <w:rsid w:val="00250503"/>
    <w:rsid w:val="002542FD"/>
    <w:rsid w:val="00264B8D"/>
    <w:rsid w:val="00265EE6"/>
    <w:rsid w:val="00292AEF"/>
    <w:rsid w:val="00293D4A"/>
    <w:rsid w:val="002957F3"/>
    <w:rsid w:val="002A6248"/>
    <w:rsid w:val="002F5AF6"/>
    <w:rsid w:val="0031645B"/>
    <w:rsid w:val="0033109B"/>
    <w:rsid w:val="00350A38"/>
    <w:rsid w:val="00350FC1"/>
    <w:rsid w:val="0035412B"/>
    <w:rsid w:val="0036219B"/>
    <w:rsid w:val="003A07FD"/>
    <w:rsid w:val="003A755A"/>
    <w:rsid w:val="003B0BB5"/>
    <w:rsid w:val="003D0C17"/>
    <w:rsid w:val="00404AC9"/>
    <w:rsid w:val="00475DF9"/>
    <w:rsid w:val="004A5FBB"/>
    <w:rsid w:val="004E30E2"/>
    <w:rsid w:val="004E54D1"/>
    <w:rsid w:val="00533990"/>
    <w:rsid w:val="005536B1"/>
    <w:rsid w:val="005C0985"/>
    <w:rsid w:val="005E26B1"/>
    <w:rsid w:val="005E7672"/>
    <w:rsid w:val="005F294A"/>
    <w:rsid w:val="005F4C73"/>
    <w:rsid w:val="006016AB"/>
    <w:rsid w:val="00604504"/>
    <w:rsid w:val="0061723E"/>
    <w:rsid w:val="00626FA1"/>
    <w:rsid w:val="006414E5"/>
    <w:rsid w:val="00660671"/>
    <w:rsid w:val="00680E6F"/>
    <w:rsid w:val="006A5D02"/>
    <w:rsid w:val="006B0BB7"/>
    <w:rsid w:val="006E2CDB"/>
    <w:rsid w:val="006E57E0"/>
    <w:rsid w:val="007256DB"/>
    <w:rsid w:val="00731783"/>
    <w:rsid w:val="00740EB9"/>
    <w:rsid w:val="00782147"/>
    <w:rsid w:val="007824FC"/>
    <w:rsid w:val="00790EFD"/>
    <w:rsid w:val="007D50E1"/>
    <w:rsid w:val="007E3461"/>
    <w:rsid w:val="008020A3"/>
    <w:rsid w:val="00805BD9"/>
    <w:rsid w:val="00815FE8"/>
    <w:rsid w:val="00826B5D"/>
    <w:rsid w:val="0086628E"/>
    <w:rsid w:val="0088518C"/>
    <w:rsid w:val="00885D6D"/>
    <w:rsid w:val="008915A1"/>
    <w:rsid w:val="008C2EF9"/>
    <w:rsid w:val="0090099C"/>
    <w:rsid w:val="00902D45"/>
    <w:rsid w:val="00914919"/>
    <w:rsid w:val="00935FE2"/>
    <w:rsid w:val="009464D2"/>
    <w:rsid w:val="009709C7"/>
    <w:rsid w:val="00981375"/>
    <w:rsid w:val="00993259"/>
    <w:rsid w:val="009E3A0E"/>
    <w:rsid w:val="009E79A5"/>
    <w:rsid w:val="00A03679"/>
    <w:rsid w:val="00A206CD"/>
    <w:rsid w:val="00A26523"/>
    <w:rsid w:val="00A83861"/>
    <w:rsid w:val="00AB155C"/>
    <w:rsid w:val="00AC22EB"/>
    <w:rsid w:val="00AE737C"/>
    <w:rsid w:val="00B07444"/>
    <w:rsid w:val="00B36BF2"/>
    <w:rsid w:val="00B60691"/>
    <w:rsid w:val="00B94DA1"/>
    <w:rsid w:val="00BB2D87"/>
    <w:rsid w:val="00BC6AD0"/>
    <w:rsid w:val="00BD4AD6"/>
    <w:rsid w:val="00BD61C5"/>
    <w:rsid w:val="00BE0DF2"/>
    <w:rsid w:val="00BE2526"/>
    <w:rsid w:val="00BE56D9"/>
    <w:rsid w:val="00BF5AF3"/>
    <w:rsid w:val="00C625DC"/>
    <w:rsid w:val="00C755E6"/>
    <w:rsid w:val="00C93830"/>
    <w:rsid w:val="00CC34F5"/>
    <w:rsid w:val="00CC5717"/>
    <w:rsid w:val="00CD1CBB"/>
    <w:rsid w:val="00CD7836"/>
    <w:rsid w:val="00CE3DD9"/>
    <w:rsid w:val="00D160A4"/>
    <w:rsid w:val="00D42DF6"/>
    <w:rsid w:val="00D42FD5"/>
    <w:rsid w:val="00D45C3B"/>
    <w:rsid w:val="00D47DC9"/>
    <w:rsid w:val="00D64DF3"/>
    <w:rsid w:val="00D7413A"/>
    <w:rsid w:val="00DA154D"/>
    <w:rsid w:val="00DD08E6"/>
    <w:rsid w:val="00DF3DA2"/>
    <w:rsid w:val="00E0533B"/>
    <w:rsid w:val="00E211B2"/>
    <w:rsid w:val="00E265BB"/>
    <w:rsid w:val="00E31BED"/>
    <w:rsid w:val="00E40124"/>
    <w:rsid w:val="00E43480"/>
    <w:rsid w:val="00E53E3F"/>
    <w:rsid w:val="00E5709C"/>
    <w:rsid w:val="00E61936"/>
    <w:rsid w:val="00E84AB9"/>
    <w:rsid w:val="00E8523C"/>
    <w:rsid w:val="00EA7A63"/>
    <w:rsid w:val="00EB6E05"/>
    <w:rsid w:val="00EF238D"/>
    <w:rsid w:val="00F058E4"/>
    <w:rsid w:val="00F07E49"/>
    <w:rsid w:val="00F42E8B"/>
    <w:rsid w:val="00F56805"/>
    <w:rsid w:val="00F7464F"/>
    <w:rsid w:val="00FE75A0"/>
    <w:rsid w:val="00FF68FB"/>
    <w:rsid w:val="010036B8"/>
    <w:rsid w:val="010564E4"/>
    <w:rsid w:val="01067D4A"/>
    <w:rsid w:val="010721D7"/>
    <w:rsid w:val="010729DF"/>
    <w:rsid w:val="0107367A"/>
    <w:rsid w:val="010E43C6"/>
    <w:rsid w:val="010E482C"/>
    <w:rsid w:val="01127E78"/>
    <w:rsid w:val="01140829"/>
    <w:rsid w:val="01146922"/>
    <w:rsid w:val="0116166A"/>
    <w:rsid w:val="01164CA4"/>
    <w:rsid w:val="01164D6A"/>
    <w:rsid w:val="01184FF7"/>
    <w:rsid w:val="01186B0A"/>
    <w:rsid w:val="011A0A09"/>
    <w:rsid w:val="011A6586"/>
    <w:rsid w:val="011D283A"/>
    <w:rsid w:val="011D31D7"/>
    <w:rsid w:val="011D706D"/>
    <w:rsid w:val="011E23C3"/>
    <w:rsid w:val="011F0724"/>
    <w:rsid w:val="011F7FAC"/>
    <w:rsid w:val="01203D16"/>
    <w:rsid w:val="012249CA"/>
    <w:rsid w:val="01282DF4"/>
    <w:rsid w:val="01290921"/>
    <w:rsid w:val="012D26EC"/>
    <w:rsid w:val="013025CE"/>
    <w:rsid w:val="013051A0"/>
    <w:rsid w:val="01314A80"/>
    <w:rsid w:val="01315419"/>
    <w:rsid w:val="01316C0D"/>
    <w:rsid w:val="01317835"/>
    <w:rsid w:val="013319F9"/>
    <w:rsid w:val="0133545F"/>
    <w:rsid w:val="01360B2C"/>
    <w:rsid w:val="013610AB"/>
    <w:rsid w:val="01397551"/>
    <w:rsid w:val="013B136C"/>
    <w:rsid w:val="013B420F"/>
    <w:rsid w:val="013B4C55"/>
    <w:rsid w:val="013B62CD"/>
    <w:rsid w:val="013D56CD"/>
    <w:rsid w:val="013E7949"/>
    <w:rsid w:val="013F3373"/>
    <w:rsid w:val="01423EB2"/>
    <w:rsid w:val="01434AF2"/>
    <w:rsid w:val="0143628C"/>
    <w:rsid w:val="01446BB6"/>
    <w:rsid w:val="01464257"/>
    <w:rsid w:val="01465E38"/>
    <w:rsid w:val="01470E79"/>
    <w:rsid w:val="01483979"/>
    <w:rsid w:val="014955AB"/>
    <w:rsid w:val="014C07AD"/>
    <w:rsid w:val="014D0F7B"/>
    <w:rsid w:val="014E0A50"/>
    <w:rsid w:val="014E0F4C"/>
    <w:rsid w:val="014F6FB6"/>
    <w:rsid w:val="01523938"/>
    <w:rsid w:val="0153788C"/>
    <w:rsid w:val="01575AC1"/>
    <w:rsid w:val="01594151"/>
    <w:rsid w:val="015A73D5"/>
    <w:rsid w:val="015B7682"/>
    <w:rsid w:val="015E7996"/>
    <w:rsid w:val="015F0AB6"/>
    <w:rsid w:val="01605039"/>
    <w:rsid w:val="01620DE8"/>
    <w:rsid w:val="0163271B"/>
    <w:rsid w:val="01641FA7"/>
    <w:rsid w:val="0164660C"/>
    <w:rsid w:val="016977B7"/>
    <w:rsid w:val="016F3C62"/>
    <w:rsid w:val="016F64C4"/>
    <w:rsid w:val="01703407"/>
    <w:rsid w:val="01765234"/>
    <w:rsid w:val="0178095C"/>
    <w:rsid w:val="01783765"/>
    <w:rsid w:val="017903B5"/>
    <w:rsid w:val="017F7E5D"/>
    <w:rsid w:val="0183413E"/>
    <w:rsid w:val="01842161"/>
    <w:rsid w:val="018424EF"/>
    <w:rsid w:val="01871FCE"/>
    <w:rsid w:val="0188517F"/>
    <w:rsid w:val="018B1DC7"/>
    <w:rsid w:val="018E2BE8"/>
    <w:rsid w:val="018E3144"/>
    <w:rsid w:val="018F4184"/>
    <w:rsid w:val="01921239"/>
    <w:rsid w:val="01934C33"/>
    <w:rsid w:val="01945FD3"/>
    <w:rsid w:val="01961D6B"/>
    <w:rsid w:val="01970201"/>
    <w:rsid w:val="01973778"/>
    <w:rsid w:val="01992F49"/>
    <w:rsid w:val="019B16D4"/>
    <w:rsid w:val="019C5EA9"/>
    <w:rsid w:val="019F5B7F"/>
    <w:rsid w:val="01A1541F"/>
    <w:rsid w:val="01A525CE"/>
    <w:rsid w:val="01A53E06"/>
    <w:rsid w:val="01A609B6"/>
    <w:rsid w:val="01A740D7"/>
    <w:rsid w:val="01A853C5"/>
    <w:rsid w:val="01A85A86"/>
    <w:rsid w:val="01AB2D09"/>
    <w:rsid w:val="01AC67BB"/>
    <w:rsid w:val="01AF69AB"/>
    <w:rsid w:val="01B15CD3"/>
    <w:rsid w:val="01B402BA"/>
    <w:rsid w:val="01B53B59"/>
    <w:rsid w:val="01B64887"/>
    <w:rsid w:val="01BD2BEE"/>
    <w:rsid w:val="01C01C6A"/>
    <w:rsid w:val="01C027CF"/>
    <w:rsid w:val="01C05783"/>
    <w:rsid w:val="01C16E8D"/>
    <w:rsid w:val="01C20CE6"/>
    <w:rsid w:val="01C41772"/>
    <w:rsid w:val="01C507E2"/>
    <w:rsid w:val="01C54678"/>
    <w:rsid w:val="01C77403"/>
    <w:rsid w:val="01CC62E7"/>
    <w:rsid w:val="01CD618F"/>
    <w:rsid w:val="01CF765C"/>
    <w:rsid w:val="01D0788C"/>
    <w:rsid w:val="01D15E24"/>
    <w:rsid w:val="01D57D33"/>
    <w:rsid w:val="01D81D25"/>
    <w:rsid w:val="01DA4BBE"/>
    <w:rsid w:val="01DB78F3"/>
    <w:rsid w:val="01DD56ED"/>
    <w:rsid w:val="01DD66B2"/>
    <w:rsid w:val="01E002CA"/>
    <w:rsid w:val="01E076E7"/>
    <w:rsid w:val="01E46D1F"/>
    <w:rsid w:val="01E470EF"/>
    <w:rsid w:val="01E73B41"/>
    <w:rsid w:val="01E77DD3"/>
    <w:rsid w:val="01E949C3"/>
    <w:rsid w:val="01E94E28"/>
    <w:rsid w:val="01ED1786"/>
    <w:rsid w:val="01EE580D"/>
    <w:rsid w:val="01F22723"/>
    <w:rsid w:val="01F25818"/>
    <w:rsid w:val="01F50085"/>
    <w:rsid w:val="01F50ED8"/>
    <w:rsid w:val="01F51243"/>
    <w:rsid w:val="01F73820"/>
    <w:rsid w:val="01FA61B2"/>
    <w:rsid w:val="01FC2117"/>
    <w:rsid w:val="01FD58BC"/>
    <w:rsid w:val="02014704"/>
    <w:rsid w:val="02014782"/>
    <w:rsid w:val="02032E00"/>
    <w:rsid w:val="020349F0"/>
    <w:rsid w:val="02062DEB"/>
    <w:rsid w:val="020816DF"/>
    <w:rsid w:val="02083382"/>
    <w:rsid w:val="02087DC0"/>
    <w:rsid w:val="021128BC"/>
    <w:rsid w:val="02135793"/>
    <w:rsid w:val="02142A5A"/>
    <w:rsid w:val="02155859"/>
    <w:rsid w:val="02163501"/>
    <w:rsid w:val="02163BDD"/>
    <w:rsid w:val="02173400"/>
    <w:rsid w:val="02175BE7"/>
    <w:rsid w:val="021A0311"/>
    <w:rsid w:val="021B5FFE"/>
    <w:rsid w:val="021C2F2A"/>
    <w:rsid w:val="021C525E"/>
    <w:rsid w:val="02243210"/>
    <w:rsid w:val="02261C1A"/>
    <w:rsid w:val="022C32CD"/>
    <w:rsid w:val="022D3098"/>
    <w:rsid w:val="022E5A1D"/>
    <w:rsid w:val="02310F6E"/>
    <w:rsid w:val="02350453"/>
    <w:rsid w:val="02357E21"/>
    <w:rsid w:val="02365564"/>
    <w:rsid w:val="02373127"/>
    <w:rsid w:val="02392082"/>
    <w:rsid w:val="02394B3F"/>
    <w:rsid w:val="023A598A"/>
    <w:rsid w:val="023C3DAF"/>
    <w:rsid w:val="023C56A6"/>
    <w:rsid w:val="023C66C4"/>
    <w:rsid w:val="023E3CD4"/>
    <w:rsid w:val="023E4145"/>
    <w:rsid w:val="023F3076"/>
    <w:rsid w:val="023F5BE8"/>
    <w:rsid w:val="024005EA"/>
    <w:rsid w:val="0243137F"/>
    <w:rsid w:val="0244617A"/>
    <w:rsid w:val="024505A1"/>
    <w:rsid w:val="02457BD1"/>
    <w:rsid w:val="024745DE"/>
    <w:rsid w:val="024917AD"/>
    <w:rsid w:val="02492069"/>
    <w:rsid w:val="024951BD"/>
    <w:rsid w:val="024A5D92"/>
    <w:rsid w:val="025006A8"/>
    <w:rsid w:val="02555DBB"/>
    <w:rsid w:val="0256170F"/>
    <w:rsid w:val="025B16D1"/>
    <w:rsid w:val="025E72C0"/>
    <w:rsid w:val="02621FFD"/>
    <w:rsid w:val="026348E3"/>
    <w:rsid w:val="02637889"/>
    <w:rsid w:val="02652B18"/>
    <w:rsid w:val="026601D6"/>
    <w:rsid w:val="02661F4C"/>
    <w:rsid w:val="02671A22"/>
    <w:rsid w:val="02684604"/>
    <w:rsid w:val="026A1CAF"/>
    <w:rsid w:val="026A5590"/>
    <w:rsid w:val="02713272"/>
    <w:rsid w:val="0272017D"/>
    <w:rsid w:val="027252D3"/>
    <w:rsid w:val="02740D7C"/>
    <w:rsid w:val="0274702A"/>
    <w:rsid w:val="02753F46"/>
    <w:rsid w:val="027A3A29"/>
    <w:rsid w:val="027A4F76"/>
    <w:rsid w:val="027D16FB"/>
    <w:rsid w:val="02805878"/>
    <w:rsid w:val="02822D4C"/>
    <w:rsid w:val="02824657"/>
    <w:rsid w:val="0283600B"/>
    <w:rsid w:val="02840C31"/>
    <w:rsid w:val="02873810"/>
    <w:rsid w:val="02876BC8"/>
    <w:rsid w:val="02882805"/>
    <w:rsid w:val="02894007"/>
    <w:rsid w:val="028A60CC"/>
    <w:rsid w:val="028A6CCC"/>
    <w:rsid w:val="028A7B58"/>
    <w:rsid w:val="028C3BB5"/>
    <w:rsid w:val="028F2251"/>
    <w:rsid w:val="02915072"/>
    <w:rsid w:val="02924B5D"/>
    <w:rsid w:val="02924E12"/>
    <w:rsid w:val="02931664"/>
    <w:rsid w:val="02950C0F"/>
    <w:rsid w:val="0296228A"/>
    <w:rsid w:val="029764E0"/>
    <w:rsid w:val="029A40B8"/>
    <w:rsid w:val="029B1894"/>
    <w:rsid w:val="029B6C1F"/>
    <w:rsid w:val="029E00E6"/>
    <w:rsid w:val="029E5E0E"/>
    <w:rsid w:val="02A15A6C"/>
    <w:rsid w:val="02A216F5"/>
    <w:rsid w:val="02A21CD9"/>
    <w:rsid w:val="02A362C1"/>
    <w:rsid w:val="02A645F7"/>
    <w:rsid w:val="02A85B06"/>
    <w:rsid w:val="02AB7E6F"/>
    <w:rsid w:val="02AC72BA"/>
    <w:rsid w:val="02AD0E6B"/>
    <w:rsid w:val="02AD5A47"/>
    <w:rsid w:val="02B04F98"/>
    <w:rsid w:val="02B16676"/>
    <w:rsid w:val="02B71F56"/>
    <w:rsid w:val="02B7464F"/>
    <w:rsid w:val="02BA4B10"/>
    <w:rsid w:val="02BB60F8"/>
    <w:rsid w:val="02BE628A"/>
    <w:rsid w:val="02C443BF"/>
    <w:rsid w:val="02C56813"/>
    <w:rsid w:val="02C6556C"/>
    <w:rsid w:val="02CC10D0"/>
    <w:rsid w:val="02CD0291"/>
    <w:rsid w:val="02D2317D"/>
    <w:rsid w:val="02D25DA6"/>
    <w:rsid w:val="02D30BDB"/>
    <w:rsid w:val="02D659CB"/>
    <w:rsid w:val="02D75FA7"/>
    <w:rsid w:val="02D77A1D"/>
    <w:rsid w:val="02DC2888"/>
    <w:rsid w:val="02DD014E"/>
    <w:rsid w:val="02DF0B97"/>
    <w:rsid w:val="02DF1500"/>
    <w:rsid w:val="02E37862"/>
    <w:rsid w:val="02E5476C"/>
    <w:rsid w:val="02E71AAF"/>
    <w:rsid w:val="02E8562E"/>
    <w:rsid w:val="02E929C3"/>
    <w:rsid w:val="02E96F48"/>
    <w:rsid w:val="02EA7515"/>
    <w:rsid w:val="02EB48E9"/>
    <w:rsid w:val="02EB67FD"/>
    <w:rsid w:val="02EC67CB"/>
    <w:rsid w:val="02ED1F67"/>
    <w:rsid w:val="02F555EC"/>
    <w:rsid w:val="02F602D0"/>
    <w:rsid w:val="02F72719"/>
    <w:rsid w:val="02F8168C"/>
    <w:rsid w:val="02F83DBB"/>
    <w:rsid w:val="02FA7F82"/>
    <w:rsid w:val="02FB6A46"/>
    <w:rsid w:val="02FC40E4"/>
    <w:rsid w:val="02FE1C08"/>
    <w:rsid w:val="02FF1B37"/>
    <w:rsid w:val="03013CD4"/>
    <w:rsid w:val="030148F6"/>
    <w:rsid w:val="030303DC"/>
    <w:rsid w:val="0303068C"/>
    <w:rsid w:val="0303337A"/>
    <w:rsid w:val="0303581B"/>
    <w:rsid w:val="03040547"/>
    <w:rsid w:val="03046F11"/>
    <w:rsid w:val="03052561"/>
    <w:rsid w:val="03095052"/>
    <w:rsid w:val="030A6782"/>
    <w:rsid w:val="030D5BC6"/>
    <w:rsid w:val="03101B15"/>
    <w:rsid w:val="03106178"/>
    <w:rsid w:val="03131731"/>
    <w:rsid w:val="03140DBC"/>
    <w:rsid w:val="0316701C"/>
    <w:rsid w:val="031716B0"/>
    <w:rsid w:val="031824C8"/>
    <w:rsid w:val="031838AF"/>
    <w:rsid w:val="031D0913"/>
    <w:rsid w:val="031E55EC"/>
    <w:rsid w:val="031F6304"/>
    <w:rsid w:val="031F77F1"/>
    <w:rsid w:val="0320395F"/>
    <w:rsid w:val="0321051A"/>
    <w:rsid w:val="03213D2A"/>
    <w:rsid w:val="03235BFC"/>
    <w:rsid w:val="03245249"/>
    <w:rsid w:val="03263BAD"/>
    <w:rsid w:val="03266850"/>
    <w:rsid w:val="0329239A"/>
    <w:rsid w:val="03295F11"/>
    <w:rsid w:val="032A14D5"/>
    <w:rsid w:val="032E3E80"/>
    <w:rsid w:val="032F39B7"/>
    <w:rsid w:val="03300BA8"/>
    <w:rsid w:val="03310FBE"/>
    <w:rsid w:val="03316553"/>
    <w:rsid w:val="033214B8"/>
    <w:rsid w:val="033228B6"/>
    <w:rsid w:val="03323670"/>
    <w:rsid w:val="033258BC"/>
    <w:rsid w:val="0335180E"/>
    <w:rsid w:val="03352612"/>
    <w:rsid w:val="03366DBD"/>
    <w:rsid w:val="033672F0"/>
    <w:rsid w:val="03373E49"/>
    <w:rsid w:val="03383171"/>
    <w:rsid w:val="03392FA5"/>
    <w:rsid w:val="03394247"/>
    <w:rsid w:val="033A53CB"/>
    <w:rsid w:val="033B7AA6"/>
    <w:rsid w:val="033F6AE3"/>
    <w:rsid w:val="03402F45"/>
    <w:rsid w:val="03406936"/>
    <w:rsid w:val="03407EFC"/>
    <w:rsid w:val="0341139D"/>
    <w:rsid w:val="034309AF"/>
    <w:rsid w:val="03487E2F"/>
    <w:rsid w:val="034B56A5"/>
    <w:rsid w:val="034E3504"/>
    <w:rsid w:val="034E5E98"/>
    <w:rsid w:val="03552851"/>
    <w:rsid w:val="035F32D6"/>
    <w:rsid w:val="03611AB2"/>
    <w:rsid w:val="03632603"/>
    <w:rsid w:val="03691CD3"/>
    <w:rsid w:val="03712120"/>
    <w:rsid w:val="03733288"/>
    <w:rsid w:val="03734270"/>
    <w:rsid w:val="037408CF"/>
    <w:rsid w:val="03792EAD"/>
    <w:rsid w:val="037A1628"/>
    <w:rsid w:val="037A79E8"/>
    <w:rsid w:val="037C153E"/>
    <w:rsid w:val="037C4E55"/>
    <w:rsid w:val="037E3419"/>
    <w:rsid w:val="037E3CA9"/>
    <w:rsid w:val="03811CFD"/>
    <w:rsid w:val="038169D5"/>
    <w:rsid w:val="038173CD"/>
    <w:rsid w:val="038374F8"/>
    <w:rsid w:val="038A24EB"/>
    <w:rsid w:val="038C4E06"/>
    <w:rsid w:val="038D0123"/>
    <w:rsid w:val="038F6CE6"/>
    <w:rsid w:val="038F7439"/>
    <w:rsid w:val="03912DA6"/>
    <w:rsid w:val="039155EA"/>
    <w:rsid w:val="03944EFE"/>
    <w:rsid w:val="03972A78"/>
    <w:rsid w:val="03972FB9"/>
    <w:rsid w:val="039A1243"/>
    <w:rsid w:val="039A5DD7"/>
    <w:rsid w:val="039C0937"/>
    <w:rsid w:val="039C60A6"/>
    <w:rsid w:val="039D0A87"/>
    <w:rsid w:val="039D3675"/>
    <w:rsid w:val="03A02BEA"/>
    <w:rsid w:val="03A04085"/>
    <w:rsid w:val="03A1743B"/>
    <w:rsid w:val="03A24812"/>
    <w:rsid w:val="03A57152"/>
    <w:rsid w:val="03A96337"/>
    <w:rsid w:val="03AC624C"/>
    <w:rsid w:val="03AC6AAC"/>
    <w:rsid w:val="03B11F49"/>
    <w:rsid w:val="03B33F79"/>
    <w:rsid w:val="03B4472C"/>
    <w:rsid w:val="03B4533F"/>
    <w:rsid w:val="03B67FC2"/>
    <w:rsid w:val="03B84B5B"/>
    <w:rsid w:val="03B84C88"/>
    <w:rsid w:val="03BD1F83"/>
    <w:rsid w:val="03BD697D"/>
    <w:rsid w:val="03C047DF"/>
    <w:rsid w:val="03C23D18"/>
    <w:rsid w:val="03C50B7B"/>
    <w:rsid w:val="03C62C7E"/>
    <w:rsid w:val="03C8784B"/>
    <w:rsid w:val="03C921FB"/>
    <w:rsid w:val="03C972A6"/>
    <w:rsid w:val="03CB342E"/>
    <w:rsid w:val="03CD7F1F"/>
    <w:rsid w:val="03CE4913"/>
    <w:rsid w:val="03CF79D3"/>
    <w:rsid w:val="03D23733"/>
    <w:rsid w:val="03D853B9"/>
    <w:rsid w:val="03D96A9D"/>
    <w:rsid w:val="03DA432D"/>
    <w:rsid w:val="03DE28D7"/>
    <w:rsid w:val="03E03900"/>
    <w:rsid w:val="03E30A3B"/>
    <w:rsid w:val="03E562CA"/>
    <w:rsid w:val="03E81774"/>
    <w:rsid w:val="03E83D2A"/>
    <w:rsid w:val="03EA56EF"/>
    <w:rsid w:val="03EC4568"/>
    <w:rsid w:val="03ED1884"/>
    <w:rsid w:val="03EE2310"/>
    <w:rsid w:val="03F219AB"/>
    <w:rsid w:val="03F21ADC"/>
    <w:rsid w:val="03F54AB0"/>
    <w:rsid w:val="03F557E4"/>
    <w:rsid w:val="03F83E16"/>
    <w:rsid w:val="03F83F60"/>
    <w:rsid w:val="03F87CD1"/>
    <w:rsid w:val="03FD2E38"/>
    <w:rsid w:val="03FF6A23"/>
    <w:rsid w:val="040164E7"/>
    <w:rsid w:val="04026C81"/>
    <w:rsid w:val="04054189"/>
    <w:rsid w:val="0406092D"/>
    <w:rsid w:val="040617A4"/>
    <w:rsid w:val="04062696"/>
    <w:rsid w:val="0407018E"/>
    <w:rsid w:val="04070438"/>
    <w:rsid w:val="04073EB7"/>
    <w:rsid w:val="04092B40"/>
    <w:rsid w:val="040B1017"/>
    <w:rsid w:val="041027C9"/>
    <w:rsid w:val="041372F2"/>
    <w:rsid w:val="041970B2"/>
    <w:rsid w:val="04197167"/>
    <w:rsid w:val="0422178F"/>
    <w:rsid w:val="04257BB8"/>
    <w:rsid w:val="042A2690"/>
    <w:rsid w:val="042D7211"/>
    <w:rsid w:val="042E3924"/>
    <w:rsid w:val="042F3360"/>
    <w:rsid w:val="0432490B"/>
    <w:rsid w:val="04340D26"/>
    <w:rsid w:val="04347D18"/>
    <w:rsid w:val="043511C0"/>
    <w:rsid w:val="043746E1"/>
    <w:rsid w:val="04383149"/>
    <w:rsid w:val="043901D3"/>
    <w:rsid w:val="043C7F9F"/>
    <w:rsid w:val="043E21C5"/>
    <w:rsid w:val="043E72EF"/>
    <w:rsid w:val="04421ECB"/>
    <w:rsid w:val="044344D2"/>
    <w:rsid w:val="04440C93"/>
    <w:rsid w:val="0446116F"/>
    <w:rsid w:val="044A03F3"/>
    <w:rsid w:val="044B1818"/>
    <w:rsid w:val="044B183E"/>
    <w:rsid w:val="044C34F2"/>
    <w:rsid w:val="044D6551"/>
    <w:rsid w:val="044E067C"/>
    <w:rsid w:val="044F2CBA"/>
    <w:rsid w:val="04534290"/>
    <w:rsid w:val="0453534C"/>
    <w:rsid w:val="04590986"/>
    <w:rsid w:val="04591262"/>
    <w:rsid w:val="045A73BF"/>
    <w:rsid w:val="045B0014"/>
    <w:rsid w:val="045B04AE"/>
    <w:rsid w:val="045B3F3F"/>
    <w:rsid w:val="045C121D"/>
    <w:rsid w:val="045D3D8F"/>
    <w:rsid w:val="045E1F5C"/>
    <w:rsid w:val="04605183"/>
    <w:rsid w:val="04636414"/>
    <w:rsid w:val="046405DB"/>
    <w:rsid w:val="04641B77"/>
    <w:rsid w:val="04642CEB"/>
    <w:rsid w:val="04653CCB"/>
    <w:rsid w:val="04663249"/>
    <w:rsid w:val="04663574"/>
    <w:rsid w:val="046807C7"/>
    <w:rsid w:val="04685DFC"/>
    <w:rsid w:val="046D7EAF"/>
    <w:rsid w:val="046E3DE1"/>
    <w:rsid w:val="046E5DE5"/>
    <w:rsid w:val="0471756A"/>
    <w:rsid w:val="047249D9"/>
    <w:rsid w:val="04747B53"/>
    <w:rsid w:val="047579D1"/>
    <w:rsid w:val="0476165D"/>
    <w:rsid w:val="04767758"/>
    <w:rsid w:val="04767884"/>
    <w:rsid w:val="0477757A"/>
    <w:rsid w:val="04785AFF"/>
    <w:rsid w:val="047929CC"/>
    <w:rsid w:val="047B18C0"/>
    <w:rsid w:val="047B7CAE"/>
    <w:rsid w:val="047C0034"/>
    <w:rsid w:val="047E62DB"/>
    <w:rsid w:val="04856990"/>
    <w:rsid w:val="0487138B"/>
    <w:rsid w:val="048730F3"/>
    <w:rsid w:val="04880E13"/>
    <w:rsid w:val="04887C3C"/>
    <w:rsid w:val="048A7AF4"/>
    <w:rsid w:val="048B1EFB"/>
    <w:rsid w:val="04902B5B"/>
    <w:rsid w:val="04997AAB"/>
    <w:rsid w:val="049B5A9D"/>
    <w:rsid w:val="04A0123F"/>
    <w:rsid w:val="04A12A66"/>
    <w:rsid w:val="04A31761"/>
    <w:rsid w:val="04A529D9"/>
    <w:rsid w:val="04A5321A"/>
    <w:rsid w:val="04A709E8"/>
    <w:rsid w:val="04A748FA"/>
    <w:rsid w:val="04A80232"/>
    <w:rsid w:val="04AC25F1"/>
    <w:rsid w:val="04AC6AC5"/>
    <w:rsid w:val="04AE14A6"/>
    <w:rsid w:val="04B172C1"/>
    <w:rsid w:val="04B3201C"/>
    <w:rsid w:val="04B377B9"/>
    <w:rsid w:val="04B96A5A"/>
    <w:rsid w:val="04BD6F3D"/>
    <w:rsid w:val="04BE7589"/>
    <w:rsid w:val="04C06E6D"/>
    <w:rsid w:val="04C10FB7"/>
    <w:rsid w:val="04C31169"/>
    <w:rsid w:val="04C43990"/>
    <w:rsid w:val="04C45366"/>
    <w:rsid w:val="04C80E4E"/>
    <w:rsid w:val="04C96B73"/>
    <w:rsid w:val="04CE13D9"/>
    <w:rsid w:val="04CF20A1"/>
    <w:rsid w:val="04D20678"/>
    <w:rsid w:val="04D35367"/>
    <w:rsid w:val="04D43FFC"/>
    <w:rsid w:val="04D609FC"/>
    <w:rsid w:val="04D6401E"/>
    <w:rsid w:val="04D82B5E"/>
    <w:rsid w:val="04DE0A4D"/>
    <w:rsid w:val="04E21DEE"/>
    <w:rsid w:val="04E422C4"/>
    <w:rsid w:val="04E65362"/>
    <w:rsid w:val="04EA4D7B"/>
    <w:rsid w:val="04EC1310"/>
    <w:rsid w:val="04ED6823"/>
    <w:rsid w:val="04EE266D"/>
    <w:rsid w:val="04EE73C1"/>
    <w:rsid w:val="04F13EB4"/>
    <w:rsid w:val="04F70553"/>
    <w:rsid w:val="04FA2247"/>
    <w:rsid w:val="04FA6882"/>
    <w:rsid w:val="05010A15"/>
    <w:rsid w:val="05011C7A"/>
    <w:rsid w:val="0503191B"/>
    <w:rsid w:val="05033600"/>
    <w:rsid w:val="050461C4"/>
    <w:rsid w:val="050808C1"/>
    <w:rsid w:val="050A6C3D"/>
    <w:rsid w:val="050B2A1C"/>
    <w:rsid w:val="050C0EA6"/>
    <w:rsid w:val="05114105"/>
    <w:rsid w:val="05160A35"/>
    <w:rsid w:val="0516636E"/>
    <w:rsid w:val="0517617E"/>
    <w:rsid w:val="05177571"/>
    <w:rsid w:val="05184CBE"/>
    <w:rsid w:val="051C3524"/>
    <w:rsid w:val="051D2632"/>
    <w:rsid w:val="05221EB1"/>
    <w:rsid w:val="05225531"/>
    <w:rsid w:val="05232618"/>
    <w:rsid w:val="05232F76"/>
    <w:rsid w:val="05246B8A"/>
    <w:rsid w:val="052729F2"/>
    <w:rsid w:val="052C4357"/>
    <w:rsid w:val="052E42CD"/>
    <w:rsid w:val="052E44F9"/>
    <w:rsid w:val="05314F46"/>
    <w:rsid w:val="053234E5"/>
    <w:rsid w:val="0535611A"/>
    <w:rsid w:val="05362FED"/>
    <w:rsid w:val="05372872"/>
    <w:rsid w:val="053B1130"/>
    <w:rsid w:val="053B621A"/>
    <w:rsid w:val="053E09F2"/>
    <w:rsid w:val="054031D3"/>
    <w:rsid w:val="05411682"/>
    <w:rsid w:val="05431AA7"/>
    <w:rsid w:val="054424BB"/>
    <w:rsid w:val="05443932"/>
    <w:rsid w:val="054464C3"/>
    <w:rsid w:val="0545218C"/>
    <w:rsid w:val="05453431"/>
    <w:rsid w:val="05454229"/>
    <w:rsid w:val="05475C24"/>
    <w:rsid w:val="05477B03"/>
    <w:rsid w:val="054847F8"/>
    <w:rsid w:val="05486A7B"/>
    <w:rsid w:val="05487A67"/>
    <w:rsid w:val="05491AD2"/>
    <w:rsid w:val="05495E61"/>
    <w:rsid w:val="054C442E"/>
    <w:rsid w:val="054C6C02"/>
    <w:rsid w:val="055A4588"/>
    <w:rsid w:val="055A6DF0"/>
    <w:rsid w:val="055B3018"/>
    <w:rsid w:val="055B4538"/>
    <w:rsid w:val="05617898"/>
    <w:rsid w:val="05620C45"/>
    <w:rsid w:val="056320A5"/>
    <w:rsid w:val="05676E39"/>
    <w:rsid w:val="056B3DAC"/>
    <w:rsid w:val="056C43F5"/>
    <w:rsid w:val="056E6ADA"/>
    <w:rsid w:val="0573570A"/>
    <w:rsid w:val="057470A5"/>
    <w:rsid w:val="057708D9"/>
    <w:rsid w:val="05794448"/>
    <w:rsid w:val="057B3040"/>
    <w:rsid w:val="057B7226"/>
    <w:rsid w:val="057C1B38"/>
    <w:rsid w:val="057C344D"/>
    <w:rsid w:val="057D25B1"/>
    <w:rsid w:val="057D7849"/>
    <w:rsid w:val="057E53EF"/>
    <w:rsid w:val="05807687"/>
    <w:rsid w:val="058154D4"/>
    <w:rsid w:val="05824D36"/>
    <w:rsid w:val="05860F9A"/>
    <w:rsid w:val="05863030"/>
    <w:rsid w:val="058865FC"/>
    <w:rsid w:val="058B6978"/>
    <w:rsid w:val="058D74E7"/>
    <w:rsid w:val="05904A9C"/>
    <w:rsid w:val="0591339B"/>
    <w:rsid w:val="059257D5"/>
    <w:rsid w:val="0594636D"/>
    <w:rsid w:val="05950A98"/>
    <w:rsid w:val="0598567B"/>
    <w:rsid w:val="059A535A"/>
    <w:rsid w:val="059A7B75"/>
    <w:rsid w:val="059D0DB4"/>
    <w:rsid w:val="05A07E79"/>
    <w:rsid w:val="05A41EFD"/>
    <w:rsid w:val="05A66FC8"/>
    <w:rsid w:val="05A67622"/>
    <w:rsid w:val="05A807E9"/>
    <w:rsid w:val="05AD3F98"/>
    <w:rsid w:val="05AE08DD"/>
    <w:rsid w:val="05B13ABE"/>
    <w:rsid w:val="05B23F99"/>
    <w:rsid w:val="05B25416"/>
    <w:rsid w:val="05B404FD"/>
    <w:rsid w:val="05B44EF0"/>
    <w:rsid w:val="05B72BFE"/>
    <w:rsid w:val="05B80B5E"/>
    <w:rsid w:val="05B94E00"/>
    <w:rsid w:val="05B95901"/>
    <w:rsid w:val="05BB0A8E"/>
    <w:rsid w:val="05BB704D"/>
    <w:rsid w:val="05BF6AFD"/>
    <w:rsid w:val="05BF7DC4"/>
    <w:rsid w:val="05C20565"/>
    <w:rsid w:val="05C45819"/>
    <w:rsid w:val="05C62DF6"/>
    <w:rsid w:val="05C73524"/>
    <w:rsid w:val="05CA1594"/>
    <w:rsid w:val="05CC4739"/>
    <w:rsid w:val="05CF524F"/>
    <w:rsid w:val="05CF583C"/>
    <w:rsid w:val="05D030D5"/>
    <w:rsid w:val="05D3153C"/>
    <w:rsid w:val="05D52F5B"/>
    <w:rsid w:val="05D838C7"/>
    <w:rsid w:val="05D97E4A"/>
    <w:rsid w:val="05DB5EB4"/>
    <w:rsid w:val="05E06ACD"/>
    <w:rsid w:val="05E06DAD"/>
    <w:rsid w:val="05E132DB"/>
    <w:rsid w:val="05E26B35"/>
    <w:rsid w:val="05E36947"/>
    <w:rsid w:val="05E45086"/>
    <w:rsid w:val="05E465EC"/>
    <w:rsid w:val="05E51AD7"/>
    <w:rsid w:val="05E60EA0"/>
    <w:rsid w:val="05E670AF"/>
    <w:rsid w:val="05E7237E"/>
    <w:rsid w:val="05E94017"/>
    <w:rsid w:val="05EA6FCE"/>
    <w:rsid w:val="05EB4427"/>
    <w:rsid w:val="05EB5816"/>
    <w:rsid w:val="05EC5E79"/>
    <w:rsid w:val="05EF0178"/>
    <w:rsid w:val="05F11EDF"/>
    <w:rsid w:val="05F41FF7"/>
    <w:rsid w:val="05F44B16"/>
    <w:rsid w:val="05F56202"/>
    <w:rsid w:val="05F62369"/>
    <w:rsid w:val="05F65BDA"/>
    <w:rsid w:val="05F77860"/>
    <w:rsid w:val="05F8027A"/>
    <w:rsid w:val="05F81203"/>
    <w:rsid w:val="05FA256A"/>
    <w:rsid w:val="05FB6DAE"/>
    <w:rsid w:val="05FB77A5"/>
    <w:rsid w:val="05FE2006"/>
    <w:rsid w:val="05FE2DF5"/>
    <w:rsid w:val="06007723"/>
    <w:rsid w:val="0602757C"/>
    <w:rsid w:val="06044753"/>
    <w:rsid w:val="060617F9"/>
    <w:rsid w:val="06067EF2"/>
    <w:rsid w:val="06092801"/>
    <w:rsid w:val="060A2B55"/>
    <w:rsid w:val="060A74B4"/>
    <w:rsid w:val="060D0FB9"/>
    <w:rsid w:val="060E0DD1"/>
    <w:rsid w:val="060E2CCD"/>
    <w:rsid w:val="060E594C"/>
    <w:rsid w:val="0612414E"/>
    <w:rsid w:val="0614404A"/>
    <w:rsid w:val="06150DAE"/>
    <w:rsid w:val="06161AD9"/>
    <w:rsid w:val="06185856"/>
    <w:rsid w:val="06187067"/>
    <w:rsid w:val="06192A72"/>
    <w:rsid w:val="061B1903"/>
    <w:rsid w:val="061C34A4"/>
    <w:rsid w:val="061E214A"/>
    <w:rsid w:val="062162CE"/>
    <w:rsid w:val="06230F4D"/>
    <w:rsid w:val="0623585F"/>
    <w:rsid w:val="06273B5A"/>
    <w:rsid w:val="062A29AA"/>
    <w:rsid w:val="062A6F1D"/>
    <w:rsid w:val="062E5DD7"/>
    <w:rsid w:val="06301DF7"/>
    <w:rsid w:val="06321191"/>
    <w:rsid w:val="06326BC2"/>
    <w:rsid w:val="06345FF3"/>
    <w:rsid w:val="06347D22"/>
    <w:rsid w:val="06352590"/>
    <w:rsid w:val="06386EE9"/>
    <w:rsid w:val="063A4381"/>
    <w:rsid w:val="063B1A06"/>
    <w:rsid w:val="063B5155"/>
    <w:rsid w:val="063F7E11"/>
    <w:rsid w:val="06411EC8"/>
    <w:rsid w:val="06422621"/>
    <w:rsid w:val="06434E83"/>
    <w:rsid w:val="06435C55"/>
    <w:rsid w:val="064675EB"/>
    <w:rsid w:val="064F4675"/>
    <w:rsid w:val="0651204D"/>
    <w:rsid w:val="06517F8B"/>
    <w:rsid w:val="06532562"/>
    <w:rsid w:val="06547FEA"/>
    <w:rsid w:val="06555A5F"/>
    <w:rsid w:val="06560A24"/>
    <w:rsid w:val="065955D8"/>
    <w:rsid w:val="065A01F7"/>
    <w:rsid w:val="065A0DC6"/>
    <w:rsid w:val="065A6923"/>
    <w:rsid w:val="065B3D01"/>
    <w:rsid w:val="065B4E51"/>
    <w:rsid w:val="06621C9C"/>
    <w:rsid w:val="066311E6"/>
    <w:rsid w:val="06666594"/>
    <w:rsid w:val="06682AD2"/>
    <w:rsid w:val="066874BF"/>
    <w:rsid w:val="06696CAE"/>
    <w:rsid w:val="066B4B00"/>
    <w:rsid w:val="066D3699"/>
    <w:rsid w:val="066D6727"/>
    <w:rsid w:val="0670797C"/>
    <w:rsid w:val="06716B4F"/>
    <w:rsid w:val="067171F4"/>
    <w:rsid w:val="067628F7"/>
    <w:rsid w:val="06787DBE"/>
    <w:rsid w:val="067A7225"/>
    <w:rsid w:val="067E7550"/>
    <w:rsid w:val="068B163E"/>
    <w:rsid w:val="068D3A84"/>
    <w:rsid w:val="068D7630"/>
    <w:rsid w:val="068D7D6C"/>
    <w:rsid w:val="068F1D26"/>
    <w:rsid w:val="068F7664"/>
    <w:rsid w:val="06902ECA"/>
    <w:rsid w:val="06904A90"/>
    <w:rsid w:val="06916646"/>
    <w:rsid w:val="069326AF"/>
    <w:rsid w:val="06993D64"/>
    <w:rsid w:val="069A341E"/>
    <w:rsid w:val="069B26CD"/>
    <w:rsid w:val="069C2595"/>
    <w:rsid w:val="069C6CF7"/>
    <w:rsid w:val="069E1F2E"/>
    <w:rsid w:val="06A01E92"/>
    <w:rsid w:val="06A072A2"/>
    <w:rsid w:val="06A111FF"/>
    <w:rsid w:val="06A33231"/>
    <w:rsid w:val="06A42548"/>
    <w:rsid w:val="06A568B8"/>
    <w:rsid w:val="06A93386"/>
    <w:rsid w:val="06A95226"/>
    <w:rsid w:val="06AC57D8"/>
    <w:rsid w:val="06AE7809"/>
    <w:rsid w:val="06B13B78"/>
    <w:rsid w:val="06B172A3"/>
    <w:rsid w:val="06B378F0"/>
    <w:rsid w:val="06B44522"/>
    <w:rsid w:val="06B620D8"/>
    <w:rsid w:val="06BA198F"/>
    <w:rsid w:val="06BA7DD9"/>
    <w:rsid w:val="06BB2254"/>
    <w:rsid w:val="06BD19E4"/>
    <w:rsid w:val="06BD2F5B"/>
    <w:rsid w:val="06BE45B5"/>
    <w:rsid w:val="06C244C2"/>
    <w:rsid w:val="06C514A1"/>
    <w:rsid w:val="06C53ADE"/>
    <w:rsid w:val="06C67641"/>
    <w:rsid w:val="06C76C6E"/>
    <w:rsid w:val="06CA2F7C"/>
    <w:rsid w:val="06CE12A6"/>
    <w:rsid w:val="06CF3BB7"/>
    <w:rsid w:val="06D0114D"/>
    <w:rsid w:val="06D502B0"/>
    <w:rsid w:val="06D70209"/>
    <w:rsid w:val="06D77131"/>
    <w:rsid w:val="06DA17E7"/>
    <w:rsid w:val="06DD7097"/>
    <w:rsid w:val="06E051AF"/>
    <w:rsid w:val="06E23464"/>
    <w:rsid w:val="06E26AC9"/>
    <w:rsid w:val="06E35256"/>
    <w:rsid w:val="06E36A50"/>
    <w:rsid w:val="06E426AB"/>
    <w:rsid w:val="06E531F5"/>
    <w:rsid w:val="06E71C25"/>
    <w:rsid w:val="06EB2B62"/>
    <w:rsid w:val="06ED7DB1"/>
    <w:rsid w:val="06EE10AC"/>
    <w:rsid w:val="06EE172E"/>
    <w:rsid w:val="06EE7BB1"/>
    <w:rsid w:val="06F026A4"/>
    <w:rsid w:val="06F02D1C"/>
    <w:rsid w:val="06F041BD"/>
    <w:rsid w:val="06F14B89"/>
    <w:rsid w:val="06F15330"/>
    <w:rsid w:val="06F54D34"/>
    <w:rsid w:val="06FB63AD"/>
    <w:rsid w:val="06FE6743"/>
    <w:rsid w:val="0700490D"/>
    <w:rsid w:val="070116A0"/>
    <w:rsid w:val="07011D9B"/>
    <w:rsid w:val="0701485B"/>
    <w:rsid w:val="070402BE"/>
    <w:rsid w:val="07044912"/>
    <w:rsid w:val="070627D0"/>
    <w:rsid w:val="070A014A"/>
    <w:rsid w:val="070C7CD7"/>
    <w:rsid w:val="07106A2F"/>
    <w:rsid w:val="07110A20"/>
    <w:rsid w:val="071447B3"/>
    <w:rsid w:val="071845F4"/>
    <w:rsid w:val="07190263"/>
    <w:rsid w:val="071C3916"/>
    <w:rsid w:val="071D339A"/>
    <w:rsid w:val="071E022D"/>
    <w:rsid w:val="071E1466"/>
    <w:rsid w:val="071E5B1C"/>
    <w:rsid w:val="07221D63"/>
    <w:rsid w:val="07252A91"/>
    <w:rsid w:val="072D2320"/>
    <w:rsid w:val="072D2967"/>
    <w:rsid w:val="072E051E"/>
    <w:rsid w:val="073024F5"/>
    <w:rsid w:val="073137AF"/>
    <w:rsid w:val="07316481"/>
    <w:rsid w:val="07321683"/>
    <w:rsid w:val="073707F4"/>
    <w:rsid w:val="073869A6"/>
    <w:rsid w:val="07396145"/>
    <w:rsid w:val="073D3D60"/>
    <w:rsid w:val="073F5764"/>
    <w:rsid w:val="0741326C"/>
    <w:rsid w:val="074706A8"/>
    <w:rsid w:val="07470785"/>
    <w:rsid w:val="074B3C71"/>
    <w:rsid w:val="074C0A1C"/>
    <w:rsid w:val="074C0D1D"/>
    <w:rsid w:val="074C7D4E"/>
    <w:rsid w:val="074D71CB"/>
    <w:rsid w:val="0751689E"/>
    <w:rsid w:val="07574E7E"/>
    <w:rsid w:val="075A29F5"/>
    <w:rsid w:val="075C189E"/>
    <w:rsid w:val="07637A5B"/>
    <w:rsid w:val="07647758"/>
    <w:rsid w:val="076A1AD8"/>
    <w:rsid w:val="076B4EE4"/>
    <w:rsid w:val="076E1AE7"/>
    <w:rsid w:val="07734D81"/>
    <w:rsid w:val="07762692"/>
    <w:rsid w:val="07764119"/>
    <w:rsid w:val="07795946"/>
    <w:rsid w:val="077A691F"/>
    <w:rsid w:val="077C3542"/>
    <w:rsid w:val="077D2829"/>
    <w:rsid w:val="077E3DA2"/>
    <w:rsid w:val="077F55D9"/>
    <w:rsid w:val="077F7147"/>
    <w:rsid w:val="078031B1"/>
    <w:rsid w:val="07810A4C"/>
    <w:rsid w:val="0783160C"/>
    <w:rsid w:val="0784097C"/>
    <w:rsid w:val="0786328D"/>
    <w:rsid w:val="07870749"/>
    <w:rsid w:val="07875659"/>
    <w:rsid w:val="078A3516"/>
    <w:rsid w:val="078E158C"/>
    <w:rsid w:val="078F57CD"/>
    <w:rsid w:val="07914D6A"/>
    <w:rsid w:val="07926F33"/>
    <w:rsid w:val="079626C1"/>
    <w:rsid w:val="07974587"/>
    <w:rsid w:val="07981372"/>
    <w:rsid w:val="07985B3D"/>
    <w:rsid w:val="079C7B23"/>
    <w:rsid w:val="079F575D"/>
    <w:rsid w:val="07A05FE0"/>
    <w:rsid w:val="07A07A13"/>
    <w:rsid w:val="07A14796"/>
    <w:rsid w:val="07A14815"/>
    <w:rsid w:val="07A56A20"/>
    <w:rsid w:val="07AC7978"/>
    <w:rsid w:val="07AD1DFA"/>
    <w:rsid w:val="07AF4D57"/>
    <w:rsid w:val="07B16C33"/>
    <w:rsid w:val="07B37C15"/>
    <w:rsid w:val="07B474AF"/>
    <w:rsid w:val="07B71F15"/>
    <w:rsid w:val="07B7332D"/>
    <w:rsid w:val="07B84999"/>
    <w:rsid w:val="07BA3B77"/>
    <w:rsid w:val="07BA6EEA"/>
    <w:rsid w:val="07BC0D4A"/>
    <w:rsid w:val="07BC171F"/>
    <w:rsid w:val="07BE10DF"/>
    <w:rsid w:val="07C50710"/>
    <w:rsid w:val="07C70C91"/>
    <w:rsid w:val="07C90430"/>
    <w:rsid w:val="07CA7B96"/>
    <w:rsid w:val="07CB0DF5"/>
    <w:rsid w:val="07CD4B0D"/>
    <w:rsid w:val="07CF4233"/>
    <w:rsid w:val="07D21E4B"/>
    <w:rsid w:val="07D25E8A"/>
    <w:rsid w:val="07D276B8"/>
    <w:rsid w:val="07D41741"/>
    <w:rsid w:val="07D91E00"/>
    <w:rsid w:val="07D94728"/>
    <w:rsid w:val="07D95927"/>
    <w:rsid w:val="07D96812"/>
    <w:rsid w:val="07D97FC2"/>
    <w:rsid w:val="07DA0746"/>
    <w:rsid w:val="07DA673E"/>
    <w:rsid w:val="07DA7D5C"/>
    <w:rsid w:val="07DB317A"/>
    <w:rsid w:val="07E050D6"/>
    <w:rsid w:val="07E1671B"/>
    <w:rsid w:val="07E46AD0"/>
    <w:rsid w:val="07E5029C"/>
    <w:rsid w:val="07E84654"/>
    <w:rsid w:val="07E8508E"/>
    <w:rsid w:val="07EA12AD"/>
    <w:rsid w:val="07EB62AB"/>
    <w:rsid w:val="07EB6EC0"/>
    <w:rsid w:val="07ED0529"/>
    <w:rsid w:val="07EF5819"/>
    <w:rsid w:val="07F214BE"/>
    <w:rsid w:val="07F2446A"/>
    <w:rsid w:val="07F43901"/>
    <w:rsid w:val="07FC6975"/>
    <w:rsid w:val="0801234B"/>
    <w:rsid w:val="080127EB"/>
    <w:rsid w:val="08013087"/>
    <w:rsid w:val="08023EEA"/>
    <w:rsid w:val="080264E9"/>
    <w:rsid w:val="08037B83"/>
    <w:rsid w:val="080677C1"/>
    <w:rsid w:val="080717D7"/>
    <w:rsid w:val="08075416"/>
    <w:rsid w:val="08076FCA"/>
    <w:rsid w:val="080A4B98"/>
    <w:rsid w:val="080B66C2"/>
    <w:rsid w:val="080C6BF9"/>
    <w:rsid w:val="080D27D8"/>
    <w:rsid w:val="080E5862"/>
    <w:rsid w:val="08141989"/>
    <w:rsid w:val="081620BE"/>
    <w:rsid w:val="08175565"/>
    <w:rsid w:val="0818327E"/>
    <w:rsid w:val="08183A2D"/>
    <w:rsid w:val="081A21CD"/>
    <w:rsid w:val="081B34D6"/>
    <w:rsid w:val="081B6627"/>
    <w:rsid w:val="08205915"/>
    <w:rsid w:val="08231965"/>
    <w:rsid w:val="08246441"/>
    <w:rsid w:val="08256B1A"/>
    <w:rsid w:val="08292E27"/>
    <w:rsid w:val="082B2D5B"/>
    <w:rsid w:val="082E0A37"/>
    <w:rsid w:val="082E0E6B"/>
    <w:rsid w:val="082E43E6"/>
    <w:rsid w:val="083250CE"/>
    <w:rsid w:val="08373B33"/>
    <w:rsid w:val="08387C47"/>
    <w:rsid w:val="083903ED"/>
    <w:rsid w:val="083A512A"/>
    <w:rsid w:val="083A7D5A"/>
    <w:rsid w:val="084330EE"/>
    <w:rsid w:val="084556A2"/>
    <w:rsid w:val="08472308"/>
    <w:rsid w:val="08475C6D"/>
    <w:rsid w:val="084B0E7A"/>
    <w:rsid w:val="085152A2"/>
    <w:rsid w:val="08565A3D"/>
    <w:rsid w:val="085773A8"/>
    <w:rsid w:val="08615004"/>
    <w:rsid w:val="0869005E"/>
    <w:rsid w:val="0869235A"/>
    <w:rsid w:val="086A70B0"/>
    <w:rsid w:val="086A770B"/>
    <w:rsid w:val="086C3555"/>
    <w:rsid w:val="086C3CDE"/>
    <w:rsid w:val="086D7F55"/>
    <w:rsid w:val="08701BA4"/>
    <w:rsid w:val="08704DE3"/>
    <w:rsid w:val="087145D2"/>
    <w:rsid w:val="087518A6"/>
    <w:rsid w:val="087605FB"/>
    <w:rsid w:val="087B33AE"/>
    <w:rsid w:val="087C1AA0"/>
    <w:rsid w:val="087C326E"/>
    <w:rsid w:val="087D4BE6"/>
    <w:rsid w:val="087E099C"/>
    <w:rsid w:val="088043A5"/>
    <w:rsid w:val="08841293"/>
    <w:rsid w:val="08851297"/>
    <w:rsid w:val="088619C9"/>
    <w:rsid w:val="08864CD9"/>
    <w:rsid w:val="08884ECB"/>
    <w:rsid w:val="088A0C72"/>
    <w:rsid w:val="088E0560"/>
    <w:rsid w:val="08904C99"/>
    <w:rsid w:val="08907B91"/>
    <w:rsid w:val="089219F7"/>
    <w:rsid w:val="0892427F"/>
    <w:rsid w:val="08950AE7"/>
    <w:rsid w:val="08963C1D"/>
    <w:rsid w:val="08996F77"/>
    <w:rsid w:val="089E3D99"/>
    <w:rsid w:val="08A46259"/>
    <w:rsid w:val="08A64F68"/>
    <w:rsid w:val="08AB4A51"/>
    <w:rsid w:val="08AE6824"/>
    <w:rsid w:val="08B255CC"/>
    <w:rsid w:val="08B31EA0"/>
    <w:rsid w:val="08B430E9"/>
    <w:rsid w:val="08B762CF"/>
    <w:rsid w:val="08B81C22"/>
    <w:rsid w:val="08B92C28"/>
    <w:rsid w:val="08BE2902"/>
    <w:rsid w:val="08BF6B04"/>
    <w:rsid w:val="08C1399D"/>
    <w:rsid w:val="08C269B8"/>
    <w:rsid w:val="08C61913"/>
    <w:rsid w:val="08C84488"/>
    <w:rsid w:val="08C8510C"/>
    <w:rsid w:val="08CA091F"/>
    <w:rsid w:val="08CA1D1D"/>
    <w:rsid w:val="08CA3389"/>
    <w:rsid w:val="08D13C68"/>
    <w:rsid w:val="08D20D50"/>
    <w:rsid w:val="08D23AAD"/>
    <w:rsid w:val="08D307BA"/>
    <w:rsid w:val="08D55DD3"/>
    <w:rsid w:val="08D8529F"/>
    <w:rsid w:val="08D86051"/>
    <w:rsid w:val="08DA6ECC"/>
    <w:rsid w:val="08DD50D9"/>
    <w:rsid w:val="08DD5865"/>
    <w:rsid w:val="08DE238B"/>
    <w:rsid w:val="08DE700D"/>
    <w:rsid w:val="08E148FA"/>
    <w:rsid w:val="08E26F4C"/>
    <w:rsid w:val="08E4282F"/>
    <w:rsid w:val="08E65C35"/>
    <w:rsid w:val="08E66884"/>
    <w:rsid w:val="08E77ABC"/>
    <w:rsid w:val="08E830C5"/>
    <w:rsid w:val="08EB1B19"/>
    <w:rsid w:val="08EB23EB"/>
    <w:rsid w:val="08ED11E5"/>
    <w:rsid w:val="08EF2FA2"/>
    <w:rsid w:val="08F14AB4"/>
    <w:rsid w:val="08F240D7"/>
    <w:rsid w:val="08F4355E"/>
    <w:rsid w:val="08F641DD"/>
    <w:rsid w:val="08FA684A"/>
    <w:rsid w:val="08FB3908"/>
    <w:rsid w:val="090061E1"/>
    <w:rsid w:val="090079EF"/>
    <w:rsid w:val="09031E0E"/>
    <w:rsid w:val="09035EB6"/>
    <w:rsid w:val="09041B6B"/>
    <w:rsid w:val="0908431F"/>
    <w:rsid w:val="09093797"/>
    <w:rsid w:val="090A3FC5"/>
    <w:rsid w:val="090B361A"/>
    <w:rsid w:val="090C0550"/>
    <w:rsid w:val="090D59A5"/>
    <w:rsid w:val="090F0E2F"/>
    <w:rsid w:val="09113BCE"/>
    <w:rsid w:val="09180827"/>
    <w:rsid w:val="09187335"/>
    <w:rsid w:val="091C44DD"/>
    <w:rsid w:val="091E23C7"/>
    <w:rsid w:val="091E3000"/>
    <w:rsid w:val="091E4B09"/>
    <w:rsid w:val="09202359"/>
    <w:rsid w:val="09216652"/>
    <w:rsid w:val="09236AAD"/>
    <w:rsid w:val="092413F2"/>
    <w:rsid w:val="09241886"/>
    <w:rsid w:val="09251148"/>
    <w:rsid w:val="0926377F"/>
    <w:rsid w:val="09284906"/>
    <w:rsid w:val="092B6A20"/>
    <w:rsid w:val="092D04AB"/>
    <w:rsid w:val="092D1DC3"/>
    <w:rsid w:val="092E02ED"/>
    <w:rsid w:val="093121D5"/>
    <w:rsid w:val="093237C3"/>
    <w:rsid w:val="093572B3"/>
    <w:rsid w:val="09370D81"/>
    <w:rsid w:val="09394AFB"/>
    <w:rsid w:val="093A327D"/>
    <w:rsid w:val="093B23B4"/>
    <w:rsid w:val="093D6120"/>
    <w:rsid w:val="093F5D0F"/>
    <w:rsid w:val="0941728F"/>
    <w:rsid w:val="09443BFF"/>
    <w:rsid w:val="094743E6"/>
    <w:rsid w:val="09492E94"/>
    <w:rsid w:val="0949386F"/>
    <w:rsid w:val="094D3E56"/>
    <w:rsid w:val="09531517"/>
    <w:rsid w:val="095319F2"/>
    <w:rsid w:val="09570A2B"/>
    <w:rsid w:val="095819AD"/>
    <w:rsid w:val="095A38F4"/>
    <w:rsid w:val="095B3DAC"/>
    <w:rsid w:val="095C3A4F"/>
    <w:rsid w:val="095C6A3A"/>
    <w:rsid w:val="095D582D"/>
    <w:rsid w:val="095F0EC1"/>
    <w:rsid w:val="09623A66"/>
    <w:rsid w:val="096254FD"/>
    <w:rsid w:val="09655FDD"/>
    <w:rsid w:val="096834F2"/>
    <w:rsid w:val="09705DF5"/>
    <w:rsid w:val="09723E14"/>
    <w:rsid w:val="09743C32"/>
    <w:rsid w:val="09755E32"/>
    <w:rsid w:val="09756BE9"/>
    <w:rsid w:val="097B10BB"/>
    <w:rsid w:val="097C7569"/>
    <w:rsid w:val="097D12D7"/>
    <w:rsid w:val="097D4E7E"/>
    <w:rsid w:val="097E2749"/>
    <w:rsid w:val="097E5ED0"/>
    <w:rsid w:val="097F42BA"/>
    <w:rsid w:val="097F5184"/>
    <w:rsid w:val="098174CB"/>
    <w:rsid w:val="09821020"/>
    <w:rsid w:val="098335A0"/>
    <w:rsid w:val="098338D1"/>
    <w:rsid w:val="09845F4F"/>
    <w:rsid w:val="09850599"/>
    <w:rsid w:val="09851088"/>
    <w:rsid w:val="0985307B"/>
    <w:rsid w:val="09855ED1"/>
    <w:rsid w:val="09875DE4"/>
    <w:rsid w:val="098B24E4"/>
    <w:rsid w:val="098B371E"/>
    <w:rsid w:val="098B6B0C"/>
    <w:rsid w:val="098C352D"/>
    <w:rsid w:val="098E3998"/>
    <w:rsid w:val="098F1ADF"/>
    <w:rsid w:val="09933767"/>
    <w:rsid w:val="0995526B"/>
    <w:rsid w:val="099604A7"/>
    <w:rsid w:val="09970CD0"/>
    <w:rsid w:val="09990552"/>
    <w:rsid w:val="099D22FF"/>
    <w:rsid w:val="099F425C"/>
    <w:rsid w:val="09A0716B"/>
    <w:rsid w:val="09A36A34"/>
    <w:rsid w:val="09A42C59"/>
    <w:rsid w:val="09A440D2"/>
    <w:rsid w:val="09A522B4"/>
    <w:rsid w:val="09A95EC1"/>
    <w:rsid w:val="09AA50DD"/>
    <w:rsid w:val="09AA6257"/>
    <w:rsid w:val="09AB2E32"/>
    <w:rsid w:val="09AB665B"/>
    <w:rsid w:val="09AB77E9"/>
    <w:rsid w:val="09AE5019"/>
    <w:rsid w:val="09B319EB"/>
    <w:rsid w:val="09B407F7"/>
    <w:rsid w:val="09B55C5D"/>
    <w:rsid w:val="09B6039E"/>
    <w:rsid w:val="09BB0AF5"/>
    <w:rsid w:val="09BE6F23"/>
    <w:rsid w:val="09BF37B6"/>
    <w:rsid w:val="09C147ED"/>
    <w:rsid w:val="09C22F4D"/>
    <w:rsid w:val="09C265CF"/>
    <w:rsid w:val="09C507E6"/>
    <w:rsid w:val="09C52D38"/>
    <w:rsid w:val="09C5669E"/>
    <w:rsid w:val="09C70BAB"/>
    <w:rsid w:val="09CD2296"/>
    <w:rsid w:val="09CF3A47"/>
    <w:rsid w:val="09D01366"/>
    <w:rsid w:val="09D11510"/>
    <w:rsid w:val="09D34826"/>
    <w:rsid w:val="09D50D54"/>
    <w:rsid w:val="09D6627B"/>
    <w:rsid w:val="09D73A93"/>
    <w:rsid w:val="09DA327F"/>
    <w:rsid w:val="09DA7492"/>
    <w:rsid w:val="09DC042F"/>
    <w:rsid w:val="09DE3323"/>
    <w:rsid w:val="09DF33C2"/>
    <w:rsid w:val="09E01426"/>
    <w:rsid w:val="09E07F45"/>
    <w:rsid w:val="09E5011A"/>
    <w:rsid w:val="09E60B99"/>
    <w:rsid w:val="09E85FEC"/>
    <w:rsid w:val="09E902C0"/>
    <w:rsid w:val="09EB6C90"/>
    <w:rsid w:val="09EC2F55"/>
    <w:rsid w:val="09F208BD"/>
    <w:rsid w:val="09F313E6"/>
    <w:rsid w:val="09F55042"/>
    <w:rsid w:val="09F81485"/>
    <w:rsid w:val="09F864D8"/>
    <w:rsid w:val="09FA54D4"/>
    <w:rsid w:val="09FA623F"/>
    <w:rsid w:val="09FC73DC"/>
    <w:rsid w:val="09FD2F2A"/>
    <w:rsid w:val="0A016E60"/>
    <w:rsid w:val="0A023812"/>
    <w:rsid w:val="0A08667D"/>
    <w:rsid w:val="0A09196A"/>
    <w:rsid w:val="0A091F84"/>
    <w:rsid w:val="0A095106"/>
    <w:rsid w:val="0A0F3103"/>
    <w:rsid w:val="0A0F75BF"/>
    <w:rsid w:val="0A1057A8"/>
    <w:rsid w:val="0A11188C"/>
    <w:rsid w:val="0A1B4816"/>
    <w:rsid w:val="0A1C3070"/>
    <w:rsid w:val="0A1D4C0D"/>
    <w:rsid w:val="0A1E2569"/>
    <w:rsid w:val="0A1E46A7"/>
    <w:rsid w:val="0A214999"/>
    <w:rsid w:val="0A2267F1"/>
    <w:rsid w:val="0A233948"/>
    <w:rsid w:val="0A26225A"/>
    <w:rsid w:val="0A26325F"/>
    <w:rsid w:val="0A275BD1"/>
    <w:rsid w:val="0A2A5245"/>
    <w:rsid w:val="0A2E402C"/>
    <w:rsid w:val="0A336001"/>
    <w:rsid w:val="0A35702B"/>
    <w:rsid w:val="0A370E54"/>
    <w:rsid w:val="0A372288"/>
    <w:rsid w:val="0A3813B1"/>
    <w:rsid w:val="0A386BB7"/>
    <w:rsid w:val="0A3A244A"/>
    <w:rsid w:val="0A3D3388"/>
    <w:rsid w:val="0A3F07A0"/>
    <w:rsid w:val="0A4205BE"/>
    <w:rsid w:val="0A4511A8"/>
    <w:rsid w:val="0A453819"/>
    <w:rsid w:val="0A453939"/>
    <w:rsid w:val="0A454032"/>
    <w:rsid w:val="0A4551F3"/>
    <w:rsid w:val="0A4739DD"/>
    <w:rsid w:val="0A495DC3"/>
    <w:rsid w:val="0A49789B"/>
    <w:rsid w:val="0A4C1872"/>
    <w:rsid w:val="0A4D035C"/>
    <w:rsid w:val="0A4F1658"/>
    <w:rsid w:val="0A583CED"/>
    <w:rsid w:val="0A5860E7"/>
    <w:rsid w:val="0A5970C3"/>
    <w:rsid w:val="0A5E6B6B"/>
    <w:rsid w:val="0A5F5126"/>
    <w:rsid w:val="0A610C00"/>
    <w:rsid w:val="0A640E45"/>
    <w:rsid w:val="0A6C0DE1"/>
    <w:rsid w:val="0A6E0F46"/>
    <w:rsid w:val="0A70343E"/>
    <w:rsid w:val="0A7068A1"/>
    <w:rsid w:val="0A731619"/>
    <w:rsid w:val="0A745832"/>
    <w:rsid w:val="0A754339"/>
    <w:rsid w:val="0A7570FC"/>
    <w:rsid w:val="0A7612EA"/>
    <w:rsid w:val="0A7839F7"/>
    <w:rsid w:val="0A7A37DB"/>
    <w:rsid w:val="0A7B23C5"/>
    <w:rsid w:val="0A7D45A4"/>
    <w:rsid w:val="0A7E50AD"/>
    <w:rsid w:val="0A801FE8"/>
    <w:rsid w:val="0A823ED0"/>
    <w:rsid w:val="0A8377E9"/>
    <w:rsid w:val="0A8566C7"/>
    <w:rsid w:val="0A864C30"/>
    <w:rsid w:val="0A880038"/>
    <w:rsid w:val="0A883FAB"/>
    <w:rsid w:val="0A8B6CBE"/>
    <w:rsid w:val="0A8B7B5A"/>
    <w:rsid w:val="0A8D571C"/>
    <w:rsid w:val="0A8E72DE"/>
    <w:rsid w:val="0A9233B1"/>
    <w:rsid w:val="0A924B1C"/>
    <w:rsid w:val="0A984C23"/>
    <w:rsid w:val="0A991DB8"/>
    <w:rsid w:val="0A995990"/>
    <w:rsid w:val="0A997065"/>
    <w:rsid w:val="0A9E0379"/>
    <w:rsid w:val="0A9F227B"/>
    <w:rsid w:val="0A9F757E"/>
    <w:rsid w:val="0AA30C46"/>
    <w:rsid w:val="0AA50AB3"/>
    <w:rsid w:val="0AA50BD6"/>
    <w:rsid w:val="0AA673AE"/>
    <w:rsid w:val="0AA92CA6"/>
    <w:rsid w:val="0AAE374D"/>
    <w:rsid w:val="0AAF25BB"/>
    <w:rsid w:val="0AB06576"/>
    <w:rsid w:val="0AB14009"/>
    <w:rsid w:val="0AB32716"/>
    <w:rsid w:val="0AB518AD"/>
    <w:rsid w:val="0AB614C9"/>
    <w:rsid w:val="0AB645EB"/>
    <w:rsid w:val="0AB7796E"/>
    <w:rsid w:val="0AB83CB8"/>
    <w:rsid w:val="0AB84609"/>
    <w:rsid w:val="0ABB2947"/>
    <w:rsid w:val="0ABC43DB"/>
    <w:rsid w:val="0ABD228D"/>
    <w:rsid w:val="0ABD3126"/>
    <w:rsid w:val="0ABF0240"/>
    <w:rsid w:val="0ABF1363"/>
    <w:rsid w:val="0AC06455"/>
    <w:rsid w:val="0AC36EBB"/>
    <w:rsid w:val="0AC76EA4"/>
    <w:rsid w:val="0ACD0DB6"/>
    <w:rsid w:val="0ACD1E79"/>
    <w:rsid w:val="0ACE2669"/>
    <w:rsid w:val="0ACE3894"/>
    <w:rsid w:val="0ACE6467"/>
    <w:rsid w:val="0ACF35A1"/>
    <w:rsid w:val="0AD16261"/>
    <w:rsid w:val="0AD31A3F"/>
    <w:rsid w:val="0AD533BA"/>
    <w:rsid w:val="0AD64BF9"/>
    <w:rsid w:val="0AD6594B"/>
    <w:rsid w:val="0AD67313"/>
    <w:rsid w:val="0AD8668F"/>
    <w:rsid w:val="0ADE45A8"/>
    <w:rsid w:val="0AE22F93"/>
    <w:rsid w:val="0AE44E4B"/>
    <w:rsid w:val="0AE53A2A"/>
    <w:rsid w:val="0AE864FF"/>
    <w:rsid w:val="0AE947D4"/>
    <w:rsid w:val="0AEA3296"/>
    <w:rsid w:val="0AEA3B6D"/>
    <w:rsid w:val="0AEB6060"/>
    <w:rsid w:val="0AEB7C06"/>
    <w:rsid w:val="0AED4B16"/>
    <w:rsid w:val="0AEF2930"/>
    <w:rsid w:val="0AF146DA"/>
    <w:rsid w:val="0AF323BA"/>
    <w:rsid w:val="0AFB3877"/>
    <w:rsid w:val="0AFB4D2A"/>
    <w:rsid w:val="0AFF5B1F"/>
    <w:rsid w:val="0B015887"/>
    <w:rsid w:val="0B016393"/>
    <w:rsid w:val="0B043EC1"/>
    <w:rsid w:val="0B0501E8"/>
    <w:rsid w:val="0B0524C8"/>
    <w:rsid w:val="0B083D82"/>
    <w:rsid w:val="0B0E3B34"/>
    <w:rsid w:val="0B0F3C2A"/>
    <w:rsid w:val="0B137E09"/>
    <w:rsid w:val="0B144934"/>
    <w:rsid w:val="0B1B4592"/>
    <w:rsid w:val="0B1C5FC1"/>
    <w:rsid w:val="0B1D2E5C"/>
    <w:rsid w:val="0B1F4960"/>
    <w:rsid w:val="0B22576D"/>
    <w:rsid w:val="0B23484B"/>
    <w:rsid w:val="0B24797D"/>
    <w:rsid w:val="0B2A04BE"/>
    <w:rsid w:val="0B2A613E"/>
    <w:rsid w:val="0B2C7BFE"/>
    <w:rsid w:val="0B2C7E19"/>
    <w:rsid w:val="0B2E1979"/>
    <w:rsid w:val="0B2E2B38"/>
    <w:rsid w:val="0B2F0791"/>
    <w:rsid w:val="0B3116E8"/>
    <w:rsid w:val="0B325E16"/>
    <w:rsid w:val="0B332E34"/>
    <w:rsid w:val="0B360870"/>
    <w:rsid w:val="0B3806CF"/>
    <w:rsid w:val="0B380830"/>
    <w:rsid w:val="0B3E1FD6"/>
    <w:rsid w:val="0B406D3F"/>
    <w:rsid w:val="0B415220"/>
    <w:rsid w:val="0B423843"/>
    <w:rsid w:val="0B484A73"/>
    <w:rsid w:val="0B4C661B"/>
    <w:rsid w:val="0B506690"/>
    <w:rsid w:val="0B517D2F"/>
    <w:rsid w:val="0B52285F"/>
    <w:rsid w:val="0B526BF4"/>
    <w:rsid w:val="0B537567"/>
    <w:rsid w:val="0B552605"/>
    <w:rsid w:val="0B5613D5"/>
    <w:rsid w:val="0B566463"/>
    <w:rsid w:val="0B570AA8"/>
    <w:rsid w:val="0B57729A"/>
    <w:rsid w:val="0B58053A"/>
    <w:rsid w:val="0B591539"/>
    <w:rsid w:val="0B5B37AB"/>
    <w:rsid w:val="0B5D0D45"/>
    <w:rsid w:val="0B5E301E"/>
    <w:rsid w:val="0B605C69"/>
    <w:rsid w:val="0B615291"/>
    <w:rsid w:val="0B6272D3"/>
    <w:rsid w:val="0B64555B"/>
    <w:rsid w:val="0B647DE2"/>
    <w:rsid w:val="0B6F036D"/>
    <w:rsid w:val="0B6F5272"/>
    <w:rsid w:val="0B703D19"/>
    <w:rsid w:val="0B71451E"/>
    <w:rsid w:val="0B744C4E"/>
    <w:rsid w:val="0B762169"/>
    <w:rsid w:val="0B766F2E"/>
    <w:rsid w:val="0B767B1D"/>
    <w:rsid w:val="0B815A22"/>
    <w:rsid w:val="0B8222E4"/>
    <w:rsid w:val="0B831251"/>
    <w:rsid w:val="0B863049"/>
    <w:rsid w:val="0B873AF5"/>
    <w:rsid w:val="0B894334"/>
    <w:rsid w:val="0B8A1AF7"/>
    <w:rsid w:val="0B8A6133"/>
    <w:rsid w:val="0B8B0C3D"/>
    <w:rsid w:val="0B8C55F0"/>
    <w:rsid w:val="0B9560D0"/>
    <w:rsid w:val="0B964EB3"/>
    <w:rsid w:val="0B964EDC"/>
    <w:rsid w:val="0B993DC7"/>
    <w:rsid w:val="0B9A4279"/>
    <w:rsid w:val="0B9C2D50"/>
    <w:rsid w:val="0B9D6594"/>
    <w:rsid w:val="0B9E26A6"/>
    <w:rsid w:val="0B9E5019"/>
    <w:rsid w:val="0B9E5CE3"/>
    <w:rsid w:val="0BA164EC"/>
    <w:rsid w:val="0BA22947"/>
    <w:rsid w:val="0BA31A03"/>
    <w:rsid w:val="0BA56DEA"/>
    <w:rsid w:val="0BA84A33"/>
    <w:rsid w:val="0BA95619"/>
    <w:rsid w:val="0BAB2373"/>
    <w:rsid w:val="0BAE2809"/>
    <w:rsid w:val="0BAE327B"/>
    <w:rsid w:val="0BAF0632"/>
    <w:rsid w:val="0BAF336C"/>
    <w:rsid w:val="0BB029EA"/>
    <w:rsid w:val="0BB12911"/>
    <w:rsid w:val="0BB12AEF"/>
    <w:rsid w:val="0BB30C53"/>
    <w:rsid w:val="0BB45AC0"/>
    <w:rsid w:val="0BB45DAD"/>
    <w:rsid w:val="0BB53BC9"/>
    <w:rsid w:val="0BB82C30"/>
    <w:rsid w:val="0BC02290"/>
    <w:rsid w:val="0BC03A35"/>
    <w:rsid w:val="0BC11661"/>
    <w:rsid w:val="0BC5295A"/>
    <w:rsid w:val="0BC81A74"/>
    <w:rsid w:val="0BC953ED"/>
    <w:rsid w:val="0BCC14E9"/>
    <w:rsid w:val="0BCC26DA"/>
    <w:rsid w:val="0BD15292"/>
    <w:rsid w:val="0BD20D08"/>
    <w:rsid w:val="0BD264EA"/>
    <w:rsid w:val="0BD8502C"/>
    <w:rsid w:val="0BDA57BC"/>
    <w:rsid w:val="0BDC3532"/>
    <w:rsid w:val="0BDF0CAE"/>
    <w:rsid w:val="0BE21A99"/>
    <w:rsid w:val="0BE32412"/>
    <w:rsid w:val="0BE73EA8"/>
    <w:rsid w:val="0BE976F7"/>
    <w:rsid w:val="0BEA5E12"/>
    <w:rsid w:val="0BEF5226"/>
    <w:rsid w:val="0BEF5AB5"/>
    <w:rsid w:val="0BF127D1"/>
    <w:rsid w:val="0BF31729"/>
    <w:rsid w:val="0BF44868"/>
    <w:rsid w:val="0BF52958"/>
    <w:rsid w:val="0BF61C5A"/>
    <w:rsid w:val="0BF8544A"/>
    <w:rsid w:val="0BFB12CA"/>
    <w:rsid w:val="0BFB71D1"/>
    <w:rsid w:val="0BFE086B"/>
    <w:rsid w:val="0C0105D5"/>
    <w:rsid w:val="0C01494E"/>
    <w:rsid w:val="0C0256A2"/>
    <w:rsid w:val="0C043D1B"/>
    <w:rsid w:val="0C0E6D70"/>
    <w:rsid w:val="0C10593A"/>
    <w:rsid w:val="0C143B9D"/>
    <w:rsid w:val="0C1716D5"/>
    <w:rsid w:val="0C1819FC"/>
    <w:rsid w:val="0C1853FE"/>
    <w:rsid w:val="0C193300"/>
    <w:rsid w:val="0C1944FB"/>
    <w:rsid w:val="0C1A5DA0"/>
    <w:rsid w:val="0C1C11B5"/>
    <w:rsid w:val="0C1D23AB"/>
    <w:rsid w:val="0C1D2F65"/>
    <w:rsid w:val="0C1F2C10"/>
    <w:rsid w:val="0C1F4A3E"/>
    <w:rsid w:val="0C1F69B5"/>
    <w:rsid w:val="0C214786"/>
    <w:rsid w:val="0C23545E"/>
    <w:rsid w:val="0C253678"/>
    <w:rsid w:val="0C293B5B"/>
    <w:rsid w:val="0C295C28"/>
    <w:rsid w:val="0C2A40CB"/>
    <w:rsid w:val="0C2D2CE0"/>
    <w:rsid w:val="0C2E06D3"/>
    <w:rsid w:val="0C2E4621"/>
    <w:rsid w:val="0C2F3730"/>
    <w:rsid w:val="0C302228"/>
    <w:rsid w:val="0C315468"/>
    <w:rsid w:val="0C325D65"/>
    <w:rsid w:val="0C3513C0"/>
    <w:rsid w:val="0C3B7699"/>
    <w:rsid w:val="0C3C07A6"/>
    <w:rsid w:val="0C3C3F9B"/>
    <w:rsid w:val="0C3E131F"/>
    <w:rsid w:val="0C3E172B"/>
    <w:rsid w:val="0C3E4E40"/>
    <w:rsid w:val="0C441E7F"/>
    <w:rsid w:val="0C444AE8"/>
    <w:rsid w:val="0C4621C2"/>
    <w:rsid w:val="0C4A3BF2"/>
    <w:rsid w:val="0C4B04DD"/>
    <w:rsid w:val="0C4B7E33"/>
    <w:rsid w:val="0C4D5718"/>
    <w:rsid w:val="0C53450A"/>
    <w:rsid w:val="0C5453EA"/>
    <w:rsid w:val="0C55183F"/>
    <w:rsid w:val="0C5621B0"/>
    <w:rsid w:val="0C5644AF"/>
    <w:rsid w:val="0C596604"/>
    <w:rsid w:val="0C5C7941"/>
    <w:rsid w:val="0C5D37B3"/>
    <w:rsid w:val="0C5E74CD"/>
    <w:rsid w:val="0C600604"/>
    <w:rsid w:val="0C6232D6"/>
    <w:rsid w:val="0C653D78"/>
    <w:rsid w:val="0C686BFF"/>
    <w:rsid w:val="0C6873BE"/>
    <w:rsid w:val="0C697414"/>
    <w:rsid w:val="0C6A0FC2"/>
    <w:rsid w:val="0C6C0EDB"/>
    <w:rsid w:val="0C6C30A8"/>
    <w:rsid w:val="0C6E26E8"/>
    <w:rsid w:val="0C6E5EED"/>
    <w:rsid w:val="0C717A07"/>
    <w:rsid w:val="0C760E21"/>
    <w:rsid w:val="0C771DF8"/>
    <w:rsid w:val="0C774469"/>
    <w:rsid w:val="0C783C9B"/>
    <w:rsid w:val="0C7916D2"/>
    <w:rsid w:val="0C7D7C04"/>
    <w:rsid w:val="0C7F3610"/>
    <w:rsid w:val="0C8153AC"/>
    <w:rsid w:val="0C8208A1"/>
    <w:rsid w:val="0C8866BE"/>
    <w:rsid w:val="0C8B3B60"/>
    <w:rsid w:val="0C904F18"/>
    <w:rsid w:val="0C91291A"/>
    <w:rsid w:val="0C9142B1"/>
    <w:rsid w:val="0C932E06"/>
    <w:rsid w:val="0C9945F9"/>
    <w:rsid w:val="0C994A00"/>
    <w:rsid w:val="0C9B1987"/>
    <w:rsid w:val="0C9B358A"/>
    <w:rsid w:val="0C9D63EE"/>
    <w:rsid w:val="0C9E4F9D"/>
    <w:rsid w:val="0C9E5137"/>
    <w:rsid w:val="0CA62178"/>
    <w:rsid w:val="0CA80CA7"/>
    <w:rsid w:val="0CA90973"/>
    <w:rsid w:val="0CAA486B"/>
    <w:rsid w:val="0CAB3569"/>
    <w:rsid w:val="0CAF547F"/>
    <w:rsid w:val="0CB11834"/>
    <w:rsid w:val="0CB414C6"/>
    <w:rsid w:val="0CB675EE"/>
    <w:rsid w:val="0CB80A63"/>
    <w:rsid w:val="0CB83B98"/>
    <w:rsid w:val="0CBB5E97"/>
    <w:rsid w:val="0CC10B91"/>
    <w:rsid w:val="0CCA0972"/>
    <w:rsid w:val="0CCC39A6"/>
    <w:rsid w:val="0CCE13B5"/>
    <w:rsid w:val="0CCF2B6A"/>
    <w:rsid w:val="0CCF3EC7"/>
    <w:rsid w:val="0CD049A0"/>
    <w:rsid w:val="0CD05844"/>
    <w:rsid w:val="0CD16C71"/>
    <w:rsid w:val="0CD27111"/>
    <w:rsid w:val="0CD543F7"/>
    <w:rsid w:val="0CD57D7A"/>
    <w:rsid w:val="0CE06AC7"/>
    <w:rsid w:val="0CE13D95"/>
    <w:rsid w:val="0CE32509"/>
    <w:rsid w:val="0CE40461"/>
    <w:rsid w:val="0CE44B5D"/>
    <w:rsid w:val="0CE54212"/>
    <w:rsid w:val="0CE63012"/>
    <w:rsid w:val="0CE651AA"/>
    <w:rsid w:val="0CE76E04"/>
    <w:rsid w:val="0CE81639"/>
    <w:rsid w:val="0CEA47BC"/>
    <w:rsid w:val="0CEA584D"/>
    <w:rsid w:val="0CF351BB"/>
    <w:rsid w:val="0CF5328E"/>
    <w:rsid w:val="0CF70013"/>
    <w:rsid w:val="0CF75294"/>
    <w:rsid w:val="0CF80820"/>
    <w:rsid w:val="0CF9258D"/>
    <w:rsid w:val="0CFA08FF"/>
    <w:rsid w:val="0CFA26BA"/>
    <w:rsid w:val="0CFF702C"/>
    <w:rsid w:val="0D022F85"/>
    <w:rsid w:val="0D0371A6"/>
    <w:rsid w:val="0D05382B"/>
    <w:rsid w:val="0D054B81"/>
    <w:rsid w:val="0D05528A"/>
    <w:rsid w:val="0D060B26"/>
    <w:rsid w:val="0D0B0D31"/>
    <w:rsid w:val="0D0B62C0"/>
    <w:rsid w:val="0D0D2B80"/>
    <w:rsid w:val="0D0F4081"/>
    <w:rsid w:val="0D133FDC"/>
    <w:rsid w:val="0D171198"/>
    <w:rsid w:val="0D17414E"/>
    <w:rsid w:val="0D1D6DB1"/>
    <w:rsid w:val="0D215448"/>
    <w:rsid w:val="0D217C49"/>
    <w:rsid w:val="0D233C3A"/>
    <w:rsid w:val="0D24181F"/>
    <w:rsid w:val="0D277D7F"/>
    <w:rsid w:val="0D2810A4"/>
    <w:rsid w:val="0D28151E"/>
    <w:rsid w:val="0D2A06C9"/>
    <w:rsid w:val="0D2A5229"/>
    <w:rsid w:val="0D2B0F18"/>
    <w:rsid w:val="0D2C4F34"/>
    <w:rsid w:val="0D2D4A1D"/>
    <w:rsid w:val="0D2D636D"/>
    <w:rsid w:val="0D2E7C8D"/>
    <w:rsid w:val="0D2F5827"/>
    <w:rsid w:val="0D35251F"/>
    <w:rsid w:val="0D355D62"/>
    <w:rsid w:val="0D36699D"/>
    <w:rsid w:val="0D3A00E0"/>
    <w:rsid w:val="0D3A47B5"/>
    <w:rsid w:val="0D3B6FAB"/>
    <w:rsid w:val="0D412DC6"/>
    <w:rsid w:val="0D442B86"/>
    <w:rsid w:val="0D492DFF"/>
    <w:rsid w:val="0D495EA7"/>
    <w:rsid w:val="0D4B614B"/>
    <w:rsid w:val="0D4B65EC"/>
    <w:rsid w:val="0D4D1761"/>
    <w:rsid w:val="0D4D46A4"/>
    <w:rsid w:val="0D4E7D6E"/>
    <w:rsid w:val="0D501244"/>
    <w:rsid w:val="0D590AF5"/>
    <w:rsid w:val="0D5A28E9"/>
    <w:rsid w:val="0D5E6C35"/>
    <w:rsid w:val="0D615CCF"/>
    <w:rsid w:val="0D625BD2"/>
    <w:rsid w:val="0D63104E"/>
    <w:rsid w:val="0D636F6A"/>
    <w:rsid w:val="0D67662B"/>
    <w:rsid w:val="0D687EF6"/>
    <w:rsid w:val="0D690093"/>
    <w:rsid w:val="0D6A6611"/>
    <w:rsid w:val="0D6A7478"/>
    <w:rsid w:val="0D6B23B3"/>
    <w:rsid w:val="0D6B3CFB"/>
    <w:rsid w:val="0D6B4A5A"/>
    <w:rsid w:val="0D732E9E"/>
    <w:rsid w:val="0D7429F7"/>
    <w:rsid w:val="0D743306"/>
    <w:rsid w:val="0D764155"/>
    <w:rsid w:val="0D790557"/>
    <w:rsid w:val="0D7A5FD9"/>
    <w:rsid w:val="0D7C29D0"/>
    <w:rsid w:val="0D7E3CD1"/>
    <w:rsid w:val="0D821FCD"/>
    <w:rsid w:val="0D846B3F"/>
    <w:rsid w:val="0D885BEC"/>
    <w:rsid w:val="0D8D1866"/>
    <w:rsid w:val="0D8E2C78"/>
    <w:rsid w:val="0D9125D0"/>
    <w:rsid w:val="0D98121E"/>
    <w:rsid w:val="0D9C3CD4"/>
    <w:rsid w:val="0D9C7D67"/>
    <w:rsid w:val="0D9E701D"/>
    <w:rsid w:val="0D9F204D"/>
    <w:rsid w:val="0DA012AA"/>
    <w:rsid w:val="0DA13AC6"/>
    <w:rsid w:val="0DA15232"/>
    <w:rsid w:val="0DA35AD0"/>
    <w:rsid w:val="0DA37A78"/>
    <w:rsid w:val="0DA47012"/>
    <w:rsid w:val="0DA51109"/>
    <w:rsid w:val="0DA578B3"/>
    <w:rsid w:val="0DA61EE1"/>
    <w:rsid w:val="0DA62EE3"/>
    <w:rsid w:val="0DA751FB"/>
    <w:rsid w:val="0DA80181"/>
    <w:rsid w:val="0DAC1652"/>
    <w:rsid w:val="0DAE435D"/>
    <w:rsid w:val="0DB26493"/>
    <w:rsid w:val="0DB45E16"/>
    <w:rsid w:val="0DB47CCC"/>
    <w:rsid w:val="0DB52489"/>
    <w:rsid w:val="0DB70A2D"/>
    <w:rsid w:val="0DB84AD6"/>
    <w:rsid w:val="0DBC1988"/>
    <w:rsid w:val="0DBE54AD"/>
    <w:rsid w:val="0DBF0DEC"/>
    <w:rsid w:val="0DBF5216"/>
    <w:rsid w:val="0DC82C47"/>
    <w:rsid w:val="0DCD409E"/>
    <w:rsid w:val="0DCD6CFF"/>
    <w:rsid w:val="0DCE29EE"/>
    <w:rsid w:val="0DCE402B"/>
    <w:rsid w:val="0DCE7332"/>
    <w:rsid w:val="0DD20C8A"/>
    <w:rsid w:val="0DD3193A"/>
    <w:rsid w:val="0DD65657"/>
    <w:rsid w:val="0DD705AB"/>
    <w:rsid w:val="0DD81264"/>
    <w:rsid w:val="0DD90242"/>
    <w:rsid w:val="0DDB6940"/>
    <w:rsid w:val="0DDF4BBD"/>
    <w:rsid w:val="0DE00690"/>
    <w:rsid w:val="0DE0369E"/>
    <w:rsid w:val="0DE14E4A"/>
    <w:rsid w:val="0DE447A4"/>
    <w:rsid w:val="0DE81E3D"/>
    <w:rsid w:val="0DE82FCD"/>
    <w:rsid w:val="0DE90620"/>
    <w:rsid w:val="0DE90CB8"/>
    <w:rsid w:val="0DEC0251"/>
    <w:rsid w:val="0DEF359F"/>
    <w:rsid w:val="0DF1414D"/>
    <w:rsid w:val="0DF40A19"/>
    <w:rsid w:val="0DF535AD"/>
    <w:rsid w:val="0DF6428C"/>
    <w:rsid w:val="0DF81F97"/>
    <w:rsid w:val="0DF975E8"/>
    <w:rsid w:val="0DFA50FA"/>
    <w:rsid w:val="0DFA787F"/>
    <w:rsid w:val="0DFE1069"/>
    <w:rsid w:val="0DFE23C8"/>
    <w:rsid w:val="0DFF4CCB"/>
    <w:rsid w:val="0E004081"/>
    <w:rsid w:val="0E055F72"/>
    <w:rsid w:val="0E06761D"/>
    <w:rsid w:val="0E085FE1"/>
    <w:rsid w:val="0E086EBA"/>
    <w:rsid w:val="0E086F96"/>
    <w:rsid w:val="0E095245"/>
    <w:rsid w:val="0E0B3506"/>
    <w:rsid w:val="0E0D07AA"/>
    <w:rsid w:val="0E0F4122"/>
    <w:rsid w:val="0E1204CF"/>
    <w:rsid w:val="0E122270"/>
    <w:rsid w:val="0E127111"/>
    <w:rsid w:val="0E140702"/>
    <w:rsid w:val="0E1821F9"/>
    <w:rsid w:val="0E1A707C"/>
    <w:rsid w:val="0E1B6D5E"/>
    <w:rsid w:val="0E1C1C68"/>
    <w:rsid w:val="0E201376"/>
    <w:rsid w:val="0E206501"/>
    <w:rsid w:val="0E2372C4"/>
    <w:rsid w:val="0E26350B"/>
    <w:rsid w:val="0E2B7B1F"/>
    <w:rsid w:val="0E2C149F"/>
    <w:rsid w:val="0E2C448D"/>
    <w:rsid w:val="0E2D18C7"/>
    <w:rsid w:val="0E2E662D"/>
    <w:rsid w:val="0E322B9E"/>
    <w:rsid w:val="0E332215"/>
    <w:rsid w:val="0E3829E0"/>
    <w:rsid w:val="0E38389D"/>
    <w:rsid w:val="0E386603"/>
    <w:rsid w:val="0E3B4EDA"/>
    <w:rsid w:val="0E3E328B"/>
    <w:rsid w:val="0E3E7E49"/>
    <w:rsid w:val="0E50238B"/>
    <w:rsid w:val="0E503920"/>
    <w:rsid w:val="0E540076"/>
    <w:rsid w:val="0E563457"/>
    <w:rsid w:val="0E596A25"/>
    <w:rsid w:val="0E597BEB"/>
    <w:rsid w:val="0E5C2957"/>
    <w:rsid w:val="0E5D64DA"/>
    <w:rsid w:val="0E5F5093"/>
    <w:rsid w:val="0E6062C7"/>
    <w:rsid w:val="0E617341"/>
    <w:rsid w:val="0E65140B"/>
    <w:rsid w:val="0E651B2B"/>
    <w:rsid w:val="0E6651DC"/>
    <w:rsid w:val="0E6676E1"/>
    <w:rsid w:val="0E67632D"/>
    <w:rsid w:val="0E677E57"/>
    <w:rsid w:val="0E6C26DF"/>
    <w:rsid w:val="0E6C2AEB"/>
    <w:rsid w:val="0E6D5E2C"/>
    <w:rsid w:val="0E6D6298"/>
    <w:rsid w:val="0E6F6F68"/>
    <w:rsid w:val="0E701CBA"/>
    <w:rsid w:val="0E706C70"/>
    <w:rsid w:val="0E72688E"/>
    <w:rsid w:val="0E764019"/>
    <w:rsid w:val="0E7720CD"/>
    <w:rsid w:val="0E780D79"/>
    <w:rsid w:val="0E782819"/>
    <w:rsid w:val="0E794931"/>
    <w:rsid w:val="0E7949BA"/>
    <w:rsid w:val="0E795BC7"/>
    <w:rsid w:val="0E7B6D6C"/>
    <w:rsid w:val="0E7D6C9D"/>
    <w:rsid w:val="0E8022B8"/>
    <w:rsid w:val="0E826151"/>
    <w:rsid w:val="0E8522D8"/>
    <w:rsid w:val="0E870BBB"/>
    <w:rsid w:val="0E8A2590"/>
    <w:rsid w:val="0E8B0E18"/>
    <w:rsid w:val="0E8C2932"/>
    <w:rsid w:val="0E8F3E37"/>
    <w:rsid w:val="0E9200C8"/>
    <w:rsid w:val="0E950C3D"/>
    <w:rsid w:val="0E9578BF"/>
    <w:rsid w:val="0E9655A6"/>
    <w:rsid w:val="0E96630F"/>
    <w:rsid w:val="0E9B18F6"/>
    <w:rsid w:val="0E9C7353"/>
    <w:rsid w:val="0EA017CE"/>
    <w:rsid w:val="0EA17057"/>
    <w:rsid w:val="0EA224A9"/>
    <w:rsid w:val="0EA26018"/>
    <w:rsid w:val="0EA35DDE"/>
    <w:rsid w:val="0EA557EE"/>
    <w:rsid w:val="0EA94031"/>
    <w:rsid w:val="0EAB41FB"/>
    <w:rsid w:val="0EAB513B"/>
    <w:rsid w:val="0EAE5A90"/>
    <w:rsid w:val="0EAF392E"/>
    <w:rsid w:val="0EB2719A"/>
    <w:rsid w:val="0EB62438"/>
    <w:rsid w:val="0EB93A59"/>
    <w:rsid w:val="0EBA6C35"/>
    <w:rsid w:val="0EBA6D45"/>
    <w:rsid w:val="0EBB197C"/>
    <w:rsid w:val="0EBE4B32"/>
    <w:rsid w:val="0EBF47CC"/>
    <w:rsid w:val="0EC05304"/>
    <w:rsid w:val="0EC92B1B"/>
    <w:rsid w:val="0ECA7C01"/>
    <w:rsid w:val="0ECE0DEE"/>
    <w:rsid w:val="0ED26835"/>
    <w:rsid w:val="0ED31053"/>
    <w:rsid w:val="0ED31A68"/>
    <w:rsid w:val="0ED47A59"/>
    <w:rsid w:val="0ED54E9B"/>
    <w:rsid w:val="0ED76428"/>
    <w:rsid w:val="0ED766A1"/>
    <w:rsid w:val="0EDA1B89"/>
    <w:rsid w:val="0EDC4DA1"/>
    <w:rsid w:val="0EDD224D"/>
    <w:rsid w:val="0EDF538A"/>
    <w:rsid w:val="0EE1406C"/>
    <w:rsid w:val="0EE328B6"/>
    <w:rsid w:val="0EE412A6"/>
    <w:rsid w:val="0EE41437"/>
    <w:rsid w:val="0EE85A1D"/>
    <w:rsid w:val="0EE90FB4"/>
    <w:rsid w:val="0EE932F3"/>
    <w:rsid w:val="0EE94C99"/>
    <w:rsid w:val="0EF0158D"/>
    <w:rsid w:val="0EF0739C"/>
    <w:rsid w:val="0EF17C8F"/>
    <w:rsid w:val="0EF36406"/>
    <w:rsid w:val="0EF52256"/>
    <w:rsid w:val="0EF600EE"/>
    <w:rsid w:val="0EF8667A"/>
    <w:rsid w:val="0EFA72AD"/>
    <w:rsid w:val="0EFC3E90"/>
    <w:rsid w:val="0F0213AA"/>
    <w:rsid w:val="0F075575"/>
    <w:rsid w:val="0F0C091C"/>
    <w:rsid w:val="0F0C27B5"/>
    <w:rsid w:val="0F10209E"/>
    <w:rsid w:val="0F1220F3"/>
    <w:rsid w:val="0F140F2B"/>
    <w:rsid w:val="0F172E56"/>
    <w:rsid w:val="0F1A1E5E"/>
    <w:rsid w:val="0F2031F0"/>
    <w:rsid w:val="0F223DDA"/>
    <w:rsid w:val="0F2570EA"/>
    <w:rsid w:val="0F261342"/>
    <w:rsid w:val="0F2659A7"/>
    <w:rsid w:val="0F276692"/>
    <w:rsid w:val="0F2A3BCD"/>
    <w:rsid w:val="0F2C334A"/>
    <w:rsid w:val="0F2D1391"/>
    <w:rsid w:val="0F2D3826"/>
    <w:rsid w:val="0F2F1284"/>
    <w:rsid w:val="0F2F4C9A"/>
    <w:rsid w:val="0F3305E2"/>
    <w:rsid w:val="0F335B67"/>
    <w:rsid w:val="0F352BE1"/>
    <w:rsid w:val="0F353A32"/>
    <w:rsid w:val="0F353DAC"/>
    <w:rsid w:val="0F355FB3"/>
    <w:rsid w:val="0F3616D2"/>
    <w:rsid w:val="0F37029D"/>
    <w:rsid w:val="0F370CC4"/>
    <w:rsid w:val="0F373588"/>
    <w:rsid w:val="0F382D63"/>
    <w:rsid w:val="0F3B5184"/>
    <w:rsid w:val="0F3D0508"/>
    <w:rsid w:val="0F3F3BE3"/>
    <w:rsid w:val="0F403E43"/>
    <w:rsid w:val="0F4074AC"/>
    <w:rsid w:val="0F421530"/>
    <w:rsid w:val="0F461D02"/>
    <w:rsid w:val="0F480DBA"/>
    <w:rsid w:val="0F49001C"/>
    <w:rsid w:val="0F4F1427"/>
    <w:rsid w:val="0F510250"/>
    <w:rsid w:val="0F523E5F"/>
    <w:rsid w:val="0F5258F6"/>
    <w:rsid w:val="0F53156F"/>
    <w:rsid w:val="0F5526FA"/>
    <w:rsid w:val="0F58533A"/>
    <w:rsid w:val="0F5A5C95"/>
    <w:rsid w:val="0F5D1F4C"/>
    <w:rsid w:val="0F5D7FFA"/>
    <w:rsid w:val="0F612D42"/>
    <w:rsid w:val="0F65035B"/>
    <w:rsid w:val="0F675BCC"/>
    <w:rsid w:val="0F6A6B2B"/>
    <w:rsid w:val="0F6B616F"/>
    <w:rsid w:val="0F754B1A"/>
    <w:rsid w:val="0F7813FB"/>
    <w:rsid w:val="0F781C3B"/>
    <w:rsid w:val="0F790BD8"/>
    <w:rsid w:val="0F7A1680"/>
    <w:rsid w:val="0F7D0AC1"/>
    <w:rsid w:val="0F7D4826"/>
    <w:rsid w:val="0F7E7F58"/>
    <w:rsid w:val="0F8142E0"/>
    <w:rsid w:val="0F8453A6"/>
    <w:rsid w:val="0F8506FA"/>
    <w:rsid w:val="0F865494"/>
    <w:rsid w:val="0F8A3151"/>
    <w:rsid w:val="0F8A4BD0"/>
    <w:rsid w:val="0F8B2833"/>
    <w:rsid w:val="0F8D3DE7"/>
    <w:rsid w:val="0F8E22A7"/>
    <w:rsid w:val="0F8E6B6C"/>
    <w:rsid w:val="0F9600C9"/>
    <w:rsid w:val="0F965375"/>
    <w:rsid w:val="0F966033"/>
    <w:rsid w:val="0F981831"/>
    <w:rsid w:val="0F9822B4"/>
    <w:rsid w:val="0F9858E5"/>
    <w:rsid w:val="0F9907F0"/>
    <w:rsid w:val="0F9A216C"/>
    <w:rsid w:val="0F9A7AAD"/>
    <w:rsid w:val="0F9B51B3"/>
    <w:rsid w:val="0F9C7109"/>
    <w:rsid w:val="0F9D0972"/>
    <w:rsid w:val="0F9D40FB"/>
    <w:rsid w:val="0F9F3045"/>
    <w:rsid w:val="0FA02E48"/>
    <w:rsid w:val="0FA4473F"/>
    <w:rsid w:val="0FA56598"/>
    <w:rsid w:val="0FA83675"/>
    <w:rsid w:val="0FB13FFC"/>
    <w:rsid w:val="0FB14853"/>
    <w:rsid w:val="0FB23B51"/>
    <w:rsid w:val="0FB2400F"/>
    <w:rsid w:val="0FB543EF"/>
    <w:rsid w:val="0FB551A2"/>
    <w:rsid w:val="0FB63AB9"/>
    <w:rsid w:val="0FB727CA"/>
    <w:rsid w:val="0FB80AC6"/>
    <w:rsid w:val="0FB83043"/>
    <w:rsid w:val="0FBA09DC"/>
    <w:rsid w:val="0FBA491F"/>
    <w:rsid w:val="0FBB3938"/>
    <w:rsid w:val="0FBC2D83"/>
    <w:rsid w:val="0FBD73FF"/>
    <w:rsid w:val="0FC04EAE"/>
    <w:rsid w:val="0FC2074F"/>
    <w:rsid w:val="0FC334EA"/>
    <w:rsid w:val="0FC41503"/>
    <w:rsid w:val="0FC44759"/>
    <w:rsid w:val="0FC95523"/>
    <w:rsid w:val="0FC95CBA"/>
    <w:rsid w:val="0FCA56D0"/>
    <w:rsid w:val="0FCB57FE"/>
    <w:rsid w:val="0FCE2E06"/>
    <w:rsid w:val="0FCF0932"/>
    <w:rsid w:val="0FD178B9"/>
    <w:rsid w:val="0FD72FB1"/>
    <w:rsid w:val="0FD83275"/>
    <w:rsid w:val="0FDA4419"/>
    <w:rsid w:val="0FDA71D0"/>
    <w:rsid w:val="0FDB014C"/>
    <w:rsid w:val="0FDB4C46"/>
    <w:rsid w:val="0FDB5E06"/>
    <w:rsid w:val="0FDC1CE5"/>
    <w:rsid w:val="0FDC70C1"/>
    <w:rsid w:val="0FDD1EDE"/>
    <w:rsid w:val="0FE03706"/>
    <w:rsid w:val="0FE20BBD"/>
    <w:rsid w:val="0FE25255"/>
    <w:rsid w:val="0FE42D62"/>
    <w:rsid w:val="0FE43F07"/>
    <w:rsid w:val="0FE479EF"/>
    <w:rsid w:val="0FE52711"/>
    <w:rsid w:val="0FE73DD0"/>
    <w:rsid w:val="0FE909DB"/>
    <w:rsid w:val="0FE976A5"/>
    <w:rsid w:val="0FEA414F"/>
    <w:rsid w:val="0FEB42A1"/>
    <w:rsid w:val="0FEC45BE"/>
    <w:rsid w:val="0FEF3E87"/>
    <w:rsid w:val="0FF11034"/>
    <w:rsid w:val="0FF12A9C"/>
    <w:rsid w:val="0FF15157"/>
    <w:rsid w:val="0FF17979"/>
    <w:rsid w:val="0FF6202D"/>
    <w:rsid w:val="0FFA729D"/>
    <w:rsid w:val="0FFB01AF"/>
    <w:rsid w:val="0FFB393A"/>
    <w:rsid w:val="0FFB666A"/>
    <w:rsid w:val="0FFD7B52"/>
    <w:rsid w:val="0FFE65BD"/>
    <w:rsid w:val="0FFE6D28"/>
    <w:rsid w:val="0FFF168D"/>
    <w:rsid w:val="10001A7D"/>
    <w:rsid w:val="10002532"/>
    <w:rsid w:val="1000373B"/>
    <w:rsid w:val="10024537"/>
    <w:rsid w:val="10045DA2"/>
    <w:rsid w:val="100523E7"/>
    <w:rsid w:val="100A3FD4"/>
    <w:rsid w:val="100B3B9C"/>
    <w:rsid w:val="100B4181"/>
    <w:rsid w:val="100D615B"/>
    <w:rsid w:val="100F6521"/>
    <w:rsid w:val="10122BBC"/>
    <w:rsid w:val="10130ADB"/>
    <w:rsid w:val="101458B6"/>
    <w:rsid w:val="101477DE"/>
    <w:rsid w:val="101702BE"/>
    <w:rsid w:val="10185E80"/>
    <w:rsid w:val="10197BF2"/>
    <w:rsid w:val="101A2899"/>
    <w:rsid w:val="101D2DC6"/>
    <w:rsid w:val="1021676A"/>
    <w:rsid w:val="10241EC8"/>
    <w:rsid w:val="10243AA6"/>
    <w:rsid w:val="1030270D"/>
    <w:rsid w:val="1031686C"/>
    <w:rsid w:val="1033339A"/>
    <w:rsid w:val="103349B6"/>
    <w:rsid w:val="10337248"/>
    <w:rsid w:val="1036576D"/>
    <w:rsid w:val="10375A7E"/>
    <w:rsid w:val="10391613"/>
    <w:rsid w:val="103B0CDA"/>
    <w:rsid w:val="104175BF"/>
    <w:rsid w:val="10447892"/>
    <w:rsid w:val="10455437"/>
    <w:rsid w:val="10467471"/>
    <w:rsid w:val="104833C6"/>
    <w:rsid w:val="104B3AF3"/>
    <w:rsid w:val="104C7AB7"/>
    <w:rsid w:val="10511CA1"/>
    <w:rsid w:val="105218AB"/>
    <w:rsid w:val="10521960"/>
    <w:rsid w:val="10522208"/>
    <w:rsid w:val="1057244D"/>
    <w:rsid w:val="10593AD8"/>
    <w:rsid w:val="105A348C"/>
    <w:rsid w:val="105A59F0"/>
    <w:rsid w:val="105C2EBA"/>
    <w:rsid w:val="105C4C84"/>
    <w:rsid w:val="105C7D12"/>
    <w:rsid w:val="105D1CCE"/>
    <w:rsid w:val="105E5537"/>
    <w:rsid w:val="10610C25"/>
    <w:rsid w:val="10633D14"/>
    <w:rsid w:val="106445E0"/>
    <w:rsid w:val="10653C4C"/>
    <w:rsid w:val="1066524B"/>
    <w:rsid w:val="10675337"/>
    <w:rsid w:val="106A03E9"/>
    <w:rsid w:val="106A4750"/>
    <w:rsid w:val="107010AE"/>
    <w:rsid w:val="10723618"/>
    <w:rsid w:val="1073403F"/>
    <w:rsid w:val="107B4D78"/>
    <w:rsid w:val="107B5ED0"/>
    <w:rsid w:val="107D0181"/>
    <w:rsid w:val="10841BF5"/>
    <w:rsid w:val="10844AB5"/>
    <w:rsid w:val="108745EC"/>
    <w:rsid w:val="108749E1"/>
    <w:rsid w:val="10880443"/>
    <w:rsid w:val="108B3853"/>
    <w:rsid w:val="108D1B0A"/>
    <w:rsid w:val="1091630E"/>
    <w:rsid w:val="109342EC"/>
    <w:rsid w:val="10946326"/>
    <w:rsid w:val="109473C3"/>
    <w:rsid w:val="10950BE8"/>
    <w:rsid w:val="10973615"/>
    <w:rsid w:val="10A66C66"/>
    <w:rsid w:val="10A8691C"/>
    <w:rsid w:val="10AA5E4B"/>
    <w:rsid w:val="10AB655F"/>
    <w:rsid w:val="10AE2BAB"/>
    <w:rsid w:val="10AF55F7"/>
    <w:rsid w:val="10B03203"/>
    <w:rsid w:val="10B05630"/>
    <w:rsid w:val="10B20099"/>
    <w:rsid w:val="10B323E9"/>
    <w:rsid w:val="10B33A8B"/>
    <w:rsid w:val="10B4105B"/>
    <w:rsid w:val="10B4447D"/>
    <w:rsid w:val="10B521D0"/>
    <w:rsid w:val="10B652BF"/>
    <w:rsid w:val="10B66491"/>
    <w:rsid w:val="10B819BF"/>
    <w:rsid w:val="10BA4EC2"/>
    <w:rsid w:val="10BA7649"/>
    <w:rsid w:val="10BF7C6A"/>
    <w:rsid w:val="10C0461D"/>
    <w:rsid w:val="10C11702"/>
    <w:rsid w:val="10C14F34"/>
    <w:rsid w:val="10C43CF5"/>
    <w:rsid w:val="10C8439A"/>
    <w:rsid w:val="10CA0BA8"/>
    <w:rsid w:val="10CD4D66"/>
    <w:rsid w:val="10CD5E31"/>
    <w:rsid w:val="10CF5CAF"/>
    <w:rsid w:val="10D03106"/>
    <w:rsid w:val="10D04E7C"/>
    <w:rsid w:val="10D05B12"/>
    <w:rsid w:val="10D11ED0"/>
    <w:rsid w:val="10D76C82"/>
    <w:rsid w:val="10D94109"/>
    <w:rsid w:val="10DB33C4"/>
    <w:rsid w:val="10DC1F3D"/>
    <w:rsid w:val="10DE15E8"/>
    <w:rsid w:val="10E021D7"/>
    <w:rsid w:val="10E16998"/>
    <w:rsid w:val="10E17987"/>
    <w:rsid w:val="10E23FD6"/>
    <w:rsid w:val="10E27965"/>
    <w:rsid w:val="10E30443"/>
    <w:rsid w:val="10E30B40"/>
    <w:rsid w:val="10E703A9"/>
    <w:rsid w:val="10E71015"/>
    <w:rsid w:val="10E7153D"/>
    <w:rsid w:val="10E91679"/>
    <w:rsid w:val="10EA6908"/>
    <w:rsid w:val="10F05E92"/>
    <w:rsid w:val="10F13AD9"/>
    <w:rsid w:val="10F24E30"/>
    <w:rsid w:val="10F37BB0"/>
    <w:rsid w:val="10F45723"/>
    <w:rsid w:val="10F46BB7"/>
    <w:rsid w:val="10FC22D9"/>
    <w:rsid w:val="10FF4BBE"/>
    <w:rsid w:val="110141D0"/>
    <w:rsid w:val="11054028"/>
    <w:rsid w:val="11057F41"/>
    <w:rsid w:val="110612B9"/>
    <w:rsid w:val="11083D8A"/>
    <w:rsid w:val="110A480C"/>
    <w:rsid w:val="110A72E1"/>
    <w:rsid w:val="110D1D06"/>
    <w:rsid w:val="110F55B0"/>
    <w:rsid w:val="11107220"/>
    <w:rsid w:val="11110CBB"/>
    <w:rsid w:val="111619DC"/>
    <w:rsid w:val="11165A9E"/>
    <w:rsid w:val="111913D9"/>
    <w:rsid w:val="111A2CDB"/>
    <w:rsid w:val="111A5782"/>
    <w:rsid w:val="111A7C38"/>
    <w:rsid w:val="111B0AA2"/>
    <w:rsid w:val="111B6FA5"/>
    <w:rsid w:val="11203CF0"/>
    <w:rsid w:val="11266B38"/>
    <w:rsid w:val="11293418"/>
    <w:rsid w:val="11293569"/>
    <w:rsid w:val="112B59DC"/>
    <w:rsid w:val="112B6233"/>
    <w:rsid w:val="112C3DC7"/>
    <w:rsid w:val="112F1B48"/>
    <w:rsid w:val="112F6DF3"/>
    <w:rsid w:val="113643E8"/>
    <w:rsid w:val="113A7B05"/>
    <w:rsid w:val="113D2F0C"/>
    <w:rsid w:val="113F3E3A"/>
    <w:rsid w:val="1141373C"/>
    <w:rsid w:val="11417616"/>
    <w:rsid w:val="114552E6"/>
    <w:rsid w:val="114569C6"/>
    <w:rsid w:val="11483944"/>
    <w:rsid w:val="114A79A1"/>
    <w:rsid w:val="114D1DE7"/>
    <w:rsid w:val="114F6E43"/>
    <w:rsid w:val="115173FC"/>
    <w:rsid w:val="115350E0"/>
    <w:rsid w:val="115435EC"/>
    <w:rsid w:val="11554ABF"/>
    <w:rsid w:val="115B258F"/>
    <w:rsid w:val="115F5A53"/>
    <w:rsid w:val="116119A4"/>
    <w:rsid w:val="11613D16"/>
    <w:rsid w:val="1162515F"/>
    <w:rsid w:val="11636018"/>
    <w:rsid w:val="11647F02"/>
    <w:rsid w:val="116830AE"/>
    <w:rsid w:val="116A4638"/>
    <w:rsid w:val="116C3DB2"/>
    <w:rsid w:val="116D33DC"/>
    <w:rsid w:val="11707AD5"/>
    <w:rsid w:val="11723E8C"/>
    <w:rsid w:val="1179533E"/>
    <w:rsid w:val="117B47DD"/>
    <w:rsid w:val="117C6CD0"/>
    <w:rsid w:val="117F5971"/>
    <w:rsid w:val="118228D6"/>
    <w:rsid w:val="11841E80"/>
    <w:rsid w:val="118811ED"/>
    <w:rsid w:val="118974E2"/>
    <w:rsid w:val="118A6D56"/>
    <w:rsid w:val="118D6D8B"/>
    <w:rsid w:val="118E0195"/>
    <w:rsid w:val="118F2D3C"/>
    <w:rsid w:val="118F5211"/>
    <w:rsid w:val="119225A8"/>
    <w:rsid w:val="119243A7"/>
    <w:rsid w:val="11950BEC"/>
    <w:rsid w:val="119532FE"/>
    <w:rsid w:val="11956597"/>
    <w:rsid w:val="1196112B"/>
    <w:rsid w:val="119875BC"/>
    <w:rsid w:val="11995568"/>
    <w:rsid w:val="119B3E7F"/>
    <w:rsid w:val="119B6C59"/>
    <w:rsid w:val="119E7D70"/>
    <w:rsid w:val="119F0601"/>
    <w:rsid w:val="11A42F79"/>
    <w:rsid w:val="11A478C6"/>
    <w:rsid w:val="11A7557B"/>
    <w:rsid w:val="11A97EB8"/>
    <w:rsid w:val="11AA6AD9"/>
    <w:rsid w:val="11AC638F"/>
    <w:rsid w:val="11AF0BF3"/>
    <w:rsid w:val="11B04C0F"/>
    <w:rsid w:val="11B44B66"/>
    <w:rsid w:val="11B62347"/>
    <w:rsid w:val="11BA3096"/>
    <w:rsid w:val="11BC44B6"/>
    <w:rsid w:val="11BC78BB"/>
    <w:rsid w:val="11BF3275"/>
    <w:rsid w:val="11C15814"/>
    <w:rsid w:val="11C16288"/>
    <w:rsid w:val="11C206FF"/>
    <w:rsid w:val="11C37E3B"/>
    <w:rsid w:val="11C53A31"/>
    <w:rsid w:val="11C53C98"/>
    <w:rsid w:val="11CB7656"/>
    <w:rsid w:val="11CC7656"/>
    <w:rsid w:val="11CD4C18"/>
    <w:rsid w:val="11CD76D6"/>
    <w:rsid w:val="11CE67BB"/>
    <w:rsid w:val="11CF7EC0"/>
    <w:rsid w:val="11D02425"/>
    <w:rsid w:val="11D43899"/>
    <w:rsid w:val="11D443F0"/>
    <w:rsid w:val="11D47961"/>
    <w:rsid w:val="11D47C5D"/>
    <w:rsid w:val="11D63113"/>
    <w:rsid w:val="11D802DE"/>
    <w:rsid w:val="11D81FE2"/>
    <w:rsid w:val="11D94695"/>
    <w:rsid w:val="11DE11F4"/>
    <w:rsid w:val="11E21896"/>
    <w:rsid w:val="11E264FA"/>
    <w:rsid w:val="11E30400"/>
    <w:rsid w:val="11E31EE6"/>
    <w:rsid w:val="11E50E64"/>
    <w:rsid w:val="11E54467"/>
    <w:rsid w:val="11E64D3C"/>
    <w:rsid w:val="11E733C5"/>
    <w:rsid w:val="11EA6A82"/>
    <w:rsid w:val="11ED6744"/>
    <w:rsid w:val="11EE134B"/>
    <w:rsid w:val="11EE187D"/>
    <w:rsid w:val="11EF5438"/>
    <w:rsid w:val="11EF6089"/>
    <w:rsid w:val="11F113FC"/>
    <w:rsid w:val="11F24B65"/>
    <w:rsid w:val="11F53FF1"/>
    <w:rsid w:val="11F74841"/>
    <w:rsid w:val="11F86818"/>
    <w:rsid w:val="11F94B4A"/>
    <w:rsid w:val="11FD0454"/>
    <w:rsid w:val="11FD2CE8"/>
    <w:rsid w:val="11FE333C"/>
    <w:rsid w:val="11FF6DA9"/>
    <w:rsid w:val="1200524F"/>
    <w:rsid w:val="12046539"/>
    <w:rsid w:val="12085098"/>
    <w:rsid w:val="120877DD"/>
    <w:rsid w:val="120E3165"/>
    <w:rsid w:val="120E4886"/>
    <w:rsid w:val="120F7992"/>
    <w:rsid w:val="1211250D"/>
    <w:rsid w:val="12140249"/>
    <w:rsid w:val="12146FD7"/>
    <w:rsid w:val="12163969"/>
    <w:rsid w:val="121749CF"/>
    <w:rsid w:val="12192D28"/>
    <w:rsid w:val="12192DBB"/>
    <w:rsid w:val="121C07F6"/>
    <w:rsid w:val="121C4082"/>
    <w:rsid w:val="12262A9B"/>
    <w:rsid w:val="122C1163"/>
    <w:rsid w:val="122C2A3E"/>
    <w:rsid w:val="122D16DF"/>
    <w:rsid w:val="122D1932"/>
    <w:rsid w:val="122D62AF"/>
    <w:rsid w:val="122F23FC"/>
    <w:rsid w:val="1230737A"/>
    <w:rsid w:val="12313D27"/>
    <w:rsid w:val="12340B6E"/>
    <w:rsid w:val="123523ED"/>
    <w:rsid w:val="12355DD1"/>
    <w:rsid w:val="12382F82"/>
    <w:rsid w:val="123871A0"/>
    <w:rsid w:val="1239108A"/>
    <w:rsid w:val="12396838"/>
    <w:rsid w:val="123A5278"/>
    <w:rsid w:val="123A6043"/>
    <w:rsid w:val="123C7A20"/>
    <w:rsid w:val="123D128C"/>
    <w:rsid w:val="123D6F99"/>
    <w:rsid w:val="12413B43"/>
    <w:rsid w:val="124179D2"/>
    <w:rsid w:val="12462269"/>
    <w:rsid w:val="1249286E"/>
    <w:rsid w:val="124B44C5"/>
    <w:rsid w:val="124B75BB"/>
    <w:rsid w:val="124E6BA0"/>
    <w:rsid w:val="124F4B23"/>
    <w:rsid w:val="124F5DB4"/>
    <w:rsid w:val="12510C0F"/>
    <w:rsid w:val="1253542B"/>
    <w:rsid w:val="12542D88"/>
    <w:rsid w:val="125D3D61"/>
    <w:rsid w:val="1260192C"/>
    <w:rsid w:val="126208F7"/>
    <w:rsid w:val="12660B5E"/>
    <w:rsid w:val="126750A9"/>
    <w:rsid w:val="12690FE4"/>
    <w:rsid w:val="126A602D"/>
    <w:rsid w:val="126D3ACB"/>
    <w:rsid w:val="126D4EDD"/>
    <w:rsid w:val="12753780"/>
    <w:rsid w:val="127615F9"/>
    <w:rsid w:val="127778C1"/>
    <w:rsid w:val="12793124"/>
    <w:rsid w:val="127C7871"/>
    <w:rsid w:val="127E7C33"/>
    <w:rsid w:val="127F1F24"/>
    <w:rsid w:val="127F3D4C"/>
    <w:rsid w:val="12832D3C"/>
    <w:rsid w:val="1283453C"/>
    <w:rsid w:val="12836C0D"/>
    <w:rsid w:val="1286009D"/>
    <w:rsid w:val="12870244"/>
    <w:rsid w:val="128E7324"/>
    <w:rsid w:val="129051FB"/>
    <w:rsid w:val="12930889"/>
    <w:rsid w:val="129462DB"/>
    <w:rsid w:val="1295552C"/>
    <w:rsid w:val="129678E9"/>
    <w:rsid w:val="129853FC"/>
    <w:rsid w:val="12985A43"/>
    <w:rsid w:val="12996FA9"/>
    <w:rsid w:val="129A351D"/>
    <w:rsid w:val="129D1F78"/>
    <w:rsid w:val="12A05919"/>
    <w:rsid w:val="12A10858"/>
    <w:rsid w:val="12A108F8"/>
    <w:rsid w:val="12A60EA5"/>
    <w:rsid w:val="12A637B9"/>
    <w:rsid w:val="12A6611B"/>
    <w:rsid w:val="12AC7510"/>
    <w:rsid w:val="12AD3A9C"/>
    <w:rsid w:val="12AD6AE7"/>
    <w:rsid w:val="12AE1066"/>
    <w:rsid w:val="12B05FFE"/>
    <w:rsid w:val="12B17011"/>
    <w:rsid w:val="12B24541"/>
    <w:rsid w:val="12B568B7"/>
    <w:rsid w:val="12B742EC"/>
    <w:rsid w:val="12B8546E"/>
    <w:rsid w:val="12BC141A"/>
    <w:rsid w:val="12BC54C0"/>
    <w:rsid w:val="12C15481"/>
    <w:rsid w:val="12C17E33"/>
    <w:rsid w:val="12C34EC9"/>
    <w:rsid w:val="12C4660B"/>
    <w:rsid w:val="12C50BE0"/>
    <w:rsid w:val="12C82F5C"/>
    <w:rsid w:val="12C93095"/>
    <w:rsid w:val="12CA67A6"/>
    <w:rsid w:val="12CB2178"/>
    <w:rsid w:val="12CC6806"/>
    <w:rsid w:val="12CE6328"/>
    <w:rsid w:val="12D14DC8"/>
    <w:rsid w:val="12D378A4"/>
    <w:rsid w:val="12D45B24"/>
    <w:rsid w:val="12D54990"/>
    <w:rsid w:val="12D93188"/>
    <w:rsid w:val="12DA5DC3"/>
    <w:rsid w:val="12DD08CD"/>
    <w:rsid w:val="12DE60AA"/>
    <w:rsid w:val="12DF7BE9"/>
    <w:rsid w:val="12E03F38"/>
    <w:rsid w:val="12E11677"/>
    <w:rsid w:val="12E214B3"/>
    <w:rsid w:val="12E52E01"/>
    <w:rsid w:val="12E73C96"/>
    <w:rsid w:val="12EA1258"/>
    <w:rsid w:val="12EC36E2"/>
    <w:rsid w:val="12EE53CC"/>
    <w:rsid w:val="12F16917"/>
    <w:rsid w:val="12F2324A"/>
    <w:rsid w:val="12F27655"/>
    <w:rsid w:val="12F34C09"/>
    <w:rsid w:val="12F36DE5"/>
    <w:rsid w:val="12F43656"/>
    <w:rsid w:val="12F44FEF"/>
    <w:rsid w:val="12F84AD0"/>
    <w:rsid w:val="12FB213B"/>
    <w:rsid w:val="12FC7125"/>
    <w:rsid w:val="12FE70A7"/>
    <w:rsid w:val="13000957"/>
    <w:rsid w:val="1300314D"/>
    <w:rsid w:val="13010A3B"/>
    <w:rsid w:val="13015746"/>
    <w:rsid w:val="1303138F"/>
    <w:rsid w:val="1309612F"/>
    <w:rsid w:val="130A381A"/>
    <w:rsid w:val="130B1DF9"/>
    <w:rsid w:val="130B472D"/>
    <w:rsid w:val="130C3E9A"/>
    <w:rsid w:val="130C4B61"/>
    <w:rsid w:val="130C687A"/>
    <w:rsid w:val="130F4DA2"/>
    <w:rsid w:val="131319D8"/>
    <w:rsid w:val="131366A0"/>
    <w:rsid w:val="13166460"/>
    <w:rsid w:val="131932A2"/>
    <w:rsid w:val="131A00F2"/>
    <w:rsid w:val="131B4BAB"/>
    <w:rsid w:val="131C52DF"/>
    <w:rsid w:val="132102AE"/>
    <w:rsid w:val="13220115"/>
    <w:rsid w:val="13222ED9"/>
    <w:rsid w:val="1328077E"/>
    <w:rsid w:val="132A57EF"/>
    <w:rsid w:val="132D3F9B"/>
    <w:rsid w:val="133063B8"/>
    <w:rsid w:val="133237E4"/>
    <w:rsid w:val="133338E3"/>
    <w:rsid w:val="13336E76"/>
    <w:rsid w:val="1335330D"/>
    <w:rsid w:val="13387ECF"/>
    <w:rsid w:val="133905AA"/>
    <w:rsid w:val="1339167B"/>
    <w:rsid w:val="133C16B4"/>
    <w:rsid w:val="133E2AD2"/>
    <w:rsid w:val="133E2F2B"/>
    <w:rsid w:val="13406206"/>
    <w:rsid w:val="13474584"/>
    <w:rsid w:val="13477EFF"/>
    <w:rsid w:val="134C3A4D"/>
    <w:rsid w:val="134D5F57"/>
    <w:rsid w:val="13517478"/>
    <w:rsid w:val="13540D2F"/>
    <w:rsid w:val="1358744B"/>
    <w:rsid w:val="135C6B27"/>
    <w:rsid w:val="135D4D62"/>
    <w:rsid w:val="135E3475"/>
    <w:rsid w:val="136021B3"/>
    <w:rsid w:val="13611050"/>
    <w:rsid w:val="13622C6C"/>
    <w:rsid w:val="1367547E"/>
    <w:rsid w:val="136A46C7"/>
    <w:rsid w:val="136C0D69"/>
    <w:rsid w:val="136D100D"/>
    <w:rsid w:val="136D583B"/>
    <w:rsid w:val="136E2C21"/>
    <w:rsid w:val="13732A37"/>
    <w:rsid w:val="1374077F"/>
    <w:rsid w:val="13763F93"/>
    <w:rsid w:val="1376609C"/>
    <w:rsid w:val="1378767C"/>
    <w:rsid w:val="1379078A"/>
    <w:rsid w:val="13797397"/>
    <w:rsid w:val="137A6233"/>
    <w:rsid w:val="137E1562"/>
    <w:rsid w:val="137E2197"/>
    <w:rsid w:val="137E3CCE"/>
    <w:rsid w:val="13822DA3"/>
    <w:rsid w:val="13830C43"/>
    <w:rsid w:val="13837687"/>
    <w:rsid w:val="13840BC6"/>
    <w:rsid w:val="1385238C"/>
    <w:rsid w:val="13883739"/>
    <w:rsid w:val="1389390F"/>
    <w:rsid w:val="138A085F"/>
    <w:rsid w:val="138A688A"/>
    <w:rsid w:val="138B7697"/>
    <w:rsid w:val="138C13F3"/>
    <w:rsid w:val="138D0BF9"/>
    <w:rsid w:val="138D669C"/>
    <w:rsid w:val="138E1223"/>
    <w:rsid w:val="138F566D"/>
    <w:rsid w:val="13913131"/>
    <w:rsid w:val="13925CCC"/>
    <w:rsid w:val="1392702F"/>
    <w:rsid w:val="139520F5"/>
    <w:rsid w:val="1396375A"/>
    <w:rsid w:val="139A46E0"/>
    <w:rsid w:val="139A607D"/>
    <w:rsid w:val="139B5161"/>
    <w:rsid w:val="139C49F1"/>
    <w:rsid w:val="139E020E"/>
    <w:rsid w:val="139E688B"/>
    <w:rsid w:val="139F5AB3"/>
    <w:rsid w:val="13A35213"/>
    <w:rsid w:val="13A473FF"/>
    <w:rsid w:val="13A73E53"/>
    <w:rsid w:val="13AB21DD"/>
    <w:rsid w:val="13AE64B0"/>
    <w:rsid w:val="13B03D77"/>
    <w:rsid w:val="13B14815"/>
    <w:rsid w:val="13B4673D"/>
    <w:rsid w:val="13B7766A"/>
    <w:rsid w:val="13B9189B"/>
    <w:rsid w:val="13B91D42"/>
    <w:rsid w:val="13BA4654"/>
    <w:rsid w:val="13BB33CD"/>
    <w:rsid w:val="13BE26ED"/>
    <w:rsid w:val="13BF3E60"/>
    <w:rsid w:val="13C00B9B"/>
    <w:rsid w:val="13C106E4"/>
    <w:rsid w:val="13C11511"/>
    <w:rsid w:val="13C46A2B"/>
    <w:rsid w:val="13CE4370"/>
    <w:rsid w:val="13D0075C"/>
    <w:rsid w:val="13D30085"/>
    <w:rsid w:val="13D30B79"/>
    <w:rsid w:val="13DB6BE5"/>
    <w:rsid w:val="13DC4D9B"/>
    <w:rsid w:val="13DE344F"/>
    <w:rsid w:val="13E04E83"/>
    <w:rsid w:val="13E11E7B"/>
    <w:rsid w:val="13E26A65"/>
    <w:rsid w:val="13E35FA7"/>
    <w:rsid w:val="13E91184"/>
    <w:rsid w:val="13EE4D35"/>
    <w:rsid w:val="13EF1531"/>
    <w:rsid w:val="13F20D33"/>
    <w:rsid w:val="13F34E56"/>
    <w:rsid w:val="13F56B12"/>
    <w:rsid w:val="13FE155B"/>
    <w:rsid w:val="14036B33"/>
    <w:rsid w:val="14044D2E"/>
    <w:rsid w:val="14060BC2"/>
    <w:rsid w:val="140626E6"/>
    <w:rsid w:val="14082055"/>
    <w:rsid w:val="140E5180"/>
    <w:rsid w:val="14103CAD"/>
    <w:rsid w:val="14125296"/>
    <w:rsid w:val="14142503"/>
    <w:rsid w:val="1416356D"/>
    <w:rsid w:val="1418379E"/>
    <w:rsid w:val="14191B60"/>
    <w:rsid w:val="141B5C29"/>
    <w:rsid w:val="141D03B7"/>
    <w:rsid w:val="141E6FBA"/>
    <w:rsid w:val="141F378F"/>
    <w:rsid w:val="142071EB"/>
    <w:rsid w:val="142111A6"/>
    <w:rsid w:val="142153C3"/>
    <w:rsid w:val="142311B9"/>
    <w:rsid w:val="14256A16"/>
    <w:rsid w:val="14266070"/>
    <w:rsid w:val="14293C34"/>
    <w:rsid w:val="1429406A"/>
    <w:rsid w:val="142C43CF"/>
    <w:rsid w:val="142D70AB"/>
    <w:rsid w:val="14305F4A"/>
    <w:rsid w:val="14317F23"/>
    <w:rsid w:val="14331587"/>
    <w:rsid w:val="14331694"/>
    <w:rsid w:val="14350A47"/>
    <w:rsid w:val="143542E4"/>
    <w:rsid w:val="14365967"/>
    <w:rsid w:val="14384BD4"/>
    <w:rsid w:val="143B5E2D"/>
    <w:rsid w:val="143F744B"/>
    <w:rsid w:val="14403B70"/>
    <w:rsid w:val="144051AC"/>
    <w:rsid w:val="14476671"/>
    <w:rsid w:val="144B4393"/>
    <w:rsid w:val="144B5320"/>
    <w:rsid w:val="14536F42"/>
    <w:rsid w:val="1454375A"/>
    <w:rsid w:val="145C4C76"/>
    <w:rsid w:val="145C5532"/>
    <w:rsid w:val="145E26FD"/>
    <w:rsid w:val="145E4259"/>
    <w:rsid w:val="145F2D78"/>
    <w:rsid w:val="14625F09"/>
    <w:rsid w:val="1464081C"/>
    <w:rsid w:val="146408A1"/>
    <w:rsid w:val="1466339C"/>
    <w:rsid w:val="1467798E"/>
    <w:rsid w:val="1469198B"/>
    <w:rsid w:val="146E1410"/>
    <w:rsid w:val="146E40E4"/>
    <w:rsid w:val="146F4123"/>
    <w:rsid w:val="14721599"/>
    <w:rsid w:val="14734017"/>
    <w:rsid w:val="147638BE"/>
    <w:rsid w:val="14771CC7"/>
    <w:rsid w:val="147722AA"/>
    <w:rsid w:val="14784A5A"/>
    <w:rsid w:val="14787454"/>
    <w:rsid w:val="147916C1"/>
    <w:rsid w:val="147A04BB"/>
    <w:rsid w:val="147C2EC2"/>
    <w:rsid w:val="147E2C0F"/>
    <w:rsid w:val="147E402E"/>
    <w:rsid w:val="148071CB"/>
    <w:rsid w:val="14812353"/>
    <w:rsid w:val="1481646E"/>
    <w:rsid w:val="14824C6F"/>
    <w:rsid w:val="1487055E"/>
    <w:rsid w:val="14873D4A"/>
    <w:rsid w:val="1487509B"/>
    <w:rsid w:val="148A65AB"/>
    <w:rsid w:val="148B3AF0"/>
    <w:rsid w:val="149334FB"/>
    <w:rsid w:val="14935A4E"/>
    <w:rsid w:val="14961131"/>
    <w:rsid w:val="1496744B"/>
    <w:rsid w:val="14983569"/>
    <w:rsid w:val="14986236"/>
    <w:rsid w:val="14992E7E"/>
    <w:rsid w:val="149A1D18"/>
    <w:rsid w:val="149A6E22"/>
    <w:rsid w:val="149C4C3B"/>
    <w:rsid w:val="149D564E"/>
    <w:rsid w:val="149D581D"/>
    <w:rsid w:val="149D691F"/>
    <w:rsid w:val="149E5717"/>
    <w:rsid w:val="149F06C8"/>
    <w:rsid w:val="149F6AAB"/>
    <w:rsid w:val="14A0563F"/>
    <w:rsid w:val="14A131D8"/>
    <w:rsid w:val="14A27D8B"/>
    <w:rsid w:val="14A3021E"/>
    <w:rsid w:val="14A303BB"/>
    <w:rsid w:val="14A470E3"/>
    <w:rsid w:val="14AD5C80"/>
    <w:rsid w:val="14B01BA5"/>
    <w:rsid w:val="14B145AA"/>
    <w:rsid w:val="14B25BA5"/>
    <w:rsid w:val="14B640E7"/>
    <w:rsid w:val="14B722AB"/>
    <w:rsid w:val="14B72F02"/>
    <w:rsid w:val="14BB3AB8"/>
    <w:rsid w:val="14BE4EB5"/>
    <w:rsid w:val="14C2203D"/>
    <w:rsid w:val="14C27C53"/>
    <w:rsid w:val="14C51D7A"/>
    <w:rsid w:val="14C63DEA"/>
    <w:rsid w:val="14C91881"/>
    <w:rsid w:val="14CA71F1"/>
    <w:rsid w:val="14CA76D0"/>
    <w:rsid w:val="14CF403A"/>
    <w:rsid w:val="14CF60BE"/>
    <w:rsid w:val="14D16A36"/>
    <w:rsid w:val="14D2477F"/>
    <w:rsid w:val="14D250E1"/>
    <w:rsid w:val="14D26CA6"/>
    <w:rsid w:val="14D71768"/>
    <w:rsid w:val="14D7720E"/>
    <w:rsid w:val="14DA0CC3"/>
    <w:rsid w:val="14DB1B62"/>
    <w:rsid w:val="14DB1BE1"/>
    <w:rsid w:val="14DD2C3C"/>
    <w:rsid w:val="14E1721E"/>
    <w:rsid w:val="14E27697"/>
    <w:rsid w:val="14E33FCE"/>
    <w:rsid w:val="14E54904"/>
    <w:rsid w:val="14E64FE8"/>
    <w:rsid w:val="14E74562"/>
    <w:rsid w:val="14E82036"/>
    <w:rsid w:val="14EA4F62"/>
    <w:rsid w:val="14EC27C8"/>
    <w:rsid w:val="14EC3907"/>
    <w:rsid w:val="14ED1FB9"/>
    <w:rsid w:val="14EE76E6"/>
    <w:rsid w:val="14EF23C0"/>
    <w:rsid w:val="14F12669"/>
    <w:rsid w:val="14F2659C"/>
    <w:rsid w:val="14F31B63"/>
    <w:rsid w:val="14F510C3"/>
    <w:rsid w:val="14F60D22"/>
    <w:rsid w:val="14F85DDC"/>
    <w:rsid w:val="14FA6832"/>
    <w:rsid w:val="14FC2B05"/>
    <w:rsid w:val="14FD510F"/>
    <w:rsid w:val="14FE22D1"/>
    <w:rsid w:val="14FF45FA"/>
    <w:rsid w:val="15006B7D"/>
    <w:rsid w:val="15031F54"/>
    <w:rsid w:val="15050538"/>
    <w:rsid w:val="1508289C"/>
    <w:rsid w:val="1509023F"/>
    <w:rsid w:val="150941F2"/>
    <w:rsid w:val="15096277"/>
    <w:rsid w:val="151007E6"/>
    <w:rsid w:val="151242A6"/>
    <w:rsid w:val="15137E96"/>
    <w:rsid w:val="15147C2D"/>
    <w:rsid w:val="151B2BEA"/>
    <w:rsid w:val="151D11D5"/>
    <w:rsid w:val="151E351F"/>
    <w:rsid w:val="151F3832"/>
    <w:rsid w:val="151F506A"/>
    <w:rsid w:val="15215888"/>
    <w:rsid w:val="15240B1F"/>
    <w:rsid w:val="15242E8D"/>
    <w:rsid w:val="152618F4"/>
    <w:rsid w:val="15264EFA"/>
    <w:rsid w:val="15294C72"/>
    <w:rsid w:val="152C15D9"/>
    <w:rsid w:val="152F3573"/>
    <w:rsid w:val="152F3BB4"/>
    <w:rsid w:val="15340F9D"/>
    <w:rsid w:val="1535751B"/>
    <w:rsid w:val="15373B11"/>
    <w:rsid w:val="15384D8B"/>
    <w:rsid w:val="153A6D36"/>
    <w:rsid w:val="153C2BD9"/>
    <w:rsid w:val="153C2C2B"/>
    <w:rsid w:val="153D5B5D"/>
    <w:rsid w:val="15420517"/>
    <w:rsid w:val="154271DA"/>
    <w:rsid w:val="15454E64"/>
    <w:rsid w:val="15471B61"/>
    <w:rsid w:val="154B20E5"/>
    <w:rsid w:val="154D0440"/>
    <w:rsid w:val="154E1401"/>
    <w:rsid w:val="154F1D81"/>
    <w:rsid w:val="154F3D39"/>
    <w:rsid w:val="15517ECF"/>
    <w:rsid w:val="15560961"/>
    <w:rsid w:val="15590D83"/>
    <w:rsid w:val="155943A6"/>
    <w:rsid w:val="155956C6"/>
    <w:rsid w:val="155A0D47"/>
    <w:rsid w:val="155B050D"/>
    <w:rsid w:val="155C09BD"/>
    <w:rsid w:val="155E7E5E"/>
    <w:rsid w:val="155F3D90"/>
    <w:rsid w:val="1560061D"/>
    <w:rsid w:val="156061BA"/>
    <w:rsid w:val="15651788"/>
    <w:rsid w:val="1568433B"/>
    <w:rsid w:val="1569584C"/>
    <w:rsid w:val="156B4264"/>
    <w:rsid w:val="156C1583"/>
    <w:rsid w:val="156E213E"/>
    <w:rsid w:val="156E6AD3"/>
    <w:rsid w:val="156E6CD6"/>
    <w:rsid w:val="15710CD6"/>
    <w:rsid w:val="1575459A"/>
    <w:rsid w:val="15757D49"/>
    <w:rsid w:val="1577135A"/>
    <w:rsid w:val="157746C7"/>
    <w:rsid w:val="15777686"/>
    <w:rsid w:val="1578401E"/>
    <w:rsid w:val="157C0251"/>
    <w:rsid w:val="157D1FDE"/>
    <w:rsid w:val="157E52AE"/>
    <w:rsid w:val="15822C23"/>
    <w:rsid w:val="158343FC"/>
    <w:rsid w:val="158362B0"/>
    <w:rsid w:val="158728D2"/>
    <w:rsid w:val="158B5D2A"/>
    <w:rsid w:val="158D2E38"/>
    <w:rsid w:val="159035E6"/>
    <w:rsid w:val="15930B44"/>
    <w:rsid w:val="159313A8"/>
    <w:rsid w:val="15936468"/>
    <w:rsid w:val="159462B1"/>
    <w:rsid w:val="15980CF6"/>
    <w:rsid w:val="1598303F"/>
    <w:rsid w:val="15984BCB"/>
    <w:rsid w:val="15984E94"/>
    <w:rsid w:val="15997795"/>
    <w:rsid w:val="159C7A65"/>
    <w:rsid w:val="159D0194"/>
    <w:rsid w:val="159E4460"/>
    <w:rsid w:val="15A46930"/>
    <w:rsid w:val="15A55042"/>
    <w:rsid w:val="15A8647F"/>
    <w:rsid w:val="15A97BA7"/>
    <w:rsid w:val="15AF2079"/>
    <w:rsid w:val="15B0635C"/>
    <w:rsid w:val="15B11988"/>
    <w:rsid w:val="15B22DE1"/>
    <w:rsid w:val="15B23F74"/>
    <w:rsid w:val="15B2510B"/>
    <w:rsid w:val="15B441E0"/>
    <w:rsid w:val="15B521F3"/>
    <w:rsid w:val="15BD568F"/>
    <w:rsid w:val="15C12631"/>
    <w:rsid w:val="15C12C8C"/>
    <w:rsid w:val="15C67CA8"/>
    <w:rsid w:val="15C94F44"/>
    <w:rsid w:val="15CA6234"/>
    <w:rsid w:val="15CA75E2"/>
    <w:rsid w:val="15CB660C"/>
    <w:rsid w:val="15CC391F"/>
    <w:rsid w:val="15CC5FD2"/>
    <w:rsid w:val="15CD5604"/>
    <w:rsid w:val="15CE13A6"/>
    <w:rsid w:val="15D10F1D"/>
    <w:rsid w:val="15D11185"/>
    <w:rsid w:val="15D16B0E"/>
    <w:rsid w:val="15D328F5"/>
    <w:rsid w:val="15D740A5"/>
    <w:rsid w:val="15D768BD"/>
    <w:rsid w:val="15D902CB"/>
    <w:rsid w:val="15DF0693"/>
    <w:rsid w:val="15E12BE4"/>
    <w:rsid w:val="15E2508D"/>
    <w:rsid w:val="15E25795"/>
    <w:rsid w:val="15E54FDA"/>
    <w:rsid w:val="15E65D58"/>
    <w:rsid w:val="15EC0B7B"/>
    <w:rsid w:val="15EF04AA"/>
    <w:rsid w:val="15F05DC0"/>
    <w:rsid w:val="15F232D0"/>
    <w:rsid w:val="15F23B87"/>
    <w:rsid w:val="15F438D4"/>
    <w:rsid w:val="15F53DD7"/>
    <w:rsid w:val="15F64889"/>
    <w:rsid w:val="15F72434"/>
    <w:rsid w:val="15F774F9"/>
    <w:rsid w:val="15F80F1D"/>
    <w:rsid w:val="15F851BC"/>
    <w:rsid w:val="15F929A2"/>
    <w:rsid w:val="15FA3107"/>
    <w:rsid w:val="15FD0739"/>
    <w:rsid w:val="15FE299E"/>
    <w:rsid w:val="15FF5FBE"/>
    <w:rsid w:val="15FF7D6D"/>
    <w:rsid w:val="16002272"/>
    <w:rsid w:val="16042861"/>
    <w:rsid w:val="16043BFF"/>
    <w:rsid w:val="1604478D"/>
    <w:rsid w:val="1604700D"/>
    <w:rsid w:val="16090885"/>
    <w:rsid w:val="16094304"/>
    <w:rsid w:val="160A118F"/>
    <w:rsid w:val="160B0BFB"/>
    <w:rsid w:val="160D6C9C"/>
    <w:rsid w:val="16111845"/>
    <w:rsid w:val="16151B19"/>
    <w:rsid w:val="16163D4A"/>
    <w:rsid w:val="1618263E"/>
    <w:rsid w:val="16195685"/>
    <w:rsid w:val="161B4A42"/>
    <w:rsid w:val="16201468"/>
    <w:rsid w:val="16203A60"/>
    <w:rsid w:val="16207D45"/>
    <w:rsid w:val="1622522E"/>
    <w:rsid w:val="16231443"/>
    <w:rsid w:val="16235389"/>
    <w:rsid w:val="1625547A"/>
    <w:rsid w:val="16255DAA"/>
    <w:rsid w:val="162C0191"/>
    <w:rsid w:val="162D29EF"/>
    <w:rsid w:val="162D56A1"/>
    <w:rsid w:val="162F6CC9"/>
    <w:rsid w:val="163060D7"/>
    <w:rsid w:val="163077EB"/>
    <w:rsid w:val="16317629"/>
    <w:rsid w:val="16322094"/>
    <w:rsid w:val="16327590"/>
    <w:rsid w:val="1636647F"/>
    <w:rsid w:val="16371139"/>
    <w:rsid w:val="16373470"/>
    <w:rsid w:val="163908D3"/>
    <w:rsid w:val="163934C3"/>
    <w:rsid w:val="16393E11"/>
    <w:rsid w:val="163C7D41"/>
    <w:rsid w:val="16435FAE"/>
    <w:rsid w:val="16436C81"/>
    <w:rsid w:val="164451E9"/>
    <w:rsid w:val="16445A9F"/>
    <w:rsid w:val="1645319E"/>
    <w:rsid w:val="16463E1C"/>
    <w:rsid w:val="1647259A"/>
    <w:rsid w:val="1649041B"/>
    <w:rsid w:val="16493911"/>
    <w:rsid w:val="164B0ADB"/>
    <w:rsid w:val="16513F23"/>
    <w:rsid w:val="16533B6E"/>
    <w:rsid w:val="1654389C"/>
    <w:rsid w:val="16553410"/>
    <w:rsid w:val="165E5F16"/>
    <w:rsid w:val="165F0D83"/>
    <w:rsid w:val="165F0FFA"/>
    <w:rsid w:val="16605546"/>
    <w:rsid w:val="16633D11"/>
    <w:rsid w:val="166437B5"/>
    <w:rsid w:val="166877BE"/>
    <w:rsid w:val="166B3390"/>
    <w:rsid w:val="166D5864"/>
    <w:rsid w:val="166E1D99"/>
    <w:rsid w:val="166E43E8"/>
    <w:rsid w:val="166F7A32"/>
    <w:rsid w:val="16773EFA"/>
    <w:rsid w:val="16782E3A"/>
    <w:rsid w:val="16791D10"/>
    <w:rsid w:val="16793FAA"/>
    <w:rsid w:val="167B1528"/>
    <w:rsid w:val="167B7222"/>
    <w:rsid w:val="167C5887"/>
    <w:rsid w:val="167D797E"/>
    <w:rsid w:val="167F7C8F"/>
    <w:rsid w:val="16815D75"/>
    <w:rsid w:val="16831DE3"/>
    <w:rsid w:val="16860FEB"/>
    <w:rsid w:val="16891764"/>
    <w:rsid w:val="16896A8D"/>
    <w:rsid w:val="168C5250"/>
    <w:rsid w:val="168F0611"/>
    <w:rsid w:val="16931607"/>
    <w:rsid w:val="16940E5C"/>
    <w:rsid w:val="1698507B"/>
    <w:rsid w:val="169B2AAD"/>
    <w:rsid w:val="16A30BB5"/>
    <w:rsid w:val="16A370DF"/>
    <w:rsid w:val="16A401D5"/>
    <w:rsid w:val="16A71F31"/>
    <w:rsid w:val="16A73D57"/>
    <w:rsid w:val="16A85523"/>
    <w:rsid w:val="16A94C24"/>
    <w:rsid w:val="16AB430F"/>
    <w:rsid w:val="16B15C9E"/>
    <w:rsid w:val="16B33E09"/>
    <w:rsid w:val="16B37323"/>
    <w:rsid w:val="16B37EB9"/>
    <w:rsid w:val="16B614A8"/>
    <w:rsid w:val="16B76CC1"/>
    <w:rsid w:val="16BB28D9"/>
    <w:rsid w:val="16BC24AF"/>
    <w:rsid w:val="16BC6F4C"/>
    <w:rsid w:val="16BC78D1"/>
    <w:rsid w:val="16BF1765"/>
    <w:rsid w:val="16C36F26"/>
    <w:rsid w:val="16C45C75"/>
    <w:rsid w:val="16C636BD"/>
    <w:rsid w:val="16C75D1C"/>
    <w:rsid w:val="16C804E7"/>
    <w:rsid w:val="16C90C0F"/>
    <w:rsid w:val="16CE06A0"/>
    <w:rsid w:val="16D03786"/>
    <w:rsid w:val="16D5481D"/>
    <w:rsid w:val="16D60921"/>
    <w:rsid w:val="16D72A9A"/>
    <w:rsid w:val="16DA45FB"/>
    <w:rsid w:val="16DB1028"/>
    <w:rsid w:val="16DC4E30"/>
    <w:rsid w:val="16DF2425"/>
    <w:rsid w:val="16E13508"/>
    <w:rsid w:val="16E14E52"/>
    <w:rsid w:val="16E3443D"/>
    <w:rsid w:val="16E46A03"/>
    <w:rsid w:val="16E80BF9"/>
    <w:rsid w:val="16E9625B"/>
    <w:rsid w:val="16EB2902"/>
    <w:rsid w:val="16EE175D"/>
    <w:rsid w:val="16F50A6E"/>
    <w:rsid w:val="16F61388"/>
    <w:rsid w:val="16F61E62"/>
    <w:rsid w:val="16F71ED5"/>
    <w:rsid w:val="16FB73F0"/>
    <w:rsid w:val="16FD3459"/>
    <w:rsid w:val="16FE79AB"/>
    <w:rsid w:val="16FF3FBD"/>
    <w:rsid w:val="170129FC"/>
    <w:rsid w:val="17033B70"/>
    <w:rsid w:val="170354B6"/>
    <w:rsid w:val="17063291"/>
    <w:rsid w:val="17070378"/>
    <w:rsid w:val="17077E24"/>
    <w:rsid w:val="17086F8E"/>
    <w:rsid w:val="170C2614"/>
    <w:rsid w:val="170D2B0B"/>
    <w:rsid w:val="170E7BD8"/>
    <w:rsid w:val="17103952"/>
    <w:rsid w:val="17116164"/>
    <w:rsid w:val="17133255"/>
    <w:rsid w:val="17142CA3"/>
    <w:rsid w:val="17150223"/>
    <w:rsid w:val="17161F74"/>
    <w:rsid w:val="17184E5A"/>
    <w:rsid w:val="171C2422"/>
    <w:rsid w:val="171C45F2"/>
    <w:rsid w:val="171E45E8"/>
    <w:rsid w:val="17211241"/>
    <w:rsid w:val="172378A1"/>
    <w:rsid w:val="17255475"/>
    <w:rsid w:val="17266B91"/>
    <w:rsid w:val="17295DD7"/>
    <w:rsid w:val="172A0691"/>
    <w:rsid w:val="172B1D15"/>
    <w:rsid w:val="172D6C3C"/>
    <w:rsid w:val="172F2E4D"/>
    <w:rsid w:val="172F3961"/>
    <w:rsid w:val="172F50A8"/>
    <w:rsid w:val="17323B33"/>
    <w:rsid w:val="1733043A"/>
    <w:rsid w:val="173674EB"/>
    <w:rsid w:val="173B30F5"/>
    <w:rsid w:val="173B7814"/>
    <w:rsid w:val="173E4246"/>
    <w:rsid w:val="173E7256"/>
    <w:rsid w:val="1742114A"/>
    <w:rsid w:val="174220F7"/>
    <w:rsid w:val="17443D90"/>
    <w:rsid w:val="174B609A"/>
    <w:rsid w:val="174F5342"/>
    <w:rsid w:val="175334C5"/>
    <w:rsid w:val="17562A22"/>
    <w:rsid w:val="17580B3E"/>
    <w:rsid w:val="175A3AC2"/>
    <w:rsid w:val="175D271A"/>
    <w:rsid w:val="175F028E"/>
    <w:rsid w:val="176034A7"/>
    <w:rsid w:val="176300AE"/>
    <w:rsid w:val="1764569A"/>
    <w:rsid w:val="176463D3"/>
    <w:rsid w:val="17647BFF"/>
    <w:rsid w:val="17653196"/>
    <w:rsid w:val="17665EBE"/>
    <w:rsid w:val="1768125E"/>
    <w:rsid w:val="176850BC"/>
    <w:rsid w:val="176A4523"/>
    <w:rsid w:val="176A4DF4"/>
    <w:rsid w:val="176A62DF"/>
    <w:rsid w:val="176C0623"/>
    <w:rsid w:val="176C2468"/>
    <w:rsid w:val="176C78EC"/>
    <w:rsid w:val="176D7C2F"/>
    <w:rsid w:val="176E648F"/>
    <w:rsid w:val="176F1997"/>
    <w:rsid w:val="176F5E09"/>
    <w:rsid w:val="17730573"/>
    <w:rsid w:val="17780270"/>
    <w:rsid w:val="1778796A"/>
    <w:rsid w:val="177C2772"/>
    <w:rsid w:val="177C7B62"/>
    <w:rsid w:val="17800A48"/>
    <w:rsid w:val="17832270"/>
    <w:rsid w:val="17833062"/>
    <w:rsid w:val="178436C6"/>
    <w:rsid w:val="17893CD9"/>
    <w:rsid w:val="178B39B4"/>
    <w:rsid w:val="178D40EE"/>
    <w:rsid w:val="178D6F75"/>
    <w:rsid w:val="17906745"/>
    <w:rsid w:val="1790780B"/>
    <w:rsid w:val="17935A2C"/>
    <w:rsid w:val="17937107"/>
    <w:rsid w:val="1794047A"/>
    <w:rsid w:val="17944E1A"/>
    <w:rsid w:val="179500AD"/>
    <w:rsid w:val="179578F5"/>
    <w:rsid w:val="17980538"/>
    <w:rsid w:val="179B32B0"/>
    <w:rsid w:val="179B41AC"/>
    <w:rsid w:val="179C15C7"/>
    <w:rsid w:val="179D0853"/>
    <w:rsid w:val="179D61DD"/>
    <w:rsid w:val="179E2AD4"/>
    <w:rsid w:val="17A0275F"/>
    <w:rsid w:val="17A26FE9"/>
    <w:rsid w:val="17A32056"/>
    <w:rsid w:val="17A471B0"/>
    <w:rsid w:val="17A47A09"/>
    <w:rsid w:val="17A712F2"/>
    <w:rsid w:val="17AA1D61"/>
    <w:rsid w:val="17AD1E2D"/>
    <w:rsid w:val="17AD6FCA"/>
    <w:rsid w:val="17AE0FF4"/>
    <w:rsid w:val="17B24BE2"/>
    <w:rsid w:val="17B50844"/>
    <w:rsid w:val="17B83D62"/>
    <w:rsid w:val="17B90B69"/>
    <w:rsid w:val="17BF3363"/>
    <w:rsid w:val="17C00FF2"/>
    <w:rsid w:val="17C63ABD"/>
    <w:rsid w:val="17CB39DA"/>
    <w:rsid w:val="17CC0E96"/>
    <w:rsid w:val="17CF28E6"/>
    <w:rsid w:val="17CF6861"/>
    <w:rsid w:val="17D13D57"/>
    <w:rsid w:val="17D17F27"/>
    <w:rsid w:val="17D23888"/>
    <w:rsid w:val="17D40A1B"/>
    <w:rsid w:val="17D663C1"/>
    <w:rsid w:val="17D9158B"/>
    <w:rsid w:val="17D92426"/>
    <w:rsid w:val="17DA43D1"/>
    <w:rsid w:val="17DB0C07"/>
    <w:rsid w:val="17DE30D6"/>
    <w:rsid w:val="17DF0588"/>
    <w:rsid w:val="17DF3A00"/>
    <w:rsid w:val="17DF4DD4"/>
    <w:rsid w:val="17E022E9"/>
    <w:rsid w:val="17E13C8E"/>
    <w:rsid w:val="17E401A6"/>
    <w:rsid w:val="17E5790E"/>
    <w:rsid w:val="17E833CD"/>
    <w:rsid w:val="17EA619C"/>
    <w:rsid w:val="17ED703A"/>
    <w:rsid w:val="17EF26EE"/>
    <w:rsid w:val="17F10F02"/>
    <w:rsid w:val="17F20910"/>
    <w:rsid w:val="17F50A91"/>
    <w:rsid w:val="17F51551"/>
    <w:rsid w:val="17F765CD"/>
    <w:rsid w:val="17F84544"/>
    <w:rsid w:val="17FA45BF"/>
    <w:rsid w:val="17FB4203"/>
    <w:rsid w:val="1802191D"/>
    <w:rsid w:val="18022B52"/>
    <w:rsid w:val="18024D8E"/>
    <w:rsid w:val="18027EEE"/>
    <w:rsid w:val="18076C63"/>
    <w:rsid w:val="18077578"/>
    <w:rsid w:val="180A39E7"/>
    <w:rsid w:val="180E1888"/>
    <w:rsid w:val="1813013B"/>
    <w:rsid w:val="181458AC"/>
    <w:rsid w:val="18146D03"/>
    <w:rsid w:val="18147EAD"/>
    <w:rsid w:val="18153743"/>
    <w:rsid w:val="18172B8A"/>
    <w:rsid w:val="181B73D7"/>
    <w:rsid w:val="181D48E6"/>
    <w:rsid w:val="182179D8"/>
    <w:rsid w:val="18220853"/>
    <w:rsid w:val="182667CF"/>
    <w:rsid w:val="182B55BA"/>
    <w:rsid w:val="182D3D9F"/>
    <w:rsid w:val="182F377F"/>
    <w:rsid w:val="18302D21"/>
    <w:rsid w:val="18325B09"/>
    <w:rsid w:val="18337D82"/>
    <w:rsid w:val="183773F5"/>
    <w:rsid w:val="18397137"/>
    <w:rsid w:val="183E1FAC"/>
    <w:rsid w:val="183E3912"/>
    <w:rsid w:val="18424D16"/>
    <w:rsid w:val="18447C2F"/>
    <w:rsid w:val="18456F71"/>
    <w:rsid w:val="1849718B"/>
    <w:rsid w:val="184A4E4D"/>
    <w:rsid w:val="184A6DAF"/>
    <w:rsid w:val="184A6FDC"/>
    <w:rsid w:val="184D4031"/>
    <w:rsid w:val="184E106C"/>
    <w:rsid w:val="184E3846"/>
    <w:rsid w:val="184F019F"/>
    <w:rsid w:val="18537A7B"/>
    <w:rsid w:val="18542544"/>
    <w:rsid w:val="18543AE3"/>
    <w:rsid w:val="18554E93"/>
    <w:rsid w:val="185A22C4"/>
    <w:rsid w:val="185A3438"/>
    <w:rsid w:val="185D116A"/>
    <w:rsid w:val="18612A27"/>
    <w:rsid w:val="1862286D"/>
    <w:rsid w:val="18643288"/>
    <w:rsid w:val="18656987"/>
    <w:rsid w:val="18664DE4"/>
    <w:rsid w:val="186A02B4"/>
    <w:rsid w:val="18715732"/>
    <w:rsid w:val="18754039"/>
    <w:rsid w:val="18784055"/>
    <w:rsid w:val="18790C01"/>
    <w:rsid w:val="18794A75"/>
    <w:rsid w:val="187D338F"/>
    <w:rsid w:val="187D6D25"/>
    <w:rsid w:val="187F24C1"/>
    <w:rsid w:val="1880553C"/>
    <w:rsid w:val="188167A5"/>
    <w:rsid w:val="1883278B"/>
    <w:rsid w:val="188459D3"/>
    <w:rsid w:val="18872854"/>
    <w:rsid w:val="18875A86"/>
    <w:rsid w:val="188917A4"/>
    <w:rsid w:val="188C3C5E"/>
    <w:rsid w:val="18900755"/>
    <w:rsid w:val="18907A8E"/>
    <w:rsid w:val="1892230A"/>
    <w:rsid w:val="1892694C"/>
    <w:rsid w:val="1894516B"/>
    <w:rsid w:val="189733B7"/>
    <w:rsid w:val="18994FFB"/>
    <w:rsid w:val="189C700D"/>
    <w:rsid w:val="189C7693"/>
    <w:rsid w:val="189D3673"/>
    <w:rsid w:val="189E03C2"/>
    <w:rsid w:val="189F0154"/>
    <w:rsid w:val="189F1736"/>
    <w:rsid w:val="189F5B9D"/>
    <w:rsid w:val="18A378DC"/>
    <w:rsid w:val="18A405E6"/>
    <w:rsid w:val="18A5571D"/>
    <w:rsid w:val="18A70AF2"/>
    <w:rsid w:val="18A918E2"/>
    <w:rsid w:val="18AA6253"/>
    <w:rsid w:val="18AB76F8"/>
    <w:rsid w:val="18AE505D"/>
    <w:rsid w:val="18B1791E"/>
    <w:rsid w:val="18B21270"/>
    <w:rsid w:val="18B64664"/>
    <w:rsid w:val="18BB373F"/>
    <w:rsid w:val="18BB7A0B"/>
    <w:rsid w:val="18BD05E9"/>
    <w:rsid w:val="18BD601D"/>
    <w:rsid w:val="18BE2CCB"/>
    <w:rsid w:val="18BF3566"/>
    <w:rsid w:val="18C1087E"/>
    <w:rsid w:val="18C26CBC"/>
    <w:rsid w:val="18C348F4"/>
    <w:rsid w:val="18C378CA"/>
    <w:rsid w:val="18C569F0"/>
    <w:rsid w:val="18C6581C"/>
    <w:rsid w:val="18CA698A"/>
    <w:rsid w:val="18CC50E3"/>
    <w:rsid w:val="18CD3192"/>
    <w:rsid w:val="18CF0158"/>
    <w:rsid w:val="18CF282F"/>
    <w:rsid w:val="18D01577"/>
    <w:rsid w:val="18D164CE"/>
    <w:rsid w:val="18D30046"/>
    <w:rsid w:val="18D30F91"/>
    <w:rsid w:val="18D46762"/>
    <w:rsid w:val="18D55328"/>
    <w:rsid w:val="18D903DB"/>
    <w:rsid w:val="18D952A5"/>
    <w:rsid w:val="18DB107F"/>
    <w:rsid w:val="18E14CAA"/>
    <w:rsid w:val="18E17CBC"/>
    <w:rsid w:val="18E33181"/>
    <w:rsid w:val="18E6429F"/>
    <w:rsid w:val="18E86ABF"/>
    <w:rsid w:val="18E94727"/>
    <w:rsid w:val="18EA0790"/>
    <w:rsid w:val="18EC2AF7"/>
    <w:rsid w:val="18ED7C05"/>
    <w:rsid w:val="18F064AE"/>
    <w:rsid w:val="18F1035B"/>
    <w:rsid w:val="18F34514"/>
    <w:rsid w:val="18F50F66"/>
    <w:rsid w:val="18F61641"/>
    <w:rsid w:val="18F7366A"/>
    <w:rsid w:val="18F80E94"/>
    <w:rsid w:val="18F8773D"/>
    <w:rsid w:val="18FB67B6"/>
    <w:rsid w:val="18FD1E9C"/>
    <w:rsid w:val="18FF55B9"/>
    <w:rsid w:val="1900506B"/>
    <w:rsid w:val="19037D4C"/>
    <w:rsid w:val="19052D27"/>
    <w:rsid w:val="1905337B"/>
    <w:rsid w:val="19073DD0"/>
    <w:rsid w:val="19087B41"/>
    <w:rsid w:val="19087ECF"/>
    <w:rsid w:val="190909D8"/>
    <w:rsid w:val="19093FE1"/>
    <w:rsid w:val="190957D4"/>
    <w:rsid w:val="190A4BB8"/>
    <w:rsid w:val="190D359D"/>
    <w:rsid w:val="19104574"/>
    <w:rsid w:val="19107808"/>
    <w:rsid w:val="1914585B"/>
    <w:rsid w:val="191701C9"/>
    <w:rsid w:val="1917346E"/>
    <w:rsid w:val="191767FB"/>
    <w:rsid w:val="19183C7F"/>
    <w:rsid w:val="19184068"/>
    <w:rsid w:val="191B50B3"/>
    <w:rsid w:val="191D7D87"/>
    <w:rsid w:val="191E059C"/>
    <w:rsid w:val="191E4F76"/>
    <w:rsid w:val="191F11CE"/>
    <w:rsid w:val="19213C26"/>
    <w:rsid w:val="192223A5"/>
    <w:rsid w:val="19275C00"/>
    <w:rsid w:val="192928C2"/>
    <w:rsid w:val="192B197B"/>
    <w:rsid w:val="192F6765"/>
    <w:rsid w:val="1931098F"/>
    <w:rsid w:val="19314DD6"/>
    <w:rsid w:val="19317FD4"/>
    <w:rsid w:val="19322840"/>
    <w:rsid w:val="19324917"/>
    <w:rsid w:val="193D2550"/>
    <w:rsid w:val="193D6836"/>
    <w:rsid w:val="193F5532"/>
    <w:rsid w:val="194545C3"/>
    <w:rsid w:val="19462050"/>
    <w:rsid w:val="19475D43"/>
    <w:rsid w:val="194770AF"/>
    <w:rsid w:val="194A178C"/>
    <w:rsid w:val="195074E2"/>
    <w:rsid w:val="19540C6F"/>
    <w:rsid w:val="19593646"/>
    <w:rsid w:val="195B0E02"/>
    <w:rsid w:val="195B13D2"/>
    <w:rsid w:val="195C0665"/>
    <w:rsid w:val="195E5CD2"/>
    <w:rsid w:val="19610859"/>
    <w:rsid w:val="1962089A"/>
    <w:rsid w:val="19623B3F"/>
    <w:rsid w:val="196455A3"/>
    <w:rsid w:val="1966205F"/>
    <w:rsid w:val="19665A36"/>
    <w:rsid w:val="19677541"/>
    <w:rsid w:val="19694F6C"/>
    <w:rsid w:val="196E6317"/>
    <w:rsid w:val="1970784B"/>
    <w:rsid w:val="197235C6"/>
    <w:rsid w:val="197264D4"/>
    <w:rsid w:val="197356C5"/>
    <w:rsid w:val="19735A9E"/>
    <w:rsid w:val="197505E4"/>
    <w:rsid w:val="197603DE"/>
    <w:rsid w:val="197613EB"/>
    <w:rsid w:val="197733B0"/>
    <w:rsid w:val="19775276"/>
    <w:rsid w:val="19781BFD"/>
    <w:rsid w:val="19790E48"/>
    <w:rsid w:val="19792257"/>
    <w:rsid w:val="197E7588"/>
    <w:rsid w:val="198005BC"/>
    <w:rsid w:val="19814762"/>
    <w:rsid w:val="19814AD3"/>
    <w:rsid w:val="19840F6B"/>
    <w:rsid w:val="19842D56"/>
    <w:rsid w:val="19872ED5"/>
    <w:rsid w:val="19887BA3"/>
    <w:rsid w:val="198A6933"/>
    <w:rsid w:val="198C0968"/>
    <w:rsid w:val="198C4D41"/>
    <w:rsid w:val="198C5FDA"/>
    <w:rsid w:val="199161D3"/>
    <w:rsid w:val="19945D42"/>
    <w:rsid w:val="19955693"/>
    <w:rsid w:val="19963DB1"/>
    <w:rsid w:val="19980C75"/>
    <w:rsid w:val="199C0D68"/>
    <w:rsid w:val="199C3C9C"/>
    <w:rsid w:val="199D3DD0"/>
    <w:rsid w:val="199E0245"/>
    <w:rsid w:val="199E1548"/>
    <w:rsid w:val="199E5793"/>
    <w:rsid w:val="19A01A85"/>
    <w:rsid w:val="19A01FD1"/>
    <w:rsid w:val="19A07968"/>
    <w:rsid w:val="19A20693"/>
    <w:rsid w:val="19A533E0"/>
    <w:rsid w:val="19A6043D"/>
    <w:rsid w:val="19A610CD"/>
    <w:rsid w:val="19A76EC7"/>
    <w:rsid w:val="19AC27DF"/>
    <w:rsid w:val="19AF35ED"/>
    <w:rsid w:val="19B06E02"/>
    <w:rsid w:val="19B11C18"/>
    <w:rsid w:val="19B269B2"/>
    <w:rsid w:val="19B46AA1"/>
    <w:rsid w:val="19B669A5"/>
    <w:rsid w:val="19B71B13"/>
    <w:rsid w:val="19BA665A"/>
    <w:rsid w:val="19BB22BA"/>
    <w:rsid w:val="19BD03A8"/>
    <w:rsid w:val="19BD0F61"/>
    <w:rsid w:val="19C1660C"/>
    <w:rsid w:val="19C3484C"/>
    <w:rsid w:val="19C349DC"/>
    <w:rsid w:val="19C748D6"/>
    <w:rsid w:val="19C74AFE"/>
    <w:rsid w:val="19C97584"/>
    <w:rsid w:val="19CA358B"/>
    <w:rsid w:val="19CB5EE2"/>
    <w:rsid w:val="19D15431"/>
    <w:rsid w:val="19D23D1D"/>
    <w:rsid w:val="19D40891"/>
    <w:rsid w:val="19D44505"/>
    <w:rsid w:val="19DA29A2"/>
    <w:rsid w:val="19DB7C19"/>
    <w:rsid w:val="19DD0382"/>
    <w:rsid w:val="19DD525B"/>
    <w:rsid w:val="19DF5AF4"/>
    <w:rsid w:val="19E12624"/>
    <w:rsid w:val="19E15594"/>
    <w:rsid w:val="19E317CA"/>
    <w:rsid w:val="19E64AF0"/>
    <w:rsid w:val="19E6504F"/>
    <w:rsid w:val="19E87260"/>
    <w:rsid w:val="19E94BDA"/>
    <w:rsid w:val="19EF5D78"/>
    <w:rsid w:val="19F31511"/>
    <w:rsid w:val="19F67BE7"/>
    <w:rsid w:val="19F7605A"/>
    <w:rsid w:val="19F94262"/>
    <w:rsid w:val="19FA3010"/>
    <w:rsid w:val="19FB695F"/>
    <w:rsid w:val="19FE22A3"/>
    <w:rsid w:val="19FF2356"/>
    <w:rsid w:val="1A01674F"/>
    <w:rsid w:val="1A041813"/>
    <w:rsid w:val="1A10358F"/>
    <w:rsid w:val="1A132B2A"/>
    <w:rsid w:val="1A15459F"/>
    <w:rsid w:val="1A184925"/>
    <w:rsid w:val="1A1A6EDF"/>
    <w:rsid w:val="1A1B03D2"/>
    <w:rsid w:val="1A1B2E46"/>
    <w:rsid w:val="1A1B7552"/>
    <w:rsid w:val="1A2022ED"/>
    <w:rsid w:val="1A211202"/>
    <w:rsid w:val="1A22029E"/>
    <w:rsid w:val="1A220866"/>
    <w:rsid w:val="1A226415"/>
    <w:rsid w:val="1A252A0C"/>
    <w:rsid w:val="1A2564BF"/>
    <w:rsid w:val="1A2707D9"/>
    <w:rsid w:val="1A297256"/>
    <w:rsid w:val="1A2B540C"/>
    <w:rsid w:val="1A2D1FF5"/>
    <w:rsid w:val="1A2D52AE"/>
    <w:rsid w:val="1A2F27A2"/>
    <w:rsid w:val="1A303046"/>
    <w:rsid w:val="1A3119E6"/>
    <w:rsid w:val="1A322696"/>
    <w:rsid w:val="1A3401B7"/>
    <w:rsid w:val="1A35002B"/>
    <w:rsid w:val="1A356EC9"/>
    <w:rsid w:val="1A364569"/>
    <w:rsid w:val="1A3877C2"/>
    <w:rsid w:val="1A3A32B2"/>
    <w:rsid w:val="1A3C08EF"/>
    <w:rsid w:val="1A3C0F84"/>
    <w:rsid w:val="1A3D16F0"/>
    <w:rsid w:val="1A3F6301"/>
    <w:rsid w:val="1A407270"/>
    <w:rsid w:val="1A442625"/>
    <w:rsid w:val="1A460B65"/>
    <w:rsid w:val="1A4745E1"/>
    <w:rsid w:val="1A483438"/>
    <w:rsid w:val="1A4908E6"/>
    <w:rsid w:val="1A496B74"/>
    <w:rsid w:val="1A4B0690"/>
    <w:rsid w:val="1A4C1D25"/>
    <w:rsid w:val="1A4D7228"/>
    <w:rsid w:val="1A514305"/>
    <w:rsid w:val="1A5230E7"/>
    <w:rsid w:val="1A5259C7"/>
    <w:rsid w:val="1A5408E8"/>
    <w:rsid w:val="1A5412D7"/>
    <w:rsid w:val="1A5452A9"/>
    <w:rsid w:val="1A5568CE"/>
    <w:rsid w:val="1A556988"/>
    <w:rsid w:val="1A5628FA"/>
    <w:rsid w:val="1A564CE3"/>
    <w:rsid w:val="1A5768C2"/>
    <w:rsid w:val="1A5842A3"/>
    <w:rsid w:val="1A584A0B"/>
    <w:rsid w:val="1A5A419C"/>
    <w:rsid w:val="1A5B322D"/>
    <w:rsid w:val="1A5C3AD5"/>
    <w:rsid w:val="1A605DA8"/>
    <w:rsid w:val="1A642913"/>
    <w:rsid w:val="1A645AB2"/>
    <w:rsid w:val="1A667138"/>
    <w:rsid w:val="1A6B421F"/>
    <w:rsid w:val="1A6E6980"/>
    <w:rsid w:val="1A6F3BFB"/>
    <w:rsid w:val="1A7A475D"/>
    <w:rsid w:val="1A7A6757"/>
    <w:rsid w:val="1A7B587A"/>
    <w:rsid w:val="1A7C08BA"/>
    <w:rsid w:val="1A7C47E6"/>
    <w:rsid w:val="1A7D4530"/>
    <w:rsid w:val="1A7E1D77"/>
    <w:rsid w:val="1A7E4706"/>
    <w:rsid w:val="1A7E668C"/>
    <w:rsid w:val="1A806BBE"/>
    <w:rsid w:val="1A8216AD"/>
    <w:rsid w:val="1A84565C"/>
    <w:rsid w:val="1A857197"/>
    <w:rsid w:val="1A882813"/>
    <w:rsid w:val="1A894FA8"/>
    <w:rsid w:val="1A89572D"/>
    <w:rsid w:val="1A8B4A69"/>
    <w:rsid w:val="1A8E5D1D"/>
    <w:rsid w:val="1A94151B"/>
    <w:rsid w:val="1A946234"/>
    <w:rsid w:val="1A957783"/>
    <w:rsid w:val="1A9764F8"/>
    <w:rsid w:val="1A981A71"/>
    <w:rsid w:val="1A987F52"/>
    <w:rsid w:val="1A9B0F2F"/>
    <w:rsid w:val="1A9D40CF"/>
    <w:rsid w:val="1A9E21CB"/>
    <w:rsid w:val="1A9E595E"/>
    <w:rsid w:val="1AA22F97"/>
    <w:rsid w:val="1AA2781A"/>
    <w:rsid w:val="1AA42CA1"/>
    <w:rsid w:val="1AA524BC"/>
    <w:rsid w:val="1AA774CD"/>
    <w:rsid w:val="1AA82CC2"/>
    <w:rsid w:val="1AAB51D3"/>
    <w:rsid w:val="1AAE7F68"/>
    <w:rsid w:val="1AB20A8A"/>
    <w:rsid w:val="1AB32E5E"/>
    <w:rsid w:val="1AB378AF"/>
    <w:rsid w:val="1AB37FB3"/>
    <w:rsid w:val="1AB40131"/>
    <w:rsid w:val="1AB4687C"/>
    <w:rsid w:val="1AB8239D"/>
    <w:rsid w:val="1ABD0DAA"/>
    <w:rsid w:val="1ABD6390"/>
    <w:rsid w:val="1ABD6E07"/>
    <w:rsid w:val="1ABE042A"/>
    <w:rsid w:val="1ABF1940"/>
    <w:rsid w:val="1ABF361B"/>
    <w:rsid w:val="1ABF3723"/>
    <w:rsid w:val="1ABF679F"/>
    <w:rsid w:val="1AC044EE"/>
    <w:rsid w:val="1AC15EFC"/>
    <w:rsid w:val="1AC169BD"/>
    <w:rsid w:val="1AC62999"/>
    <w:rsid w:val="1AC664A3"/>
    <w:rsid w:val="1AC72AD7"/>
    <w:rsid w:val="1AC809BD"/>
    <w:rsid w:val="1AC82D4E"/>
    <w:rsid w:val="1AC900AC"/>
    <w:rsid w:val="1AC9384B"/>
    <w:rsid w:val="1ACA690C"/>
    <w:rsid w:val="1ACC29B8"/>
    <w:rsid w:val="1ACD5BD9"/>
    <w:rsid w:val="1AD17068"/>
    <w:rsid w:val="1AD261B8"/>
    <w:rsid w:val="1AD42CAD"/>
    <w:rsid w:val="1AD43F20"/>
    <w:rsid w:val="1AD5140B"/>
    <w:rsid w:val="1AD5487D"/>
    <w:rsid w:val="1AD7356D"/>
    <w:rsid w:val="1AD856AF"/>
    <w:rsid w:val="1ADF55B7"/>
    <w:rsid w:val="1AE235D8"/>
    <w:rsid w:val="1AE46A94"/>
    <w:rsid w:val="1AE519C6"/>
    <w:rsid w:val="1AE53926"/>
    <w:rsid w:val="1AE755C9"/>
    <w:rsid w:val="1AE76216"/>
    <w:rsid w:val="1AEA64D5"/>
    <w:rsid w:val="1AEA6EA8"/>
    <w:rsid w:val="1AEB3D26"/>
    <w:rsid w:val="1AEC6CB2"/>
    <w:rsid w:val="1AEF15F3"/>
    <w:rsid w:val="1AF44ACA"/>
    <w:rsid w:val="1AF477B8"/>
    <w:rsid w:val="1AF47CD9"/>
    <w:rsid w:val="1AFB0A90"/>
    <w:rsid w:val="1AFB7E82"/>
    <w:rsid w:val="1AFD1D93"/>
    <w:rsid w:val="1AFD7BE7"/>
    <w:rsid w:val="1AFE372A"/>
    <w:rsid w:val="1AFF7769"/>
    <w:rsid w:val="1B01698C"/>
    <w:rsid w:val="1B030E7D"/>
    <w:rsid w:val="1B067429"/>
    <w:rsid w:val="1B0968CC"/>
    <w:rsid w:val="1B0B6881"/>
    <w:rsid w:val="1B0C7F91"/>
    <w:rsid w:val="1B0D4109"/>
    <w:rsid w:val="1B110C50"/>
    <w:rsid w:val="1B115893"/>
    <w:rsid w:val="1B116AFA"/>
    <w:rsid w:val="1B132597"/>
    <w:rsid w:val="1B1720D6"/>
    <w:rsid w:val="1B1B0FED"/>
    <w:rsid w:val="1B1C59DE"/>
    <w:rsid w:val="1B1C60C7"/>
    <w:rsid w:val="1B1E05CF"/>
    <w:rsid w:val="1B1E6120"/>
    <w:rsid w:val="1B2217DA"/>
    <w:rsid w:val="1B222848"/>
    <w:rsid w:val="1B227D05"/>
    <w:rsid w:val="1B237C51"/>
    <w:rsid w:val="1B2456F8"/>
    <w:rsid w:val="1B250DF1"/>
    <w:rsid w:val="1B26064E"/>
    <w:rsid w:val="1B2739E7"/>
    <w:rsid w:val="1B273B53"/>
    <w:rsid w:val="1B283694"/>
    <w:rsid w:val="1B286555"/>
    <w:rsid w:val="1B2A3AFA"/>
    <w:rsid w:val="1B2E7660"/>
    <w:rsid w:val="1B3261F1"/>
    <w:rsid w:val="1B327AF6"/>
    <w:rsid w:val="1B332620"/>
    <w:rsid w:val="1B3711C0"/>
    <w:rsid w:val="1B387223"/>
    <w:rsid w:val="1B392477"/>
    <w:rsid w:val="1B3A131D"/>
    <w:rsid w:val="1B3C4243"/>
    <w:rsid w:val="1B426E8A"/>
    <w:rsid w:val="1B4350A1"/>
    <w:rsid w:val="1B437B39"/>
    <w:rsid w:val="1B4447C0"/>
    <w:rsid w:val="1B445E18"/>
    <w:rsid w:val="1B460DFA"/>
    <w:rsid w:val="1B4615B1"/>
    <w:rsid w:val="1B4633F0"/>
    <w:rsid w:val="1B497474"/>
    <w:rsid w:val="1B497721"/>
    <w:rsid w:val="1B497806"/>
    <w:rsid w:val="1B4A1BE9"/>
    <w:rsid w:val="1B4A331C"/>
    <w:rsid w:val="1B4B01AC"/>
    <w:rsid w:val="1B4B0337"/>
    <w:rsid w:val="1B4B46D7"/>
    <w:rsid w:val="1B4C0944"/>
    <w:rsid w:val="1B4E05D6"/>
    <w:rsid w:val="1B4E0C48"/>
    <w:rsid w:val="1B4F6FEB"/>
    <w:rsid w:val="1B4F7CB7"/>
    <w:rsid w:val="1B501070"/>
    <w:rsid w:val="1B504FDF"/>
    <w:rsid w:val="1B505E47"/>
    <w:rsid w:val="1B533147"/>
    <w:rsid w:val="1B576C38"/>
    <w:rsid w:val="1B5868AD"/>
    <w:rsid w:val="1B596ABC"/>
    <w:rsid w:val="1B5C57EA"/>
    <w:rsid w:val="1B5E1D9A"/>
    <w:rsid w:val="1B5F5715"/>
    <w:rsid w:val="1B631917"/>
    <w:rsid w:val="1B6A152A"/>
    <w:rsid w:val="1B6B4001"/>
    <w:rsid w:val="1B6D6B7C"/>
    <w:rsid w:val="1B6E4242"/>
    <w:rsid w:val="1B71685A"/>
    <w:rsid w:val="1B727349"/>
    <w:rsid w:val="1B730394"/>
    <w:rsid w:val="1B746164"/>
    <w:rsid w:val="1B756B1A"/>
    <w:rsid w:val="1B77485B"/>
    <w:rsid w:val="1B775C8A"/>
    <w:rsid w:val="1B780A26"/>
    <w:rsid w:val="1B830FD9"/>
    <w:rsid w:val="1B8418A7"/>
    <w:rsid w:val="1B864965"/>
    <w:rsid w:val="1B870A0E"/>
    <w:rsid w:val="1B871966"/>
    <w:rsid w:val="1B892FDB"/>
    <w:rsid w:val="1B8A145B"/>
    <w:rsid w:val="1B8A5315"/>
    <w:rsid w:val="1B8A7C6F"/>
    <w:rsid w:val="1B8B111D"/>
    <w:rsid w:val="1B8D1A99"/>
    <w:rsid w:val="1B8E7085"/>
    <w:rsid w:val="1B921FB8"/>
    <w:rsid w:val="1B96242C"/>
    <w:rsid w:val="1B980DF0"/>
    <w:rsid w:val="1B9947B7"/>
    <w:rsid w:val="1B9950D7"/>
    <w:rsid w:val="1B996CCE"/>
    <w:rsid w:val="1B9A1EA8"/>
    <w:rsid w:val="1B9C75DA"/>
    <w:rsid w:val="1B9D3812"/>
    <w:rsid w:val="1B9D3FCC"/>
    <w:rsid w:val="1B9D565A"/>
    <w:rsid w:val="1B9D6E3F"/>
    <w:rsid w:val="1B9E4DD4"/>
    <w:rsid w:val="1B9E5D53"/>
    <w:rsid w:val="1B9F42DE"/>
    <w:rsid w:val="1B9F7722"/>
    <w:rsid w:val="1BA14C9F"/>
    <w:rsid w:val="1BA37E81"/>
    <w:rsid w:val="1BA62419"/>
    <w:rsid w:val="1BA9410B"/>
    <w:rsid w:val="1BAA2962"/>
    <w:rsid w:val="1BAB5380"/>
    <w:rsid w:val="1BB03F0C"/>
    <w:rsid w:val="1BB10010"/>
    <w:rsid w:val="1BB30E4A"/>
    <w:rsid w:val="1BB461EB"/>
    <w:rsid w:val="1BB54954"/>
    <w:rsid w:val="1BB77BE6"/>
    <w:rsid w:val="1BBA422F"/>
    <w:rsid w:val="1BBB38A3"/>
    <w:rsid w:val="1BBB52F0"/>
    <w:rsid w:val="1BBD1646"/>
    <w:rsid w:val="1BBD2705"/>
    <w:rsid w:val="1BBD6CF1"/>
    <w:rsid w:val="1BC048F7"/>
    <w:rsid w:val="1BC10F42"/>
    <w:rsid w:val="1BC14819"/>
    <w:rsid w:val="1BC21BCD"/>
    <w:rsid w:val="1BC30B0A"/>
    <w:rsid w:val="1BC33C16"/>
    <w:rsid w:val="1BC37D3E"/>
    <w:rsid w:val="1BCC070A"/>
    <w:rsid w:val="1BCF3537"/>
    <w:rsid w:val="1BCF7367"/>
    <w:rsid w:val="1BD07796"/>
    <w:rsid w:val="1BD3301C"/>
    <w:rsid w:val="1BD4798F"/>
    <w:rsid w:val="1BD61EAE"/>
    <w:rsid w:val="1BD77A1E"/>
    <w:rsid w:val="1BDA5259"/>
    <w:rsid w:val="1BDC73CC"/>
    <w:rsid w:val="1BDE2F86"/>
    <w:rsid w:val="1BDF4A22"/>
    <w:rsid w:val="1BE00E61"/>
    <w:rsid w:val="1BE10A03"/>
    <w:rsid w:val="1BE55BF6"/>
    <w:rsid w:val="1BE56017"/>
    <w:rsid w:val="1BE64EF3"/>
    <w:rsid w:val="1BE77021"/>
    <w:rsid w:val="1BE80826"/>
    <w:rsid w:val="1BE8131B"/>
    <w:rsid w:val="1BE869FF"/>
    <w:rsid w:val="1BE92418"/>
    <w:rsid w:val="1BED5174"/>
    <w:rsid w:val="1BEF3100"/>
    <w:rsid w:val="1BF07F7A"/>
    <w:rsid w:val="1BF315FC"/>
    <w:rsid w:val="1BF5213D"/>
    <w:rsid w:val="1BF534F7"/>
    <w:rsid w:val="1BF86372"/>
    <w:rsid w:val="1BF935F4"/>
    <w:rsid w:val="1BFA1B1B"/>
    <w:rsid w:val="1BFA390C"/>
    <w:rsid w:val="1BFB393B"/>
    <w:rsid w:val="1BFB44DF"/>
    <w:rsid w:val="1BFC3035"/>
    <w:rsid w:val="1BFC4CF9"/>
    <w:rsid w:val="1BFC5589"/>
    <w:rsid w:val="1BFD0FCF"/>
    <w:rsid w:val="1BFD13ED"/>
    <w:rsid w:val="1C002944"/>
    <w:rsid w:val="1C02435A"/>
    <w:rsid w:val="1C026E5F"/>
    <w:rsid w:val="1C030240"/>
    <w:rsid w:val="1C035765"/>
    <w:rsid w:val="1C063861"/>
    <w:rsid w:val="1C0838EE"/>
    <w:rsid w:val="1C0C7BAA"/>
    <w:rsid w:val="1C0F15C6"/>
    <w:rsid w:val="1C0F322E"/>
    <w:rsid w:val="1C102DA0"/>
    <w:rsid w:val="1C11289A"/>
    <w:rsid w:val="1C14245E"/>
    <w:rsid w:val="1C153847"/>
    <w:rsid w:val="1C162C3C"/>
    <w:rsid w:val="1C1705CB"/>
    <w:rsid w:val="1C171F0B"/>
    <w:rsid w:val="1C184822"/>
    <w:rsid w:val="1C1A793A"/>
    <w:rsid w:val="1C1B639E"/>
    <w:rsid w:val="1C1E75D0"/>
    <w:rsid w:val="1C205473"/>
    <w:rsid w:val="1C22212F"/>
    <w:rsid w:val="1C233AA2"/>
    <w:rsid w:val="1C234B39"/>
    <w:rsid w:val="1C24388F"/>
    <w:rsid w:val="1C275036"/>
    <w:rsid w:val="1C2A5C2A"/>
    <w:rsid w:val="1C2B28C3"/>
    <w:rsid w:val="1C2C5D47"/>
    <w:rsid w:val="1C2D51FD"/>
    <w:rsid w:val="1C2E3D86"/>
    <w:rsid w:val="1C2F0FBA"/>
    <w:rsid w:val="1C304003"/>
    <w:rsid w:val="1C3237A2"/>
    <w:rsid w:val="1C34348C"/>
    <w:rsid w:val="1C352DA0"/>
    <w:rsid w:val="1C383B6E"/>
    <w:rsid w:val="1C390944"/>
    <w:rsid w:val="1C3B57A7"/>
    <w:rsid w:val="1C3E0D20"/>
    <w:rsid w:val="1C3F5DCD"/>
    <w:rsid w:val="1C400A71"/>
    <w:rsid w:val="1C4022F5"/>
    <w:rsid w:val="1C411F28"/>
    <w:rsid w:val="1C4646CD"/>
    <w:rsid w:val="1C4B3D84"/>
    <w:rsid w:val="1C4F775D"/>
    <w:rsid w:val="1C5412B4"/>
    <w:rsid w:val="1C55413D"/>
    <w:rsid w:val="1C5701E8"/>
    <w:rsid w:val="1C57105C"/>
    <w:rsid w:val="1C587886"/>
    <w:rsid w:val="1C5B47B1"/>
    <w:rsid w:val="1C5C6699"/>
    <w:rsid w:val="1C5D0AC1"/>
    <w:rsid w:val="1C5E4A4C"/>
    <w:rsid w:val="1C5E5738"/>
    <w:rsid w:val="1C5E7603"/>
    <w:rsid w:val="1C5E7B66"/>
    <w:rsid w:val="1C633328"/>
    <w:rsid w:val="1C6539C9"/>
    <w:rsid w:val="1C653CE4"/>
    <w:rsid w:val="1C6915EB"/>
    <w:rsid w:val="1C6D14CD"/>
    <w:rsid w:val="1C6F3371"/>
    <w:rsid w:val="1C6F6415"/>
    <w:rsid w:val="1C707846"/>
    <w:rsid w:val="1C717E4A"/>
    <w:rsid w:val="1C766950"/>
    <w:rsid w:val="1C7702EC"/>
    <w:rsid w:val="1C7B3044"/>
    <w:rsid w:val="1C7D3C00"/>
    <w:rsid w:val="1C7E30C7"/>
    <w:rsid w:val="1C7F7B40"/>
    <w:rsid w:val="1C8141F6"/>
    <w:rsid w:val="1C8150D6"/>
    <w:rsid w:val="1C815DB8"/>
    <w:rsid w:val="1C825878"/>
    <w:rsid w:val="1C8517A5"/>
    <w:rsid w:val="1C867790"/>
    <w:rsid w:val="1C886B2C"/>
    <w:rsid w:val="1C895D14"/>
    <w:rsid w:val="1C8A2C36"/>
    <w:rsid w:val="1C8A426A"/>
    <w:rsid w:val="1C8C6F32"/>
    <w:rsid w:val="1C8E6A11"/>
    <w:rsid w:val="1C8E756D"/>
    <w:rsid w:val="1C8F4980"/>
    <w:rsid w:val="1C900050"/>
    <w:rsid w:val="1C9220AC"/>
    <w:rsid w:val="1C932171"/>
    <w:rsid w:val="1C956B07"/>
    <w:rsid w:val="1C964336"/>
    <w:rsid w:val="1C98241C"/>
    <w:rsid w:val="1C9B0484"/>
    <w:rsid w:val="1C9C5ED7"/>
    <w:rsid w:val="1C9D03C1"/>
    <w:rsid w:val="1C9D1459"/>
    <w:rsid w:val="1C9E0134"/>
    <w:rsid w:val="1CA034C5"/>
    <w:rsid w:val="1CA24E77"/>
    <w:rsid w:val="1CA45A26"/>
    <w:rsid w:val="1CA50243"/>
    <w:rsid w:val="1CA50D30"/>
    <w:rsid w:val="1CA61F20"/>
    <w:rsid w:val="1CA65B7B"/>
    <w:rsid w:val="1CA6605A"/>
    <w:rsid w:val="1CA7728C"/>
    <w:rsid w:val="1CAC32F4"/>
    <w:rsid w:val="1CAC4B02"/>
    <w:rsid w:val="1CAC7FD6"/>
    <w:rsid w:val="1CAE24D1"/>
    <w:rsid w:val="1CB063B2"/>
    <w:rsid w:val="1CB55138"/>
    <w:rsid w:val="1CB57435"/>
    <w:rsid w:val="1CB73BAD"/>
    <w:rsid w:val="1CBA6966"/>
    <w:rsid w:val="1CBE1C1B"/>
    <w:rsid w:val="1CC10299"/>
    <w:rsid w:val="1CC35E4C"/>
    <w:rsid w:val="1CC548C8"/>
    <w:rsid w:val="1CC8256A"/>
    <w:rsid w:val="1CCA6AA6"/>
    <w:rsid w:val="1CCB19C6"/>
    <w:rsid w:val="1CCB3C2C"/>
    <w:rsid w:val="1CD31E03"/>
    <w:rsid w:val="1CD40014"/>
    <w:rsid w:val="1CD634AF"/>
    <w:rsid w:val="1CD675EF"/>
    <w:rsid w:val="1CDC03F2"/>
    <w:rsid w:val="1CDD3644"/>
    <w:rsid w:val="1CE2153A"/>
    <w:rsid w:val="1CE4710E"/>
    <w:rsid w:val="1CE60E7B"/>
    <w:rsid w:val="1CE75E5D"/>
    <w:rsid w:val="1CEC25F7"/>
    <w:rsid w:val="1CED4321"/>
    <w:rsid w:val="1CEF5256"/>
    <w:rsid w:val="1CF00C13"/>
    <w:rsid w:val="1CF10C14"/>
    <w:rsid w:val="1CF20B65"/>
    <w:rsid w:val="1CF65F7E"/>
    <w:rsid w:val="1CF7249C"/>
    <w:rsid w:val="1CF82689"/>
    <w:rsid w:val="1CFC049A"/>
    <w:rsid w:val="1CFE3E44"/>
    <w:rsid w:val="1D0033F5"/>
    <w:rsid w:val="1D011D4E"/>
    <w:rsid w:val="1D0157EC"/>
    <w:rsid w:val="1D043357"/>
    <w:rsid w:val="1D052FB6"/>
    <w:rsid w:val="1D064415"/>
    <w:rsid w:val="1D08057B"/>
    <w:rsid w:val="1D092B3A"/>
    <w:rsid w:val="1D0A57FA"/>
    <w:rsid w:val="1D0A6C6A"/>
    <w:rsid w:val="1D0F1569"/>
    <w:rsid w:val="1D1033E6"/>
    <w:rsid w:val="1D12289E"/>
    <w:rsid w:val="1D126789"/>
    <w:rsid w:val="1D195751"/>
    <w:rsid w:val="1D1D4497"/>
    <w:rsid w:val="1D1D74A2"/>
    <w:rsid w:val="1D1F6006"/>
    <w:rsid w:val="1D227152"/>
    <w:rsid w:val="1D2952DB"/>
    <w:rsid w:val="1D2A673C"/>
    <w:rsid w:val="1D2F339E"/>
    <w:rsid w:val="1D2F5B9F"/>
    <w:rsid w:val="1D307ECE"/>
    <w:rsid w:val="1D344D90"/>
    <w:rsid w:val="1D353587"/>
    <w:rsid w:val="1D355ED7"/>
    <w:rsid w:val="1D366E19"/>
    <w:rsid w:val="1D3756B0"/>
    <w:rsid w:val="1D39763B"/>
    <w:rsid w:val="1D3C0A95"/>
    <w:rsid w:val="1D3C776E"/>
    <w:rsid w:val="1D3D0761"/>
    <w:rsid w:val="1D3E2D00"/>
    <w:rsid w:val="1D3F017D"/>
    <w:rsid w:val="1D4076C9"/>
    <w:rsid w:val="1D41375B"/>
    <w:rsid w:val="1D4153E8"/>
    <w:rsid w:val="1D4168E2"/>
    <w:rsid w:val="1D420CE0"/>
    <w:rsid w:val="1D42305B"/>
    <w:rsid w:val="1D446B76"/>
    <w:rsid w:val="1D481A83"/>
    <w:rsid w:val="1D506B3F"/>
    <w:rsid w:val="1D5243FE"/>
    <w:rsid w:val="1D52767D"/>
    <w:rsid w:val="1D543D5F"/>
    <w:rsid w:val="1D5619E1"/>
    <w:rsid w:val="1D590CCA"/>
    <w:rsid w:val="1D5B6223"/>
    <w:rsid w:val="1D5F07E4"/>
    <w:rsid w:val="1D61683D"/>
    <w:rsid w:val="1D6207D9"/>
    <w:rsid w:val="1D6262C3"/>
    <w:rsid w:val="1D6751EE"/>
    <w:rsid w:val="1D6774B8"/>
    <w:rsid w:val="1D680376"/>
    <w:rsid w:val="1D68056A"/>
    <w:rsid w:val="1D68466B"/>
    <w:rsid w:val="1D6A0277"/>
    <w:rsid w:val="1D6B0400"/>
    <w:rsid w:val="1D6B173B"/>
    <w:rsid w:val="1D6E0820"/>
    <w:rsid w:val="1D6E3DFE"/>
    <w:rsid w:val="1D70709F"/>
    <w:rsid w:val="1D7251C0"/>
    <w:rsid w:val="1D741157"/>
    <w:rsid w:val="1D75581C"/>
    <w:rsid w:val="1D766650"/>
    <w:rsid w:val="1D777AAD"/>
    <w:rsid w:val="1D78456A"/>
    <w:rsid w:val="1D784C25"/>
    <w:rsid w:val="1D7D21C5"/>
    <w:rsid w:val="1D7D6BE8"/>
    <w:rsid w:val="1D7E3012"/>
    <w:rsid w:val="1D7E331D"/>
    <w:rsid w:val="1D7F206A"/>
    <w:rsid w:val="1D8038D0"/>
    <w:rsid w:val="1D8228A7"/>
    <w:rsid w:val="1D827539"/>
    <w:rsid w:val="1D8422E5"/>
    <w:rsid w:val="1D843EDA"/>
    <w:rsid w:val="1D845407"/>
    <w:rsid w:val="1D8469CA"/>
    <w:rsid w:val="1D860CAC"/>
    <w:rsid w:val="1D882B48"/>
    <w:rsid w:val="1D8A37D8"/>
    <w:rsid w:val="1D8B1745"/>
    <w:rsid w:val="1D8C17F8"/>
    <w:rsid w:val="1D8D21C3"/>
    <w:rsid w:val="1D8E6F32"/>
    <w:rsid w:val="1D906E01"/>
    <w:rsid w:val="1D91199B"/>
    <w:rsid w:val="1D924C8A"/>
    <w:rsid w:val="1D9431EE"/>
    <w:rsid w:val="1D9434A6"/>
    <w:rsid w:val="1D97719B"/>
    <w:rsid w:val="1D9A72DB"/>
    <w:rsid w:val="1D9B5C65"/>
    <w:rsid w:val="1D9C59A2"/>
    <w:rsid w:val="1D9D725B"/>
    <w:rsid w:val="1D9E70E8"/>
    <w:rsid w:val="1DA34F75"/>
    <w:rsid w:val="1DA4558D"/>
    <w:rsid w:val="1DA75386"/>
    <w:rsid w:val="1DA7562F"/>
    <w:rsid w:val="1DA76E3E"/>
    <w:rsid w:val="1DAA13F6"/>
    <w:rsid w:val="1DAC0DC2"/>
    <w:rsid w:val="1DAD08F1"/>
    <w:rsid w:val="1DB471FE"/>
    <w:rsid w:val="1DB61A5E"/>
    <w:rsid w:val="1DBA0F29"/>
    <w:rsid w:val="1DBA4C83"/>
    <w:rsid w:val="1DBD189B"/>
    <w:rsid w:val="1DBD2E02"/>
    <w:rsid w:val="1DBF5265"/>
    <w:rsid w:val="1DC1259A"/>
    <w:rsid w:val="1DC13691"/>
    <w:rsid w:val="1DC35900"/>
    <w:rsid w:val="1DC43196"/>
    <w:rsid w:val="1DC5366C"/>
    <w:rsid w:val="1DC544CF"/>
    <w:rsid w:val="1DC56CB2"/>
    <w:rsid w:val="1DC6436E"/>
    <w:rsid w:val="1DC671E8"/>
    <w:rsid w:val="1DC8365F"/>
    <w:rsid w:val="1DC91D01"/>
    <w:rsid w:val="1DCB343E"/>
    <w:rsid w:val="1DCC01AD"/>
    <w:rsid w:val="1DD00FD8"/>
    <w:rsid w:val="1DD109B4"/>
    <w:rsid w:val="1DD475C8"/>
    <w:rsid w:val="1DD66EF7"/>
    <w:rsid w:val="1DD7750F"/>
    <w:rsid w:val="1DD814E6"/>
    <w:rsid w:val="1DD85D6F"/>
    <w:rsid w:val="1DD90FD7"/>
    <w:rsid w:val="1DDA2F0C"/>
    <w:rsid w:val="1DDA5D2F"/>
    <w:rsid w:val="1DDB7673"/>
    <w:rsid w:val="1DDD3F88"/>
    <w:rsid w:val="1DDF4A3C"/>
    <w:rsid w:val="1DE27E97"/>
    <w:rsid w:val="1DE35BC5"/>
    <w:rsid w:val="1DE40AF0"/>
    <w:rsid w:val="1DE44F32"/>
    <w:rsid w:val="1DE4643C"/>
    <w:rsid w:val="1DE71788"/>
    <w:rsid w:val="1DE74E26"/>
    <w:rsid w:val="1DE96418"/>
    <w:rsid w:val="1DEB6D9D"/>
    <w:rsid w:val="1DED162D"/>
    <w:rsid w:val="1DEF4A15"/>
    <w:rsid w:val="1DEF5AF5"/>
    <w:rsid w:val="1DEF6105"/>
    <w:rsid w:val="1DF14235"/>
    <w:rsid w:val="1DF26C21"/>
    <w:rsid w:val="1DF33BEE"/>
    <w:rsid w:val="1DF37F69"/>
    <w:rsid w:val="1DF46B57"/>
    <w:rsid w:val="1DF542EB"/>
    <w:rsid w:val="1DFA44D7"/>
    <w:rsid w:val="1DFF583D"/>
    <w:rsid w:val="1DFF78A8"/>
    <w:rsid w:val="1E00712B"/>
    <w:rsid w:val="1E01256B"/>
    <w:rsid w:val="1E044345"/>
    <w:rsid w:val="1E05000D"/>
    <w:rsid w:val="1E0B02B9"/>
    <w:rsid w:val="1E0F31ED"/>
    <w:rsid w:val="1E111B73"/>
    <w:rsid w:val="1E1143E7"/>
    <w:rsid w:val="1E153995"/>
    <w:rsid w:val="1E1710B1"/>
    <w:rsid w:val="1E173F3B"/>
    <w:rsid w:val="1E1766F8"/>
    <w:rsid w:val="1E1768AD"/>
    <w:rsid w:val="1E1833D0"/>
    <w:rsid w:val="1E1B1425"/>
    <w:rsid w:val="1E221914"/>
    <w:rsid w:val="1E265389"/>
    <w:rsid w:val="1E290005"/>
    <w:rsid w:val="1E2901EF"/>
    <w:rsid w:val="1E297856"/>
    <w:rsid w:val="1E2C1FFA"/>
    <w:rsid w:val="1E310FD8"/>
    <w:rsid w:val="1E341605"/>
    <w:rsid w:val="1E352F42"/>
    <w:rsid w:val="1E371C69"/>
    <w:rsid w:val="1E39103F"/>
    <w:rsid w:val="1E392A70"/>
    <w:rsid w:val="1E4153DC"/>
    <w:rsid w:val="1E452713"/>
    <w:rsid w:val="1E464257"/>
    <w:rsid w:val="1E475FA9"/>
    <w:rsid w:val="1E495600"/>
    <w:rsid w:val="1E4A7E5D"/>
    <w:rsid w:val="1E4B7F03"/>
    <w:rsid w:val="1E4C40A0"/>
    <w:rsid w:val="1E4D1DEE"/>
    <w:rsid w:val="1E4F45B9"/>
    <w:rsid w:val="1E4F55A5"/>
    <w:rsid w:val="1E5256B1"/>
    <w:rsid w:val="1E535ABE"/>
    <w:rsid w:val="1E537463"/>
    <w:rsid w:val="1E555878"/>
    <w:rsid w:val="1E576A20"/>
    <w:rsid w:val="1E584C70"/>
    <w:rsid w:val="1E58663E"/>
    <w:rsid w:val="1E593B00"/>
    <w:rsid w:val="1E5C17EB"/>
    <w:rsid w:val="1E5D19B1"/>
    <w:rsid w:val="1E5E17A0"/>
    <w:rsid w:val="1E5E1C85"/>
    <w:rsid w:val="1E5E64A3"/>
    <w:rsid w:val="1E613865"/>
    <w:rsid w:val="1E632066"/>
    <w:rsid w:val="1E681AA8"/>
    <w:rsid w:val="1E6A0865"/>
    <w:rsid w:val="1E6A6FA9"/>
    <w:rsid w:val="1E6B3F07"/>
    <w:rsid w:val="1E7564DA"/>
    <w:rsid w:val="1E77581D"/>
    <w:rsid w:val="1E7B6082"/>
    <w:rsid w:val="1E81438F"/>
    <w:rsid w:val="1E841C8A"/>
    <w:rsid w:val="1E8461E0"/>
    <w:rsid w:val="1E85016D"/>
    <w:rsid w:val="1E8512B9"/>
    <w:rsid w:val="1E851921"/>
    <w:rsid w:val="1E852398"/>
    <w:rsid w:val="1E8601F0"/>
    <w:rsid w:val="1E8751BE"/>
    <w:rsid w:val="1E8A7BF8"/>
    <w:rsid w:val="1E8D396E"/>
    <w:rsid w:val="1E8E3859"/>
    <w:rsid w:val="1E8F7CC1"/>
    <w:rsid w:val="1E905328"/>
    <w:rsid w:val="1E9339C1"/>
    <w:rsid w:val="1E9800F7"/>
    <w:rsid w:val="1E9F185C"/>
    <w:rsid w:val="1EA13FEA"/>
    <w:rsid w:val="1EA151DD"/>
    <w:rsid w:val="1EA22023"/>
    <w:rsid w:val="1EA350FA"/>
    <w:rsid w:val="1EAA14A9"/>
    <w:rsid w:val="1EAA1B2D"/>
    <w:rsid w:val="1EAA3B59"/>
    <w:rsid w:val="1EAB50AB"/>
    <w:rsid w:val="1EAC1821"/>
    <w:rsid w:val="1EAC4A18"/>
    <w:rsid w:val="1EAF62CD"/>
    <w:rsid w:val="1EB3756A"/>
    <w:rsid w:val="1EB6360D"/>
    <w:rsid w:val="1EB90828"/>
    <w:rsid w:val="1EB908B0"/>
    <w:rsid w:val="1EBC3741"/>
    <w:rsid w:val="1EBE30A2"/>
    <w:rsid w:val="1EBE6F01"/>
    <w:rsid w:val="1EC25B5B"/>
    <w:rsid w:val="1EC5012A"/>
    <w:rsid w:val="1EC63AFD"/>
    <w:rsid w:val="1EC669D7"/>
    <w:rsid w:val="1EC77080"/>
    <w:rsid w:val="1EC854E2"/>
    <w:rsid w:val="1EC95E2E"/>
    <w:rsid w:val="1EC96F30"/>
    <w:rsid w:val="1ECB1333"/>
    <w:rsid w:val="1ECC3C6F"/>
    <w:rsid w:val="1ECE5D2C"/>
    <w:rsid w:val="1ECF135A"/>
    <w:rsid w:val="1ECF3FB0"/>
    <w:rsid w:val="1ED202AA"/>
    <w:rsid w:val="1ED25F98"/>
    <w:rsid w:val="1ED3495A"/>
    <w:rsid w:val="1ED73C6C"/>
    <w:rsid w:val="1ED822EB"/>
    <w:rsid w:val="1ED90DAE"/>
    <w:rsid w:val="1ED92CF1"/>
    <w:rsid w:val="1ED935A0"/>
    <w:rsid w:val="1EDA39F2"/>
    <w:rsid w:val="1EDA7DB0"/>
    <w:rsid w:val="1EDC4CB0"/>
    <w:rsid w:val="1EE01297"/>
    <w:rsid w:val="1EE1789C"/>
    <w:rsid w:val="1EE17BAE"/>
    <w:rsid w:val="1EE325CB"/>
    <w:rsid w:val="1EE34C02"/>
    <w:rsid w:val="1EE47947"/>
    <w:rsid w:val="1EE74C52"/>
    <w:rsid w:val="1EE93A61"/>
    <w:rsid w:val="1EEC33C4"/>
    <w:rsid w:val="1EF34EFF"/>
    <w:rsid w:val="1EF41C83"/>
    <w:rsid w:val="1EF438D6"/>
    <w:rsid w:val="1EF6663B"/>
    <w:rsid w:val="1EF66BFE"/>
    <w:rsid w:val="1EF90519"/>
    <w:rsid w:val="1EFB00FB"/>
    <w:rsid w:val="1EFB5B78"/>
    <w:rsid w:val="1EFD51FB"/>
    <w:rsid w:val="1F04381D"/>
    <w:rsid w:val="1F0458C5"/>
    <w:rsid w:val="1F0619B5"/>
    <w:rsid w:val="1F0677A7"/>
    <w:rsid w:val="1F0800F4"/>
    <w:rsid w:val="1F0844A1"/>
    <w:rsid w:val="1F093056"/>
    <w:rsid w:val="1F105790"/>
    <w:rsid w:val="1F120CD0"/>
    <w:rsid w:val="1F1241B6"/>
    <w:rsid w:val="1F141AFA"/>
    <w:rsid w:val="1F165651"/>
    <w:rsid w:val="1F173312"/>
    <w:rsid w:val="1F175233"/>
    <w:rsid w:val="1F1B4C14"/>
    <w:rsid w:val="1F1C4234"/>
    <w:rsid w:val="1F1D0AE5"/>
    <w:rsid w:val="1F1E2991"/>
    <w:rsid w:val="1F1E5044"/>
    <w:rsid w:val="1F1E61C6"/>
    <w:rsid w:val="1F1E651D"/>
    <w:rsid w:val="1F1F0080"/>
    <w:rsid w:val="1F1F55EE"/>
    <w:rsid w:val="1F260040"/>
    <w:rsid w:val="1F267141"/>
    <w:rsid w:val="1F276ED7"/>
    <w:rsid w:val="1F293CC3"/>
    <w:rsid w:val="1F296A59"/>
    <w:rsid w:val="1F2D50C0"/>
    <w:rsid w:val="1F323F7C"/>
    <w:rsid w:val="1F344964"/>
    <w:rsid w:val="1F35355A"/>
    <w:rsid w:val="1F356F98"/>
    <w:rsid w:val="1F3743A1"/>
    <w:rsid w:val="1F376A7B"/>
    <w:rsid w:val="1F38752B"/>
    <w:rsid w:val="1F3B7D87"/>
    <w:rsid w:val="1F3E5D59"/>
    <w:rsid w:val="1F3E7A01"/>
    <w:rsid w:val="1F3F573F"/>
    <w:rsid w:val="1F442689"/>
    <w:rsid w:val="1F4527FE"/>
    <w:rsid w:val="1F466209"/>
    <w:rsid w:val="1F472714"/>
    <w:rsid w:val="1F480DCE"/>
    <w:rsid w:val="1F49046E"/>
    <w:rsid w:val="1F4A3572"/>
    <w:rsid w:val="1F4B03CA"/>
    <w:rsid w:val="1F4C37F7"/>
    <w:rsid w:val="1F4E308D"/>
    <w:rsid w:val="1F4E5DA4"/>
    <w:rsid w:val="1F5022A4"/>
    <w:rsid w:val="1F536DA9"/>
    <w:rsid w:val="1F5442AC"/>
    <w:rsid w:val="1F545F67"/>
    <w:rsid w:val="1F552224"/>
    <w:rsid w:val="1F5546F0"/>
    <w:rsid w:val="1F56062B"/>
    <w:rsid w:val="1F5639FD"/>
    <w:rsid w:val="1F57295A"/>
    <w:rsid w:val="1F573ED5"/>
    <w:rsid w:val="1F582EF1"/>
    <w:rsid w:val="1F5A4953"/>
    <w:rsid w:val="1F5C7F8B"/>
    <w:rsid w:val="1F616AFB"/>
    <w:rsid w:val="1F683A21"/>
    <w:rsid w:val="1F6B3DBB"/>
    <w:rsid w:val="1F71107C"/>
    <w:rsid w:val="1F717CC1"/>
    <w:rsid w:val="1F722283"/>
    <w:rsid w:val="1F7361DD"/>
    <w:rsid w:val="1F745BFC"/>
    <w:rsid w:val="1F763D98"/>
    <w:rsid w:val="1F785CC8"/>
    <w:rsid w:val="1F79522D"/>
    <w:rsid w:val="1F7B3AE0"/>
    <w:rsid w:val="1F7C73E8"/>
    <w:rsid w:val="1F7D0153"/>
    <w:rsid w:val="1F7D59CE"/>
    <w:rsid w:val="1F805E9B"/>
    <w:rsid w:val="1F826C5D"/>
    <w:rsid w:val="1F857734"/>
    <w:rsid w:val="1F89340D"/>
    <w:rsid w:val="1F89559C"/>
    <w:rsid w:val="1F8A28F3"/>
    <w:rsid w:val="1F8F7DF1"/>
    <w:rsid w:val="1F942E6B"/>
    <w:rsid w:val="1F95471D"/>
    <w:rsid w:val="1F957CC3"/>
    <w:rsid w:val="1F981BA0"/>
    <w:rsid w:val="1F982C4A"/>
    <w:rsid w:val="1F9941AF"/>
    <w:rsid w:val="1F9B27C2"/>
    <w:rsid w:val="1F9F18E2"/>
    <w:rsid w:val="1F9F25C5"/>
    <w:rsid w:val="1FA4761A"/>
    <w:rsid w:val="1FA50D69"/>
    <w:rsid w:val="1FA5125A"/>
    <w:rsid w:val="1FAF6F51"/>
    <w:rsid w:val="1FB03DCB"/>
    <w:rsid w:val="1FB1467C"/>
    <w:rsid w:val="1FB20FC4"/>
    <w:rsid w:val="1FB21486"/>
    <w:rsid w:val="1FB31D3D"/>
    <w:rsid w:val="1FB47746"/>
    <w:rsid w:val="1FB52A38"/>
    <w:rsid w:val="1FB54F42"/>
    <w:rsid w:val="1FB61E3C"/>
    <w:rsid w:val="1FB7337C"/>
    <w:rsid w:val="1FB77EC4"/>
    <w:rsid w:val="1FBB1FA2"/>
    <w:rsid w:val="1FBB69B7"/>
    <w:rsid w:val="1FBE3654"/>
    <w:rsid w:val="1FBE76F8"/>
    <w:rsid w:val="1FC251DB"/>
    <w:rsid w:val="1FC943A1"/>
    <w:rsid w:val="1FC9660E"/>
    <w:rsid w:val="1FC97AEA"/>
    <w:rsid w:val="1FCA4487"/>
    <w:rsid w:val="1FCF6BCA"/>
    <w:rsid w:val="1FD00064"/>
    <w:rsid w:val="1FD27126"/>
    <w:rsid w:val="1FD312CF"/>
    <w:rsid w:val="1FD81296"/>
    <w:rsid w:val="1FD824DC"/>
    <w:rsid w:val="1FDD00FB"/>
    <w:rsid w:val="1FDD4899"/>
    <w:rsid w:val="1FE15741"/>
    <w:rsid w:val="1FE17A94"/>
    <w:rsid w:val="1FE52EAB"/>
    <w:rsid w:val="1FE57157"/>
    <w:rsid w:val="1FE61E61"/>
    <w:rsid w:val="1FEA3CF0"/>
    <w:rsid w:val="1FEF656F"/>
    <w:rsid w:val="1FF11682"/>
    <w:rsid w:val="1FF11D67"/>
    <w:rsid w:val="1FF153D9"/>
    <w:rsid w:val="1FF401BE"/>
    <w:rsid w:val="1FF518DB"/>
    <w:rsid w:val="1FF547FB"/>
    <w:rsid w:val="1FF57B8A"/>
    <w:rsid w:val="1FF847F4"/>
    <w:rsid w:val="1FF9025C"/>
    <w:rsid w:val="1FFA7446"/>
    <w:rsid w:val="1FFB73C8"/>
    <w:rsid w:val="1FFC5BC4"/>
    <w:rsid w:val="200029FD"/>
    <w:rsid w:val="20017805"/>
    <w:rsid w:val="200273A6"/>
    <w:rsid w:val="20032FE7"/>
    <w:rsid w:val="2003541A"/>
    <w:rsid w:val="200513CB"/>
    <w:rsid w:val="20083358"/>
    <w:rsid w:val="200940BB"/>
    <w:rsid w:val="200D1607"/>
    <w:rsid w:val="200F0004"/>
    <w:rsid w:val="200F25E4"/>
    <w:rsid w:val="201030B2"/>
    <w:rsid w:val="20104537"/>
    <w:rsid w:val="20113BDA"/>
    <w:rsid w:val="20142322"/>
    <w:rsid w:val="201576B1"/>
    <w:rsid w:val="20167352"/>
    <w:rsid w:val="201728DB"/>
    <w:rsid w:val="20184BCB"/>
    <w:rsid w:val="201B0E65"/>
    <w:rsid w:val="201B7883"/>
    <w:rsid w:val="201C4967"/>
    <w:rsid w:val="201E5B60"/>
    <w:rsid w:val="201F46B0"/>
    <w:rsid w:val="2026127C"/>
    <w:rsid w:val="20261D85"/>
    <w:rsid w:val="202C7443"/>
    <w:rsid w:val="202E6127"/>
    <w:rsid w:val="202E6C2E"/>
    <w:rsid w:val="20311978"/>
    <w:rsid w:val="20314CD2"/>
    <w:rsid w:val="203407CA"/>
    <w:rsid w:val="20360446"/>
    <w:rsid w:val="203721DC"/>
    <w:rsid w:val="20374A4C"/>
    <w:rsid w:val="20394754"/>
    <w:rsid w:val="203A5534"/>
    <w:rsid w:val="203B3639"/>
    <w:rsid w:val="203F14E3"/>
    <w:rsid w:val="203F7E7C"/>
    <w:rsid w:val="20406063"/>
    <w:rsid w:val="20444A19"/>
    <w:rsid w:val="204453AF"/>
    <w:rsid w:val="204A1560"/>
    <w:rsid w:val="204D6D7D"/>
    <w:rsid w:val="205077B0"/>
    <w:rsid w:val="205136D6"/>
    <w:rsid w:val="20543DF1"/>
    <w:rsid w:val="20564933"/>
    <w:rsid w:val="20564E5D"/>
    <w:rsid w:val="20591DD2"/>
    <w:rsid w:val="205E0934"/>
    <w:rsid w:val="20601D64"/>
    <w:rsid w:val="20646AA1"/>
    <w:rsid w:val="20662EAD"/>
    <w:rsid w:val="206647E2"/>
    <w:rsid w:val="20666768"/>
    <w:rsid w:val="206C6C55"/>
    <w:rsid w:val="206D5829"/>
    <w:rsid w:val="206F2DD4"/>
    <w:rsid w:val="20701109"/>
    <w:rsid w:val="20702F7A"/>
    <w:rsid w:val="20705E1B"/>
    <w:rsid w:val="207122BA"/>
    <w:rsid w:val="20733548"/>
    <w:rsid w:val="20734750"/>
    <w:rsid w:val="20754EB4"/>
    <w:rsid w:val="20777FE9"/>
    <w:rsid w:val="20791277"/>
    <w:rsid w:val="207B5C62"/>
    <w:rsid w:val="207C378B"/>
    <w:rsid w:val="207D23F8"/>
    <w:rsid w:val="20897589"/>
    <w:rsid w:val="208B609C"/>
    <w:rsid w:val="208C2969"/>
    <w:rsid w:val="208D30B0"/>
    <w:rsid w:val="208E16FC"/>
    <w:rsid w:val="208F2D4A"/>
    <w:rsid w:val="208F654A"/>
    <w:rsid w:val="20900350"/>
    <w:rsid w:val="2090615B"/>
    <w:rsid w:val="209316E4"/>
    <w:rsid w:val="20953480"/>
    <w:rsid w:val="20962CC0"/>
    <w:rsid w:val="20974C0E"/>
    <w:rsid w:val="20975B33"/>
    <w:rsid w:val="209842C0"/>
    <w:rsid w:val="20984F96"/>
    <w:rsid w:val="20997E7D"/>
    <w:rsid w:val="209C5835"/>
    <w:rsid w:val="209D7D87"/>
    <w:rsid w:val="20A501BD"/>
    <w:rsid w:val="20A50B15"/>
    <w:rsid w:val="20A53BDE"/>
    <w:rsid w:val="20A555C8"/>
    <w:rsid w:val="20A877BD"/>
    <w:rsid w:val="20AA7A3B"/>
    <w:rsid w:val="20AA7ED1"/>
    <w:rsid w:val="20AB1337"/>
    <w:rsid w:val="20AB3965"/>
    <w:rsid w:val="20AB3CD1"/>
    <w:rsid w:val="20AE4C0B"/>
    <w:rsid w:val="20B155A6"/>
    <w:rsid w:val="20B45C17"/>
    <w:rsid w:val="20B66EC4"/>
    <w:rsid w:val="20B771B1"/>
    <w:rsid w:val="20BA7443"/>
    <w:rsid w:val="20BB4DA7"/>
    <w:rsid w:val="20C033AF"/>
    <w:rsid w:val="20C0708C"/>
    <w:rsid w:val="20C17D63"/>
    <w:rsid w:val="20C2535D"/>
    <w:rsid w:val="20C26918"/>
    <w:rsid w:val="20C73823"/>
    <w:rsid w:val="20C90658"/>
    <w:rsid w:val="20CB2D6D"/>
    <w:rsid w:val="20CB484D"/>
    <w:rsid w:val="20CF1C3F"/>
    <w:rsid w:val="20CF7469"/>
    <w:rsid w:val="20CF777A"/>
    <w:rsid w:val="20D02AA4"/>
    <w:rsid w:val="20D32E96"/>
    <w:rsid w:val="20D52D2F"/>
    <w:rsid w:val="20D72D4B"/>
    <w:rsid w:val="20D84C3E"/>
    <w:rsid w:val="20D96CF4"/>
    <w:rsid w:val="20DE4C07"/>
    <w:rsid w:val="20DF676A"/>
    <w:rsid w:val="20E03645"/>
    <w:rsid w:val="20E23DDE"/>
    <w:rsid w:val="20E42638"/>
    <w:rsid w:val="20E5662B"/>
    <w:rsid w:val="20E60497"/>
    <w:rsid w:val="20E7649A"/>
    <w:rsid w:val="20EA060F"/>
    <w:rsid w:val="20EC7E68"/>
    <w:rsid w:val="20ED3132"/>
    <w:rsid w:val="20ED5B7E"/>
    <w:rsid w:val="20F070F6"/>
    <w:rsid w:val="20F74F35"/>
    <w:rsid w:val="20F909BF"/>
    <w:rsid w:val="20F939AB"/>
    <w:rsid w:val="20FB3EB8"/>
    <w:rsid w:val="20FD6213"/>
    <w:rsid w:val="2100442B"/>
    <w:rsid w:val="210645FB"/>
    <w:rsid w:val="21073535"/>
    <w:rsid w:val="21087A8D"/>
    <w:rsid w:val="210A2428"/>
    <w:rsid w:val="210A5CF5"/>
    <w:rsid w:val="210E69FC"/>
    <w:rsid w:val="21102CE2"/>
    <w:rsid w:val="2111174C"/>
    <w:rsid w:val="21127C5E"/>
    <w:rsid w:val="21140896"/>
    <w:rsid w:val="21165DC1"/>
    <w:rsid w:val="21166F3B"/>
    <w:rsid w:val="21180358"/>
    <w:rsid w:val="21185B86"/>
    <w:rsid w:val="2119041C"/>
    <w:rsid w:val="211E411F"/>
    <w:rsid w:val="211F66E5"/>
    <w:rsid w:val="21223315"/>
    <w:rsid w:val="21234F60"/>
    <w:rsid w:val="2126556D"/>
    <w:rsid w:val="2128476B"/>
    <w:rsid w:val="212876C6"/>
    <w:rsid w:val="212A767F"/>
    <w:rsid w:val="212C2188"/>
    <w:rsid w:val="212C5EFC"/>
    <w:rsid w:val="212D3C8A"/>
    <w:rsid w:val="212D5C65"/>
    <w:rsid w:val="21317C56"/>
    <w:rsid w:val="21343925"/>
    <w:rsid w:val="21364A4F"/>
    <w:rsid w:val="2137095F"/>
    <w:rsid w:val="213732C2"/>
    <w:rsid w:val="21394D34"/>
    <w:rsid w:val="213C420B"/>
    <w:rsid w:val="213F7456"/>
    <w:rsid w:val="21403A30"/>
    <w:rsid w:val="214140D6"/>
    <w:rsid w:val="21422874"/>
    <w:rsid w:val="21436FE1"/>
    <w:rsid w:val="21442A0F"/>
    <w:rsid w:val="21491D14"/>
    <w:rsid w:val="214946D9"/>
    <w:rsid w:val="214A5594"/>
    <w:rsid w:val="214B17E6"/>
    <w:rsid w:val="214F5ED0"/>
    <w:rsid w:val="215018A3"/>
    <w:rsid w:val="2151767C"/>
    <w:rsid w:val="21522BB6"/>
    <w:rsid w:val="21533B39"/>
    <w:rsid w:val="21544DAD"/>
    <w:rsid w:val="215536AA"/>
    <w:rsid w:val="21565515"/>
    <w:rsid w:val="21565937"/>
    <w:rsid w:val="21584ECC"/>
    <w:rsid w:val="215925C8"/>
    <w:rsid w:val="21595481"/>
    <w:rsid w:val="21634F08"/>
    <w:rsid w:val="21637C5C"/>
    <w:rsid w:val="21667E3D"/>
    <w:rsid w:val="21671E52"/>
    <w:rsid w:val="21677BE7"/>
    <w:rsid w:val="216A3B0A"/>
    <w:rsid w:val="216B1420"/>
    <w:rsid w:val="216F6367"/>
    <w:rsid w:val="216F6D39"/>
    <w:rsid w:val="21704D69"/>
    <w:rsid w:val="21727CA2"/>
    <w:rsid w:val="2174260A"/>
    <w:rsid w:val="21750955"/>
    <w:rsid w:val="217649CC"/>
    <w:rsid w:val="21782F3F"/>
    <w:rsid w:val="21785E34"/>
    <w:rsid w:val="217A0630"/>
    <w:rsid w:val="217A79D1"/>
    <w:rsid w:val="217C7109"/>
    <w:rsid w:val="217D029A"/>
    <w:rsid w:val="217F1477"/>
    <w:rsid w:val="21801571"/>
    <w:rsid w:val="21807DF3"/>
    <w:rsid w:val="218602DA"/>
    <w:rsid w:val="218825A7"/>
    <w:rsid w:val="21891C3E"/>
    <w:rsid w:val="21895EEF"/>
    <w:rsid w:val="21897E22"/>
    <w:rsid w:val="218C3A08"/>
    <w:rsid w:val="218D2B58"/>
    <w:rsid w:val="218D55DC"/>
    <w:rsid w:val="218E1C3A"/>
    <w:rsid w:val="21901C8D"/>
    <w:rsid w:val="21905C0F"/>
    <w:rsid w:val="21920DD2"/>
    <w:rsid w:val="21920DD7"/>
    <w:rsid w:val="21923AFB"/>
    <w:rsid w:val="2194622B"/>
    <w:rsid w:val="21971E26"/>
    <w:rsid w:val="21980F25"/>
    <w:rsid w:val="219844A3"/>
    <w:rsid w:val="219868CE"/>
    <w:rsid w:val="219C4A52"/>
    <w:rsid w:val="219C5BC4"/>
    <w:rsid w:val="219E4E01"/>
    <w:rsid w:val="21A13EF6"/>
    <w:rsid w:val="21A2708D"/>
    <w:rsid w:val="21A40C8F"/>
    <w:rsid w:val="21A71988"/>
    <w:rsid w:val="21AD5899"/>
    <w:rsid w:val="21AF0728"/>
    <w:rsid w:val="21B87141"/>
    <w:rsid w:val="21BA0E59"/>
    <w:rsid w:val="21BB3926"/>
    <w:rsid w:val="21C03C66"/>
    <w:rsid w:val="21C12DAC"/>
    <w:rsid w:val="21C20B2E"/>
    <w:rsid w:val="21C34CDE"/>
    <w:rsid w:val="21C40422"/>
    <w:rsid w:val="21C44CF6"/>
    <w:rsid w:val="21C517A0"/>
    <w:rsid w:val="21C84B9F"/>
    <w:rsid w:val="21CA4ADB"/>
    <w:rsid w:val="21CD3812"/>
    <w:rsid w:val="21D12EE6"/>
    <w:rsid w:val="21D14DDA"/>
    <w:rsid w:val="21D60AD8"/>
    <w:rsid w:val="21D613EF"/>
    <w:rsid w:val="21D93868"/>
    <w:rsid w:val="21DA3348"/>
    <w:rsid w:val="21DC18FA"/>
    <w:rsid w:val="21DD2E44"/>
    <w:rsid w:val="21E1525C"/>
    <w:rsid w:val="21E47AD5"/>
    <w:rsid w:val="21E51768"/>
    <w:rsid w:val="21E763D3"/>
    <w:rsid w:val="21EB4E4E"/>
    <w:rsid w:val="21EE44A6"/>
    <w:rsid w:val="21F042DA"/>
    <w:rsid w:val="21F34112"/>
    <w:rsid w:val="21F35334"/>
    <w:rsid w:val="21FA6C6B"/>
    <w:rsid w:val="21FE1AF6"/>
    <w:rsid w:val="22003AD6"/>
    <w:rsid w:val="220069D8"/>
    <w:rsid w:val="220108E8"/>
    <w:rsid w:val="22013E28"/>
    <w:rsid w:val="22014254"/>
    <w:rsid w:val="220446B2"/>
    <w:rsid w:val="22057ACF"/>
    <w:rsid w:val="22070139"/>
    <w:rsid w:val="220E12F4"/>
    <w:rsid w:val="2211019B"/>
    <w:rsid w:val="22110205"/>
    <w:rsid w:val="2211058D"/>
    <w:rsid w:val="22145084"/>
    <w:rsid w:val="22162CE0"/>
    <w:rsid w:val="221655EC"/>
    <w:rsid w:val="22183B48"/>
    <w:rsid w:val="221A26AE"/>
    <w:rsid w:val="221A3426"/>
    <w:rsid w:val="221A5856"/>
    <w:rsid w:val="221B4B9F"/>
    <w:rsid w:val="221D6115"/>
    <w:rsid w:val="222A4168"/>
    <w:rsid w:val="222B442B"/>
    <w:rsid w:val="222D5D0C"/>
    <w:rsid w:val="222E2E2B"/>
    <w:rsid w:val="22300AD5"/>
    <w:rsid w:val="22356493"/>
    <w:rsid w:val="2238348A"/>
    <w:rsid w:val="22383B12"/>
    <w:rsid w:val="223850EC"/>
    <w:rsid w:val="22393246"/>
    <w:rsid w:val="223C7EA8"/>
    <w:rsid w:val="223E18F4"/>
    <w:rsid w:val="223E457F"/>
    <w:rsid w:val="22406611"/>
    <w:rsid w:val="224343E6"/>
    <w:rsid w:val="224462C1"/>
    <w:rsid w:val="22456D3B"/>
    <w:rsid w:val="22460EDC"/>
    <w:rsid w:val="22475876"/>
    <w:rsid w:val="22480B71"/>
    <w:rsid w:val="224A75C3"/>
    <w:rsid w:val="22514499"/>
    <w:rsid w:val="22535FD9"/>
    <w:rsid w:val="22546D84"/>
    <w:rsid w:val="225501E6"/>
    <w:rsid w:val="225704F3"/>
    <w:rsid w:val="22576796"/>
    <w:rsid w:val="225879C9"/>
    <w:rsid w:val="225A53A0"/>
    <w:rsid w:val="225C19F7"/>
    <w:rsid w:val="225E008E"/>
    <w:rsid w:val="225F1C1D"/>
    <w:rsid w:val="22630F9D"/>
    <w:rsid w:val="22645871"/>
    <w:rsid w:val="226621E8"/>
    <w:rsid w:val="226638BB"/>
    <w:rsid w:val="22665ED8"/>
    <w:rsid w:val="22683C3A"/>
    <w:rsid w:val="22685484"/>
    <w:rsid w:val="226A72DA"/>
    <w:rsid w:val="226B038A"/>
    <w:rsid w:val="226B519B"/>
    <w:rsid w:val="226C25BC"/>
    <w:rsid w:val="226C31AB"/>
    <w:rsid w:val="226F3E11"/>
    <w:rsid w:val="226F6463"/>
    <w:rsid w:val="22703A84"/>
    <w:rsid w:val="227060E5"/>
    <w:rsid w:val="22714201"/>
    <w:rsid w:val="227319AD"/>
    <w:rsid w:val="227340C5"/>
    <w:rsid w:val="2275572C"/>
    <w:rsid w:val="227702A8"/>
    <w:rsid w:val="2277298C"/>
    <w:rsid w:val="22777B5F"/>
    <w:rsid w:val="2278593D"/>
    <w:rsid w:val="227B5CD9"/>
    <w:rsid w:val="227E4D84"/>
    <w:rsid w:val="227E61B3"/>
    <w:rsid w:val="227E79ED"/>
    <w:rsid w:val="228036E6"/>
    <w:rsid w:val="22816BEB"/>
    <w:rsid w:val="22821167"/>
    <w:rsid w:val="2286073C"/>
    <w:rsid w:val="22880EF8"/>
    <w:rsid w:val="228A06E3"/>
    <w:rsid w:val="228A468D"/>
    <w:rsid w:val="228B10E2"/>
    <w:rsid w:val="228B6583"/>
    <w:rsid w:val="228C15EB"/>
    <w:rsid w:val="228D0479"/>
    <w:rsid w:val="228D4431"/>
    <w:rsid w:val="228D6A2A"/>
    <w:rsid w:val="228F1EF2"/>
    <w:rsid w:val="22926CF8"/>
    <w:rsid w:val="229320E6"/>
    <w:rsid w:val="22942DD6"/>
    <w:rsid w:val="229520ED"/>
    <w:rsid w:val="229B2BA7"/>
    <w:rsid w:val="229B4BB6"/>
    <w:rsid w:val="22A027CE"/>
    <w:rsid w:val="22A07CE0"/>
    <w:rsid w:val="22A2699C"/>
    <w:rsid w:val="22A31789"/>
    <w:rsid w:val="22A32D4D"/>
    <w:rsid w:val="22A44EC3"/>
    <w:rsid w:val="22A8589D"/>
    <w:rsid w:val="22AA0AEF"/>
    <w:rsid w:val="22AB06D6"/>
    <w:rsid w:val="22AB19A1"/>
    <w:rsid w:val="22AD0ABE"/>
    <w:rsid w:val="22B040C6"/>
    <w:rsid w:val="22B23270"/>
    <w:rsid w:val="22B2655D"/>
    <w:rsid w:val="22B365BB"/>
    <w:rsid w:val="22B37168"/>
    <w:rsid w:val="22B51A8C"/>
    <w:rsid w:val="22B572DD"/>
    <w:rsid w:val="22B6000D"/>
    <w:rsid w:val="22B8353F"/>
    <w:rsid w:val="22BB5C2E"/>
    <w:rsid w:val="22BC2B53"/>
    <w:rsid w:val="22BC640B"/>
    <w:rsid w:val="22BD53EA"/>
    <w:rsid w:val="22BE1150"/>
    <w:rsid w:val="22BF723E"/>
    <w:rsid w:val="22C22987"/>
    <w:rsid w:val="22C33CAC"/>
    <w:rsid w:val="22C45F6A"/>
    <w:rsid w:val="22C5080D"/>
    <w:rsid w:val="22C57EC6"/>
    <w:rsid w:val="22C9382B"/>
    <w:rsid w:val="22CA5FE6"/>
    <w:rsid w:val="22CC5034"/>
    <w:rsid w:val="22CD60C7"/>
    <w:rsid w:val="22CD63FA"/>
    <w:rsid w:val="22D15DA1"/>
    <w:rsid w:val="22D2416C"/>
    <w:rsid w:val="22DA1131"/>
    <w:rsid w:val="22E0190E"/>
    <w:rsid w:val="22E06713"/>
    <w:rsid w:val="22E35959"/>
    <w:rsid w:val="22E47B95"/>
    <w:rsid w:val="22E84047"/>
    <w:rsid w:val="22EA34AB"/>
    <w:rsid w:val="22EA4615"/>
    <w:rsid w:val="22EA6459"/>
    <w:rsid w:val="22EA79BB"/>
    <w:rsid w:val="22ED6617"/>
    <w:rsid w:val="22F26A36"/>
    <w:rsid w:val="22F3691A"/>
    <w:rsid w:val="22F4729D"/>
    <w:rsid w:val="22F84A9F"/>
    <w:rsid w:val="22F94F8C"/>
    <w:rsid w:val="22F964FC"/>
    <w:rsid w:val="22FA497F"/>
    <w:rsid w:val="22FB1968"/>
    <w:rsid w:val="22FB2051"/>
    <w:rsid w:val="22FC0A3E"/>
    <w:rsid w:val="22FE4A77"/>
    <w:rsid w:val="23000695"/>
    <w:rsid w:val="23027EC8"/>
    <w:rsid w:val="2304359D"/>
    <w:rsid w:val="23057EFD"/>
    <w:rsid w:val="23091629"/>
    <w:rsid w:val="23097B1C"/>
    <w:rsid w:val="230B6C8F"/>
    <w:rsid w:val="230D3C94"/>
    <w:rsid w:val="230D5267"/>
    <w:rsid w:val="230E3D8B"/>
    <w:rsid w:val="23101985"/>
    <w:rsid w:val="231138E9"/>
    <w:rsid w:val="23116AF5"/>
    <w:rsid w:val="23125044"/>
    <w:rsid w:val="23133B78"/>
    <w:rsid w:val="23153D67"/>
    <w:rsid w:val="231603A9"/>
    <w:rsid w:val="231C661D"/>
    <w:rsid w:val="23205959"/>
    <w:rsid w:val="23222C97"/>
    <w:rsid w:val="23250D42"/>
    <w:rsid w:val="2325490E"/>
    <w:rsid w:val="2326201B"/>
    <w:rsid w:val="232626A8"/>
    <w:rsid w:val="23264FDF"/>
    <w:rsid w:val="23282B0C"/>
    <w:rsid w:val="2329456D"/>
    <w:rsid w:val="232A3AC1"/>
    <w:rsid w:val="232B07BC"/>
    <w:rsid w:val="232C1EFA"/>
    <w:rsid w:val="232D3606"/>
    <w:rsid w:val="232D3F13"/>
    <w:rsid w:val="232D40BB"/>
    <w:rsid w:val="232E6657"/>
    <w:rsid w:val="23303E25"/>
    <w:rsid w:val="233060B8"/>
    <w:rsid w:val="23316787"/>
    <w:rsid w:val="23327889"/>
    <w:rsid w:val="233430E5"/>
    <w:rsid w:val="23352417"/>
    <w:rsid w:val="2336548C"/>
    <w:rsid w:val="233856CE"/>
    <w:rsid w:val="233A5324"/>
    <w:rsid w:val="233B1D56"/>
    <w:rsid w:val="233D2F47"/>
    <w:rsid w:val="233E082B"/>
    <w:rsid w:val="23401412"/>
    <w:rsid w:val="23406749"/>
    <w:rsid w:val="23437CEC"/>
    <w:rsid w:val="23466476"/>
    <w:rsid w:val="23474F24"/>
    <w:rsid w:val="2349007D"/>
    <w:rsid w:val="234A55F3"/>
    <w:rsid w:val="234B70A0"/>
    <w:rsid w:val="234C7446"/>
    <w:rsid w:val="234E529A"/>
    <w:rsid w:val="234F7CD3"/>
    <w:rsid w:val="235002CC"/>
    <w:rsid w:val="2350085A"/>
    <w:rsid w:val="23531720"/>
    <w:rsid w:val="23533B85"/>
    <w:rsid w:val="23557F34"/>
    <w:rsid w:val="23573D12"/>
    <w:rsid w:val="23597307"/>
    <w:rsid w:val="235A5AF7"/>
    <w:rsid w:val="235A5CDE"/>
    <w:rsid w:val="235A6DBE"/>
    <w:rsid w:val="235B370B"/>
    <w:rsid w:val="235C2A46"/>
    <w:rsid w:val="235D7494"/>
    <w:rsid w:val="23626E05"/>
    <w:rsid w:val="23647B32"/>
    <w:rsid w:val="23664E74"/>
    <w:rsid w:val="23665FE0"/>
    <w:rsid w:val="236928AF"/>
    <w:rsid w:val="2369468C"/>
    <w:rsid w:val="236A2800"/>
    <w:rsid w:val="236B49B7"/>
    <w:rsid w:val="236B60E0"/>
    <w:rsid w:val="236B7A8C"/>
    <w:rsid w:val="236F1566"/>
    <w:rsid w:val="236F72A7"/>
    <w:rsid w:val="23700CB6"/>
    <w:rsid w:val="23703C82"/>
    <w:rsid w:val="2374206D"/>
    <w:rsid w:val="23765EB9"/>
    <w:rsid w:val="237712A7"/>
    <w:rsid w:val="23795DF0"/>
    <w:rsid w:val="237C16D7"/>
    <w:rsid w:val="237C4C1C"/>
    <w:rsid w:val="237D7FF3"/>
    <w:rsid w:val="238069F0"/>
    <w:rsid w:val="23814364"/>
    <w:rsid w:val="23831802"/>
    <w:rsid w:val="238403F2"/>
    <w:rsid w:val="238508B2"/>
    <w:rsid w:val="23886450"/>
    <w:rsid w:val="23895338"/>
    <w:rsid w:val="238B538D"/>
    <w:rsid w:val="238C1148"/>
    <w:rsid w:val="238D07CE"/>
    <w:rsid w:val="238E196E"/>
    <w:rsid w:val="238F22F7"/>
    <w:rsid w:val="23917343"/>
    <w:rsid w:val="23972283"/>
    <w:rsid w:val="239760C4"/>
    <w:rsid w:val="23976C98"/>
    <w:rsid w:val="23987BE1"/>
    <w:rsid w:val="239A0BB9"/>
    <w:rsid w:val="239A5D3E"/>
    <w:rsid w:val="239C1CF8"/>
    <w:rsid w:val="23A019F6"/>
    <w:rsid w:val="23A60629"/>
    <w:rsid w:val="23A862B5"/>
    <w:rsid w:val="23A87247"/>
    <w:rsid w:val="23AE4D3F"/>
    <w:rsid w:val="23AF15F8"/>
    <w:rsid w:val="23AF2E29"/>
    <w:rsid w:val="23B11093"/>
    <w:rsid w:val="23B65E0A"/>
    <w:rsid w:val="23B66DB1"/>
    <w:rsid w:val="23B778DC"/>
    <w:rsid w:val="23BB1291"/>
    <w:rsid w:val="23BC7418"/>
    <w:rsid w:val="23BE2C03"/>
    <w:rsid w:val="23BE6898"/>
    <w:rsid w:val="23C346E1"/>
    <w:rsid w:val="23C41E45"/>
    <w:rsid w:val="23C43942"/>
    <w:rsid w:val="23C46BAC"/>
    <w:rsid w:val="23C7531A"/>
    <w:rsid w:val="23C86715"/>
    <w:rsid w:val="23CA058E"/>
    <w:rsid w:val="23CB03E9"/>
    <w:rsid w:val="23CB06A1"/>
    <w:rsid w:val="23CB701D"/>
    <w:rsid w:val="23CB7175"/>
    <w:rsid w:val="23CC10DA"/>
    <w:rsid w:val="23CC5F14"/>
    <w:rsid w:val="23CF2640"/>
    <w:rsid w:val="23D01573"/>
    <w:rsid w:val="23D137BB"/>
    <w:rsid w:val="23D13B16"/>
    <w:rsid w:val="23D14B83"/>
    <w:rsid w:val="23D20759"/>
    <w:rsid w:val="23D2707F"/>
    <w:rsid w:val="23D27093"/>
    <w:rsid w:val="23D30BAF"/>
    <w:rsid w:val="23D476BE"/>
    <w:rsid w:val="23D82D41"/>
    <w:rsid w:val="23DA5827"/>
    <w:rsid w:val="23E300D5"/>
    <w:rsid w:val="23E4430D"/>
    <w:rsid w:val="23E56286"/>
    <w:rsid w:val="23E66413"/>
    <w:rsid w:val="23EC0C69"/>
    <w:rsid w:val="23F17E8D"/>
    <w:rsid w:val="23F76C0F"/>
    <w:rsid w:val="23FA3772"/>
    <w:rsid w:val="23FB139C"/>
    <w:rsid w:val="23FC1135"/>
    <w:rsid w:val="23FD10AC"/>
    <w:rsid w:val="23FD57B4"/>
    <w:rsid w:val="24020E07"/>
    <w:rsid w:val="240501F9"/>
    <w:rsid w:val="24050446"/>
    <w:rsid w:val="24064C0D"/>
    <w:rsid w:val="240707AF"/>
    <w:rsid w:val="240B2561"/>
    <w:rsid w:val="240E5660"/>
    <w:rsid w:val="240F4EF8"/>
    <w:rsid w:val="241278B4"/>
    <w:rsid w:val="24142B53"/>
    <w:rsid w:val="24171661"/>
    <w:rsid w:val="24192642"/>
    <w:rsid w:val="241D2D4E"/>
    <w:rsid w:val="241D4B29"/>
    <w:rsid w:val="241E374F"/>
    <w:rsid w:val="241F33B7"/>
    <w:rsid w:val="24225B6F"/>
    <w:rsid w:val="242411C1"/>
    <w:rsid w:val="24296259"/>
    <w:rsid w:val="242B3988"/>
    <w:rsid w:val="242B521F"/>
    <w:rsid w:val="242C54A2"/>
    <w:rsid w:val="2431338E"/>
    <w:rsid w:val="24322A14"/>
    <w:rsid w:val="243548A8"/>
    <w:rsid w:val="243D2B37"/>
    <w:rsid w:val="243E739B"/>
    <w:rsid w:val="243F64AA"/>
    <w:rsid w:val="24425E05"/>
    <w:rsid w:val="244301C2"/>
    <w:rsid w:val="2443679E"/>
    <w:rsid w:val="24457A6F"/>
    <w:rsid w:val="244738B9"/>
    <w:rsid w:val="2449001F"/>
    <w:rsid w:val="244B4C4F"/>
    <w:rsid w:val="244C2554"/>
    <w:rsid w:val="244C40DE"/>
    <w:rsid w:val="244C68B4"/>
    <w:rsid w:val="24516D12"/>
    <w:rsid w:val="24547907"/>
    <w:rsid w:val="24550D7F"/>
    <w:rsid w:val="24580674"/>
    <w:rsid w:val="245867FD"/>
    <w:rsid w:val="24596EB8"/>
    <w:rsid w:val="245A0B5B"/>
    <w:rsid w:val="245A1619"/>
    <w:rsid w:val="245F6272"/>
    <w:rsid w:val="245F6988"/>
    <w:rsid w:val="24601450"/>
    <w:rsid w:val="24612990"/>
    <w:rsid w:val="24616A0A"/>
    <w:rsid w:val="246351B0"/>
    <w:rsid w:val="24655A17"/>
    <w:rsid w:val="2467049D"/>
    <w:rsid w:val="246778BF"/>
    <w:rsid w:val="246B692D"/>
    <w:rsid w:val="246C39F3"/>
    <w:rsid w:val="2470227D"/>
    <w:rsid w:val="24711966"/>
    <w:rsid w:val="2472097B"/>
    <w:rsid w:val="2475126E"/>
    <w:rsid w:val="2475288F"/>
    <w:rsid w:val="24777814"/>
    <w:rsid w:val="247829ED"/>
    <w:rsid w:val="24797910"/>
    <w:rsid w:val="247C0644"/>
    <w:rsid w:val="247C5080"/>
    <w:rsid w:val="247D5462"/>
    <w:rsid w:val="247E64D0"/>
    <w:rsid w:val="247F0FBD"/>
    <w:rsid w:val="247F13C2"/>
    <w:rsid w:val="247F193D"/>
    <w:rsid w:val="24800FE4"/>
    <w:rsid w:val="24812909"/>
    <w:rsid w:val="24812D00"/>
    <w:rsid w:val="24816762"/>
    <w:rsid w:val="248224A5"/>
    <w:rsid w:val="24831E03"/>
    <w:rsid w:val="24852AE0"/>
    <w:rsid w:val="248747E9"/>
    <w:rsid w:val="248946D3"/>
    <w:rsid w:val="248A431E"/>
    <w:rsid w:val="248A4675"/>
    <w:rsid w:val="248D02D3"/>
    <w:rsid w:val="248D3B4F"/>
    <w:rsid w:val="248F2923"/>
    <w:rsid w:val="24921543"/>
    <w:rsid w:val="249237F6"/>
    <w:rsid w:val="24937558"/>
    <w:rsid w:val="24940DBF"/>
    <w:rsid w:val="24950EB4"/>
    <w:rsid w:val="24956D6D"/>
    <w:rsid w:val="249804E7"/>
    <w:rsid w:val="249862A4"/>
    <w:rsid w:val="24A00C3B"/>
    <w:rsid w:val="24A15CCC"/>
    <w:rsid w:val="24A33500"/>
    <w:rsid w:val="24A968A9"/>
    <w:rsid w:val="24AA39D2"/>
    <w:rsid w:val="24AA3CBD"/>
    <w:rsid w:val="24AB3CA5"/>
    <w:rsid w:val="24AB4DAB"/>
    <w:rsid w:val="24AC7177"/>
    <w:rsid w:val="24AE0C5B"/>
    <w:rsid w:val="24AE1B41"/>
    <w:rsid w:val="24AE68D3"/>
    <w:rsid w:val="24AF708B"/>
    <w:rsid w:val="24B05A3B"/>
    <w:rsid w:val="24B06436"/>
    <w:rsid w:val="24B07B29"/>
    <w:rsid w:val="24B11495"/>
    <w:rsid w:val="24B14EE4"/>
    <w:rsid w:val="24B22F65"/>
    <w:rsid w:val="24B31E8F"/>
    <w:rsid w:val="24B73367"/>
    <w:rsid w:val="24B74F7E"/>
    <w:rsid w:val="24B91482"/>
    <w:rsid w:val="24BC2C73"/>
    <w:rsid w:val="24BE07DB"/>
    <w:rsid w:val="24C002C8"/>
    <w:rsid w:val="24C12F7F"/>
    <w:rsid w:val="24C17AA2"/>
    <w:rsid w:val="24C22833"/>
    <w:rsid w:val="24C22A5F"/>
    <w:rsid w:val="24C32D0C"/>
    <w:rsid w:val="24C86950"/>
    <w:rsid w:val="24CD338A"/>
    <w:rsid w:val="24CE58CD"/>
    <w:rsid w:val="24D27673"/>
    <w:rsid w:val="24D4188F"/>
    <w:rsid w:val="24D54E17"/>
    <w:rsid w:val="24D7422D"/>
    <w:rsid w:val="24D812A0"/>
    <w:rsid w:val="24D93035"/>
    <w:rsid w:val="24DD574B"/>
    <w:rsid w:val="24DE4339"/>
    <w:rsid w:val="24E575B6"/>
    <w:rsid w:val="24E600E7"/>
    <w:rsid w:val="24E72555"/>
    <w:rsid w:val="24E81F34"/>
    <w:rsid w:val="24EE7D15"/>
    <w:rsid w:val="24EF1A06"/>
    <w:rsid w:val="24EF4D73"/>
    <w:rsid w:val="24F05EAE"/>
    <w:rsid w:val="24F0655F"/>
    <w:rsid w:val="24F07534"/>
    <w:rsid w:val="24F218AB"/>
    <w:rsid w:val="24F315F7"/>
    <w:rsid w:val="24F405E8"/>
    <w:rsid w:val="24F54771"/>
    <w:rsid w:val="24F60019"/>
    <w:rsid w:val="24F61CD5"/>
    <w:rsid w:val="24F74C2F"/>
    <w:rsid w:val="24F8689E"/>
    <w:rsid w:val="24FC7F04"/>
    <w:rsid w:val="24FD43F1"/>
    <w:rsid w:val="25012C7E"/>
    <w:rsid w:val="250260AA"/>
    <w:rsid w:val="25050C50"/>
    <w:rsid w:val="25051179"/>
    <w:rsid w:val="2505633C"/>
    <w:rsid w:val="250731AC"/>
    <w:rsid w:val="2508476B"/>
    <w:rsid w:val="2509669A"/>
    <w:rsid w:val="25097696"/>
    <w:rsid w:val="250B7A26"/>
    <w:rsid w:val="25103E70"/>
    <w:rsid w:val="25134796"/>
    <w:rsid w:val="2513515F"/>
    <w:rsid w:val="251408B0"/>
    <w:rsid w:val="251422D7"/>
    <w:rsid w:val="25161C79"/>
    <w:rsid w:val="251651E9"/>
    <w:rsid w:val="25175F2A"/>
    <w:rsid w:val="25177D22"/>
    <w:rsid w:val="251E3776"/>
    <w:rsid w:val="251E4250"/>
    <w:rsid w:val="252211F3"/>
    <w:rsid w:val="25223D93"/>
    <w:rsid w:val="25253133"/>
    <w:rsid w:val="252753F6"/>
    <w:rsid w:val="252A6C37"/>
    <w:rsid w:val="252D662A"/>
    <w:rsid w:val="252F7501"/>
    <w:rsid w:val="25316831"/>
    <w:rsid w:val="25323609"/>
    <w:rsid w:val="253562F1"/>
    <w:rsid w:val="25362EA6"/>
    <w:rsid w:val="2536723A"/>
    <w:rsid w:val="25385A34"/>
    <w:rsid w:val="253906B0"/>
    <w:rsid w:val="25395F30"/>
    <w:rsid w:val="253A1558"/>
    <w:rsid w:val="253A6389"/>
    <w:rsid w:val="253D75FE"/>
    <w:rsid w:val="253E114C"/>
    <w:rsid w:val="253E3FA7"/>
    <w:rsid w:val="253F307E"/>
    <w:rsid w:val="25427F2E"/>
    <w:rsid w:val="25476D07"/>
    <w:rsid w:val="254815C3"/>
    <w:rsid w:val="254B225C"/>
    <w:rsid w:val="254C7185"/>
    <w:rsid w:val="254D405F"/>
    <w:rsid w:val="254E0E51"/>
    <w:rsid w:val="254F0587"/>
    <w:rsid w:val="25575029"/>
    <w:rsid w:val="25597ED4"/>
    <w:rsid w:val="25605FEB"/>
    <w:rsid w:val="25634908"/>
    <w:rsid w:val="2563794C"/>
    <w:rsid w:val="256470C9"/>
    <w:rsid w:val="25647AE2"/>
    <w:rsid w:val="25667C4F"/>
    <w:rsid w:val="25675511"/>
    <w:rsid w:val="256761BF"/>
    <w:rsid w:val="25677709"/>
    <w:rsid w:val="25694538"/>
    <w:rsid w:val="256A0C58"/>
    <w:rsid w:val="256F3BB2"/>
    <w:rsid w:val="25716375"/>
    <w:rsid w:val="25764A3D"/>
    <w:rsid w:val="2576660A"/>
    <w:rsid w:val="257750D5"/>
    <w:rsid w:val="25784514"/>
    <w:rsid w:val="25786533"/>
    <w:rsid w:val="25786863"/>
    <w:rsid w:val="257869FA"/>
    <w:rsid w:val="257940A5"/>
    <w:rsid w:val="257A4F84"/>
    <w:rsid w:val="257A54FF"/>
    <w:rsid w:val="257B01FE"/>
    <w:rsid w:val="257D30C6"/>
    <w:rsid w:val="257D3832"/>
    <w:rsid w:val="257E2336"/>
    <w:rsid w:val="257E6152"/>
    <w:rsid w:val="257F2189"/>
    <w:rsid w:val="257F48F4"/>
    <w:rsid w:val="25800235"/>
    <w:rsid w:val="25837C6E"/>
    <w:rsid w:val="258949B0"/>
    <w:rsid w:val="258A2969"/>
    <w:rsid w:val="258A79E9"/>
    <w:rsid w:val="258B5F93"/>
    <w:rsid w:val="258C0D41"/>
    <w:rsid w:val="258C5F62"/>
    <w:rsid w:val="258D1590"/>
    <w:rsid w:val="258D2FF4"/>
    <w:rsid w:val="258D4B9C"/>
    <w:rsid w:val="258E6709"/>
    <w:rsid w:val="25921A5E"/>
    <w:rsid w:val="2594564A"/>
    <w:rsid w:val="25946240"/>
    <w:rsid w:val="259462E9"/>
    <w:rsid w:val="259572F5"/>
    <w:rsid w:val="259844EE"/>
    <w:rsid w:val="259C2BA7"/>
    <w:rsid w:val="259C5902"/>
    <w:rsid w:val="25A33103"/>
    <w:rsid w:val="25A3544B"/>
    <w:rsid w:val="25A459EE"/>
    <w:rsid w:val="25A6036B"/>
    <w:rsid w:val="25A820B2"/>
    <w:rsid w:val="25AA749A"/>
    <w:rsid w:val="25AC5E67"/>
    <w:rsid w:val="25B12663"/>
    <w:rsid w:val="25B15BCE"/>
    <w:rsid w:val="25B4205E"/>
    <w:rsid w:val="25B440B1"/>
    <w:rsid w:val="25B543CC"/>
    <w:rsid w:val="25B91B6B"/>
    <w:rsid w:val="25B92374"/>
    <w:rsid w:val="25BB3A57"/>
    <w:rsid w:val="25BC025B"/>
    <w:rsid w:val="25BD799B"/>
    <w:rsid w:val="25C01CC5"/>
    <w:rsid w:val="25C11C91"/>
    <w:rsid w:val="25C14F44"/>
    <w:rsid w:val="25C163F9"/>
    <w:rsid w:val="25C24A48"/>
    <w:rsid w:val="25C355FA"/>
    <w:rsid w:val="25C64818"/>
    <w:rsid w:val="25C74329"/>
    <w:rsid w:val="25C82572"/>
    <w:rsid w:val="25C84339"/>
    <w:rsid w:val="25CE39C6"/>
    <w:rsid w:val="25D04F0E"/>
    <w:rsid w:val="25D22957"/>
    <w:rsid w:val="25D26DCB"/>
    <w:rsid w:val="25D416F6"/>
    <w:rsid w:val="25D417E5"/>
    <w:rsid w:val="25D96C69"/>
    <w:rsid w:val="25DA0359"/>
    <w:rsid w:val="25DB032B"/>
    <w:rsid w:val="25DC6DA0"/>
    <w:rsid w:val="25DD748E"/>
    <w:rsid w:val="25DE73D9"/>
    <w:rsid w:val="25DF24CF"/>
    <w:rsid w:val="25E12AE6"/>
    <w:rsid w:val="25E30E11"/>
    <w:rsid w:val="25E85B0F"/>
    <w:rsid w:val="25EC035E"/>
    <w:rsid w:val="25EC47EE"/>
    <w:rsid w:val="25ED53A0"/>
    <w:rsid w:val="25ED64C6"/>
    <w:rsid w:val="25F16065"/>
    <w:rsid w:val="25F51B79"/>
    <w:rsid w:val="25F81998"/>
    <w:rsid w:val="25FA76E9"/>
    <w:rsid w:val="25FB1803"/>
    <w:rsid w:val="25FC3C8E"/>
    <w:rsid w:val="25FF30AA"/>
    <w:rsid w:val="26003516"/>
    <w:rsid w:val="260053AC"/>
    <w:rsid w:val="2601426D"/>
    <w:rsid w:val="26015A14"/>
    <w:rsid w:val="2603386B"/>
    <w:rsid w:val="26056EF6"/>
    <w:rsid w:val="2607576B"/>
    <w:rsid w:val="260766C7"/>
    <w:rsid w:val="26084A37"/>
    <w:rsid w:val="26085F62"/>
    <w:rsid w:val="260B30DC"/>
    <w:rsid w:val="260C67B5"/>
    <w:rsid w:val="260D7432"/>
    <w:rsid w:val="260E20B1"/>
    <w:rsid w:val="260E55AE"/>
    <w:rsid w:val="260F7FBC"/>
    <w:rsid w:val="26106725"/>
    <w:rsid w:val="2611242C"/>
    <w:rsid w:val="26125B84"/>
    <w:rsid w:val="261357DA"/>
    <w:rsid w:val="26143DC7"/>
    <w:rsid w:val="26144E8F"/>
    <w:rsid w:val="26164D45"/>
    <w:rsid w:val="2617681E"/>
    <w:rsid w:val="261C356D"/>
    <w:rsid w:val="261E5E7D"/>
    <w:rsid w:val="261F1E80"/>
    <w:rsid w:val="26215C0B"/>
    <w:rsid w:val="26217CA2"/>
    <w:rsid w:val="26233DC2"/>
    <w:rsid w:val="26242B3A"/>
    <w:rsid w:val="26242D77"/>
    <w:rsid w:val="26244867"/>
    <w:rsid w:val="26244F4F"/>
    <w:rsid w:val="26250F81"/>
    <w:rsid w:val="26274CAC"/>
    <w:rsid w:val="26277800"/>
    <w:rsid w:val="26277D5D"/>
    <w:rsid w:val="262828A8"/>
    <w:rsid w:val="262D0CE2"/>
    <w:rsid w:val="262E0138"/>
    <w:rsid w:val="262F0C63"/>
    <w:rsid w:val="26310DCF"/>
    <w:rsid w:val="26331210"/>
    <w:rsid w:val="26360330"/>
    <w:rsid w:val="26360DF2"/>
    <w:rsid w:val="263A64E7"/>
    <w:rsid w:val="263B6B81"/>
    <w:rsid w:val="263C7F34"/>
    <w:rsid w:val="263D527D"/>
    <w:rsid w:val="2640297E"/>
    <w:rsid w:val="2640533C"/>
    <w:rsid w:val="26442768"/>
    <w:rsid w:val="26447FF6"/>
    <w:rsid w:val="26492855"/>
    <w:rsid w:val="265513DC"/>
    <w:rsid w:val="26571E93"/>
    <w:rsid w:val="2658238E"/>
    <w:rsid w:val="265B491A"/>
    <w:rsid w:val="265B4E76"/>
    <w:rsid w:val="265C76B6"/>
    <w:rsid w:val="265E57FB"/>
    <w:rsid w:val="265F6199"/>
    <w:rsid w:val="26637AA4"/>
    <w:rsid w:val="266416AD"/>
    <w:rsid w:val="266544EE"/>
    <w:rsid w:val="26685804"/>
    <w:rsid w:val="266C79FF"/>
    <w:rsid w:val="266D2A83"/>
    <w:rsid w:val="266D2DFA"/>
    <w:rsid w:val="266D703E"/>
    <w:rsid w:val="266F24F8"/>
    <w:rsid w:val="26704240"/>
    <w:rsid w:val="26741F94"/>
    <w:rsid w:val="26746A08"/>
    <w:rsid w:val="26752290"/>
    <w:rsid w:val="267913B7"/>
    <w:rsid w:val="267B335E"/>
    <w:rsid w:val="267B6A61"/>
    <w:rsid w:val="267F7928"/>
    <w:rsid w:val="26827D0D"/>
    <w:rsid w:val="26852F5F"/>
    <w:rsid w:val="26853A90"/>
    <w:rsid w:val="26853E6D"/>
    <w:rsid w:val="2686281E"/>
    <w:rsid w:val="26892CAF"/>
    <w:rsid w:val="268D5CFE"/>
    <w:rsid w:val="268F4A7F"/>
    <w:rsid w:val="26915A68"/>
    <w:rsid w:val="2693503A"/>
    <w:rsid w:val="269439BE"/>
    <w:rsid w:val="26944419"/>
    <w:rsid w:val="26950076"/>
    <w:rsid w:val="2697256A"/>
    <w:rsid w:val="269A334A"/>
    <w:rsid w:val="269B2906"/>
    <w:rsid w:val="26A261BA"/>
    <w:rsid w:val="26A92376"/>
    <w:rsid w:val="26AA6B00"/>
    <w:rsid w:val="26AB3428"/>
    <w:rsid w:val="26AB488D"/>
    <w:rsid w:val="26AE3639"/>
    <w:rsid w:val="26B04363"/>
    <w:rsid w:val="26B07510"/>
    <w:rsid w:val="26B15D1A"/>
    <w:rsid w:val="26B51A68"/>
    <w:rsid w:val="26BE748E"/>
    <w:rsid w:val="26C033D5"/>
    <w:rsid w:val="26C15FED"/>
    <w:rsid w:val="26C56EFD"/>
    <w:rsid w:val="26C60CA0"/>
    <w:rsid w:val="26C96D9F"/>
    <w:rsid w:val="26CA0D9E"/>
    <w:rsid w:val="26CC3468"/>
    <w:rsid w:val="26CF4BCE"/>
    <w:rsid w:val="26D126E3"/>
    <w:rsid w:val="26D43276"/>
    <w:rsid w:val="26D732E6"/>
    <w:rsid w:val="26D74376"/>
    <w:rsid w:val="26D74B15"/>
    <w:rsid w:val="26D83CD6"/>
    <w:rsid w:val="26DA146F"/>
    <w:rsid w:val="26DA34E0"/>
    <w:rsid w:val="26DB070B"/>
    <w:rsid w:val="26DB6D18"/>
    <w:rsid w:val="26DC08EA"/>
    <w:rsid w:val="26DC5206"/>
    <w:rsid w:val="26DE1C23"/>
    <w:rsid w:val="26E23398"/>
    <w:rsid w:val="26E2663B"/>
    <w:rsid w:val="26E4390E"/>
    <w:rsid w:val="26E57C00"/>
    <w:rsid w:val="26E7174A"/>
    <w:rsid w:val="26E903E7"/>
    <w:rsid w:val="26EB4312"/>
    <w:rsid w:val="26F21EA6"/>
    <w:rsid w:val="26F2614B"/>
    <w:rsid w:val="26F27274"/>
    <w:rsid w:val="26F3132A"/>
    <w:rsid w:val="26F4025E"/>
    <w:rsid w:val="26F441E1"/>
    <w:rsid w:val="26F71666"/>
    <w:rsid w:val="26F75218"/>
    <w:rsid w:val="26F7592A"/>
    <w:rsid w:val="26F76DC1"/>
    <w:rsid w:val="26F942FB"/>
    <w:rsid w:val="26FC01BD"/>
    <w:rsid w:val="27005A4E"/>
    <w:rsid w:val="27017CAA"/>
    <w:rsid w:val="27026AAA"/>
    <w:rsid w:val="27044AF8"/>
    <w:rsid w:val="2705090C"/>
    <w:rsid w:val="270570B0"/>
    <w:rsid w:val="27063814"/>
    <w:rsid w:val="270B7034"/>
    <w:rsid w:val="27110084"/>
    <w:rsid w:val="27113D49"/>
    <w:rsid w:val="271303D3"/>
    <w:rsid w:val="27150971"/>
    <w:rsid w:val="271635F4"/>
    <w:rsid w:val="27184755"/>
    <w:rsid w:val="27191C5E"/>
    <w:rsid w:val="271B0B0E"/>
    <w:rsid w:val="271B67BE"/>
    <w:rsid w:val="271B682E"/>
    <w:rsid w:val="271C3EAC"/>
    <w:rsid w:val="272053BF"/>
    <w:rsid w:val="27212B69"/>
    <w:rsid w:val="272259A5"/>
    <w:rsid w:val="272306BE"/>
    <w:rsid w:val="27235150"/>
    <w:rsid w:val="27256BD9"/>
    <w:rsid w:val="27282094"/>
    <w:rsid w:val="27293EC0"/>
    <w:rsid w:val="272B19FD"/>
    <w:rsid w:val="272C191D"/>
    <w:rsid w:val="272D2AB3"/>
    <w:rsid w:val="27320DEC"/>
    <w:rsid w:val="27347232"/>
    <w:rsid w:val="273A2089"/>
    <w:rsid w:val="273C78BB"/>
    <w:rsid w:val="273E74FB"/>
    <w:rsid w:val="27403000"/>
    <w:rsid w:val="2740372D"/>
    <w:rsid w:val="2746102D"/>
    <w:rsid w:val="27477D56"/>
    <w:rsid w:val="274909BC"/>
    <w:rsid w:val="27496F1C"/>
    <w:rsid w:val="274B6EF0"/>
    <w:rsid w:val="274C5CE9"/>
    <w:rsid w:val="274E263F"/>
    <w:rsid w:val="274E7832"/>
    <w:rsid w:val="2750774D"/>
    <w:rsid w:val="27510F9C"/>
    <w:rsid w:val="27551EDB"/>
    <w:rsid w:val="2755746B"/>
    <w:rsid w:val="27575367"/>
    <w:rsid w:val="275771CF"/>
    <w:rsid w:val="27577D49"/>
    <w:rsid w:val="275872C8"/>
    <w:rsid w:val="27595609"/>
    <w:rsid w:val="275E548D"/>
    <w:rsid w:val="275F78B0"/>
    <w:rsid w:val="27612CF1"/>
    <w:rsid w:val="276521F8"/>
    <w:rsid w:val="2768238D"/>
    <w:rsid w:val="276F164F"/>
    <w:rsid w:val="276F29CB"/>
    <w:rsid w:val="276F7461"/>
    <w:rsid w:val="27747C35"/>
    <w:rsid w:val="277578FF"/>
    <w:rsid w:val="27762C0F"/>
    <w:rsid w:val="27764EA4"/>
    <w:rsid w:val="27777A0E"/>
    <w:rsid w:val="27787A12"/>
    <w:rsid w:val="277B0D80"/>
    <w:rsid w:val="277B22F3"/>
    <w:rsid w:val="277B2B05"/>
    <w:rsid w:val="277E3846"/>
    <w:rsid w:val="277F748F"/>
    <w:rsid w:val="2780246C"/>
    <w:rsid w:val="27807377"/>
    <w:rsid w:val="278245D9"/>
    <w:rsid w:val="278245F4"/>
    <w:rsid w:val="27843F2A"/>
    <w:rsid w:val="278505AF"/>
    <w:rsid w:val="27853B21"/>
    <w:rsid w:val="2785523A"/>
    <w:rsid w:val="27864703"/>
    <w:rsid w:val="27887A39"/>
    <w:rsid w:val="278C00E3"/>
    <w:rsid w:val="278E3C50"/>
    <w:rsid w:val="278E64E6"/>
    <w:rsid w:val="278F4152"/>
    <w:rsid w:val="27955F46"/>
    <w:rsid w:val="27961BD5"/>
    <w:rsid w:val="27966A02"/>
    <w:rsid w:val="279704AD"/>
    <w:rsid w:val="279800C6"/>
    <w:rsid w:val="279A6900"/>
    <w:rsid w:val="279C38AF"/>
    <w:rsid w:val="279D47DE"/>
    <w:rsid w:val="279E4301"/>
    <w:rsid w:val="27A05AAB"/>
    <w:rsid w:val="27A205F1"/>
    <w:rsid w:val="27A212B5"/>
    <w:rsid w:val="27A21E61"/>
    <w:rsid w:val="27A22B17"/>
    <w:rsid w:val="27A441D8"/>
    <w:rsid w:val="27A4640E"/>
    <w:rsid w:val="27A52F7C"/>
    <w:rsid w:val="27A56BC8"/>
    <w:rsid w:val="27A61959"/>
    <w:rsid w:val="27A77664"/>
    <w:rsid w:val="27A90965"/>
    <w:rsid w:val="27AB31D5"/>
    <w:rsid w:val="27B2739F"/>
    <w:rsid w:val="27B41109"/>
    <w:rsid w:val="27B43164"/>
    <w:rsid w:val="27B71E55"/>
    <w:rsid w:val="27B75071"/>
    <w:rsid w:val="27B8327A"/>
    <w:rsid w:val="27BA145A"/>
    <w:rsid w:val="27BA7B07"/>
    <w:rsid w:val="27BE5575"/>
    <w:rsid w:val="27BF6687"/>
    <w:rsid w:val="27C805BD"/>
    <w:rsid w:val="27C9157C"/>
    <w:rsid w:val="27CB7C49"/>
    <w:rsid w:val="27CE6E5F"/>
    <w:rsid w:val="27D02176"/>
    <w:rsid w:val="27D05F7A"/>
    <w:rsid w:val="27D27A5B"/>
    <w:rsid w:val="27D64DE3"/>
    <w:rsid w:val="27D670E7"/>
    <w:rsid w:val="27D95D78"/>
    <w:rsid w:val="27DD3F80"/>
    <w:rsid w:val="27DE72A2"/>
    <w:rsid w:val="27E41F18"/>
    <w:rsid w:val="27E50337"/>
    <w:rsid w:val="27E53DF5"/>
    <w:rsid w:val="27E75C14"/>
    <w:rsid w:val="27E80DA0"/>
    <w:rsid w:val="27E85EAE"/>
    <w:rsid w:val="27ED3088"/>
    <w:rsid w:val="27EF562F"/>
    <w:rsid w:val="27F229EE"/>
    <w:rsid w:val="27F37663"/>
    <w:rsid w:val="27F42130"/>
    <w:rsid w:val="27F602D1"/>
    <w:rsid w:val="27F72518"/>
    <w:rsid w:val="27FA279E"/>
    <w:rsid w:val="27FA591C"/>
    <w:rsid w:val="27FE5540"/>
    <w:rsid w:val="27FE7D79"/>
    <w:rsid w:val="27FF2E7C"/>
    <w:rsid w:val="28000282"/>
    <w:rsid w:val="28011972"/>
    <w:rsid w:val="28041AEB"/>
    <w:rsid w:val="28045FFE"/>
    <w:rsid w:val="2804721B"/>
    <w:rsid w:val="280535A8"/>
    <w:rsid w:val="2806204A"/>
    <w:rsid w:val="28077A60"/>
    <w:rsid w:val="280A080F"/>
    <w:rsid w:val="280C46AA"/>
    <w:rsid w:val="280D56BB"/>
    <w:rsid w:val="280F2611"/>
    <w:rsid w:val="28101659"/>
    <w:rsid w:val="2810184B"/>
    <w:rsid w:val="2811556F"/>
    <w:rsid w:val="281269B3"/>
    <w:rsid w:val="28141176"/>
    <w:rsid w:val="28144541"/>
    <w:rsid w:val="281479DF"/>
    <w:rsid w:val="28163FBA"/>
    <w:rsid w:val="28196BC0"/>
    <w:rsid w:val="281A1B97"/>
    <w:rsid w:val="281A7938"/>
    <w:rsid w:val="281C7191"/>
    <w:rsid w:val="28213DEB"/>
    <w:rsid w:val="28235ED9"/>
    <w:rsid w:val="28240DC4"/>
    <w:rsid w:val="282466D8"/>
    <w:rsid w:val="28271F86"/>
    <w:rsid w:val="282A2E5F"/>
    <w:rsid w:val="282A3E9E"/>
    <w:rsid w:val="283A464D"/>
    <w:rsid w:val="283B37CD"/>
    <w:rsid w:val="283C66B7"/>
    <w:rsid w:val="283C6822"/>
    <w:rsid w:val="283E49A9"/>
    <w:rsid w:val="28410291"/>
    <w:rsid w:val="28420D8F"/>
    <w:rsid w:val="284258F2"/>
    <w:rsid w:val="28436EEB"/>
    <w:rsid w:val="28454B16"/>
    <w:rsid w:val="284A575C"/>
    <w:rsid w:val="284B2E25"/>
    <w:rsid w:val="284B55C5"/>
    <w:rsid w:val="284D6770"/>
    <w:rsid w:val="28562AED"/>
    <w:rsid w:val="28586532"/>
    <w:rsid w:val="285945D0"/>
    <w:rsid w:val="285A3420"/>
    <w:rsid w:val="285B043B"/>
    <w:rsid w:val="285C7F76"/>
    <w:rsid w:val="28600C0C"/>
    <w:rsid w:val="28600EE0"/>
    <w:rsid w:val="286131F8"/>
    <w:rsid w:val="286636D6"/>
    <w:rsid w:val="286F3AA8"/>
    <w:rsid w:val="28763A9A"/>
    <w:rsid w:val="287A3E54"/>
    <w:rsid w:val="287B7123"/>
    <w:rsid w:val="287D4FBE"/>
    <w:rsid w:val="287D67C0"/>
    <w:rsid w:val="287E3B32"/>
    <w:rsid w:val="28815FC3"/>
    <w:rsid w:val="28823400"/>
    <w:rsid w:val="28843C90"/>
    <w:rsid w:val="28845A52"/>
    <w:rsid w:val="28852B5F"/>
    <w:rsid w:val="28876C1E"/>
    <w:rsid w:val="28894179"/>
    <w:rsid w:val="288E1848"/>
    <w:rsid w:val="288E19C1"/>
    <w:rsid w:val="288E7B86"/>
    <w:rsid w:val="289257DD"/>
    <w:rsid w:val="28926397"/>
    <w:rsid w:val="28980DE3"/>
    <w:rsid w:val="289958D9"/>
    <w:rsid w:val="289A03CB"/>
    <w:rsid w:val="289A5B10"/>
    <w:rsid w:val="289D772B"/>
    <w:rsid w:val="289E3B03"/>
    <w:rsid w:val="28A22B3F"/>
    <w:rsid w:val="28A418ED"/>
    <w:rsid w:val="28A5699C"/>
    <w:rsid w:val="28AB3C8D"/>
    <w:rsid w:val="28AF6F57"/>
    <w:rsid w:val="28B134A7"/>
    <w:rsid w:val="28B30DCF"/>
    <w:rsid w:val="28B40D72"/>
    <w:rsid w:val="28B43330"/>
    <w:rsid w:val="28B74907"/>
    <w:rsid w:val="28BA195C"/>
    <w:rsid w:val="28BD2364"/>
    <w:rsid w:val="28BD7FB4"/>
    <w:rsid w:val="28BF057D"/>
    <w:rsid w:val="28C034EE"/>
    <w:rsid w:val="28C227B8"/>
    <w:rsid w:val="28C6051C"/>
    <w:rsid w:val="28C71E1F"/>
    <w:rsid w:val="28C93CD0"/>
    <w:rsid w:val="28C95042"/>
    <w:rsid w:val="28C96801"/>
    <w:rsid w:val="28CD1551"/>
    <w:rsid w:val="28CD3B20"/>
    <w:rsid w:val="28CF119F"/>
    <w:rsid w:val="28D016A1"/>
    <w:rsid w:val="28D414D1"/>
    <w:rsid w:val="28D61FC9"/>
    <w:rsid w:val="28D701D6"/>
    <w:rsid w:val="28D85346"/>
    <w:rsid w:val="28DA0A29"/>
    <w:rsid w:val="28DA679B"/>
    <w:rsid w:val="28DD78F3"/>
    <w:rsid w:val="28DF0FA8"/>
    <w:rsid w:val="28E10600"/>
    <w:rsid w:val="28E34673"/>
    <w:rsid w:val="28E44609"/>
    <w:rsid w:val="28E53F10"/>
    <w:rsid w:val="28EE002B"/>
    <w:rsid w:val="28F158D6"/>
    <w:rsid w:val="28F24344"/>
    <w:rsid w:val="28F43F2F"/>
    <w:rsid w:val="28F44752"/>
    <w:rsid w:val="28F53CA6"/>
    <w:rsid w:val="28F77676"/>
    <w:rsid w:val="28F86FB7"/>
    <w:rsid w:val="28F936E6"/>
    <w:rsid w:val="28FA54C8"/>
    <w:rsid w:val="28FA6999"/>
    <w:rsid w:val="28FC5B8A"/>
    <w:rsid w:val="290042C8"/>
    <w:rsid w:val="29007CD6"/>
    <w:rsid w:val="29031592"/>
    <w:rsid w:val="290665D1"/>
    <w:rsid w:val="29094245"/>
    <w:rsid w:val="290C52D7"/>
    <w:rsid w:val="290D7518"/>
    <w:rsid w:val="29100919"/>
    <w:rsid w:val="29130A55"/>
    <w:rsid w:val="29133D6B"/>
    <w:rsid w:val="29193A35"/>
    <w:rsid w:val="291B6878"/>
    <w:rsid w:val="291E55AE"/>
    <w:rsid w:val="29201E4A"/>
    <w:rsid w:val="2921012F"/>
    <w:rsid w:val="29247339"/>
    <w:rsid w:val="29247C5A"/>
    <w:rsid w:val="29285CBA"/>
    <w:rsid w:val="292C0A4A"/>
    <w:rsid w:val="292C1C0D"/>
    <w:rsid w:val="292C6BA8"/>
    <w:rsid w:val="292D443F"/>
    <w:rsid w:val="292E094E"/>
    <w:rsid w:val="292E3310"/>
    <w:rsid w:val="29303988"/>
    <w:rsid w:val="293405C1"/>
    <w:rsid w:val="29350182"/>
    <w:rsid w:val="29361FDA"/>
    <w:rsid w:val="29367585"/>
    <w:rsid w:val="29387B91"/>
    <w:rsid w:val="29396E49"/>
    <w:rsid w:val="29397DB1"/>
    <w:rsid w:val="293C3AE1"/>
    <w:rsid w:val="293D3E2F"/>
    <w:rsid w:val="293E2909"/>
    <w:rsid w:val="29402E2F"/>
    <w:rsid w:val="29402F64"/>
    <w:rsid w:val="294206DD"/>
    <w:rsid w:val="294618D5"/>
    <w:rsid w:val="294705E2"/>
    <w:rsid w:val="29482D89"/>
    <w:rsid w:val="294B6D45"/>
    <w:rsid w:val="294C20E8"/>
    <w:rsid w:val="294E5175"/>
    <w:rsid w:val="294E655C"/>
    <w:rsid w:val="294F3566"/>
    <w:rsid w:val="29511CB7"/>
    <w:rsid w:val="29542ECA"/>
    <w:rsid w:val="295526A7"/>
    <w:rsid w:val="2959262B"/>
    <w:rsid w:val="295D2554"/>
    <w:rsid w:val="295F1F4F"/>
    <w:rsid w:val="29633EDF"/>
    <w:rsid w:val="29636650"/>
    <w:rsid w:val="29643829"/>
    <w:rsid w:val="2964743E"/>
    <w:rsid w:val="29676E6F"/>
    <w:rsid w:val="2969347E"/>
    <w:rsid w:val="296A7C81"/>
    <w:rsid w:val="296B7BA7"/>
    <w:rsid w:val="296C1866"/>
    <w:rsid w:val="296C2EED"/>
    <w:rsid w:val="296F2D23"/>
    <w:rsid w:val="296F3394"/>
    <w:rsid w:val="296F3704"/>
    <w:rsid w:val="296F5D31"/>
    <w:rsid w:val="29730B72"/>
    <w:rsid w:val="29735AFC"/>
    <w:rsid w:val="2975013F"/>
    <w:rsid w:val="29770AE6"/>
    <w:rsid w:val="29782A04"/>
    <w:rsid w:val="2978453F"/>
    <w:rsid w:val="29790C81"/>
    <w:rsid w:val="29791019"/>
    <w:rsid w:val="297A03CE"/>
    <w:rsid w:val="297C3E4C"/>
    <w:rsid w:val="298004BE"/>
    <w:rsid w:val="29811BB3"/>
    <w:rsid w:val="29877561"/>
    <w:rsid w:val="298B11A6"/>
    <w:rsid w:val="298D37B0"/>
    <w:rsid w:val="298D6720"/>
    <w:rsid w:val="298D6B27"/>
    <w:rsid w:val="298E6614"/>
    <w:rsid w:val="29906140"/>
    <w:rsid w:val="2994222E"/>
    <w:rsid w:val="299A059B"/>
    <w:rsid w:val="299A109C"/>
    <w:rsid w:val="299A30FB"/>
    <w:rsid w:val="299E5537"/>
    <w:rsid w:val="29A0116A"/>
    <w:rsid w:val="29A64C83"/>
    <w:rsid w:val="29A91827"/>
    <w:rsid w:val="29AB7A24"/>
    <w:rsid w:val="29AB7C72"/>
    <w:rsid w:val="29AC5A3D"/>
    <w:rsid w:val="29AD1A2C"/>
    <w:rsid w:val="29AD53C5"/>
    <w:rsid w:val="29AF2447"/>
    <w:rsid w:val="29B6738F"/>
    <w:rsid w:val="29B852DC"/>
    <w:rsid w:val="29B9215E"/>
    <w:rsid w:val="29B96DC2"/>
    <w:rsid w:val="29BC3E12"/>
    <w:rsid w:val="29BC6F0B"/>
    <w:rsid w:val="29BD309E"/>
    <w:rsid w:val="29BE2F1B"/>
    <w:rsid w:val="29BF5BD4"/>
    <w:rsid w:val="29C001A8"/>
    <w:rsid w:val="29C01F58"/>
    <w:rsid w:val="29C104FC"/>
    <w:rsid w:val="29C16638"/>
    <w:rsid w:val="29C16E80"/>
    <w:rsid w:val="29C23891"/>
    <w:rsid w:val="29C25E70"/>
    <w:rsid w:val="29C2634F"/>
    <w:rsid w:val="29C40E41"/>
    <w:rsid w:val="29C5608E"/>
    <w:rsid w:val="29C8101D"/>
    <w:rsid w:val="29C814CA"/>
    <w:rsid w:val="29C90C4B"/>
    <w:rsid w:val="29CA0AD6"/>
    <w:rsid w:val="29CA6D3D"/>
    <w:rsid w:val="29CC76AB"/>
    <w:rsid w:val="29CD7099"/>
    <w:rsid w:val="29CE4025"/>
    <w:rsid w:val="29D05CC2"/>
    <w:rsid w:val="29D06711"/>
    <w:rsid w:val="29D471CA"/>
    <w:rsid w:val="29D51DF4"/>
    <w:rsid w:val="29D61921"/>
    <w:rsid w:val="29D64043"/>
    <w:rsid w:val="29D67BC7"/>
    <w:rsid w:val="29DA545A"/>
    <w:rsid w:val="29DB5850"/>
    <w:rsid w:val="29DC006E"/>
    <w:rsid w:val="29DE4245"/>
    <w:rsid w:val="29E03E0B"/>
    <w:rsid w:val="29E103F2"/>
    <w:rsid w:val="29E12E6D"/>
    <w:rsid w:val="29E66019"/>
    <w:rsid w:val="29EA491B"/>
    <w:rsid w:val="29EC136F"/>
    <w:rsid w:val="29EE1B0E"/>
    <w:rsid w:val="29F003CD"/>
    <w:rsid w:val="29F20B4A"/>
    <w:rsid w:val="29F32BC8"/>
    <w:rsid w:val="29F32CAF"/>
    <w:rsid w:val="29F35390"/>
    <w:rsid w:val="29F50B08"/>
    <w:rsid w:val="29F82BBB"/>
    <w:rsid w:val="29F83892"/>
    <w:rsid w:val="29FD4E0B"/>
    <w:rsid w:val="29FD69FA"/>
    <w:rsid w:val="29FF2F54"/>
    <w:rsid w:val="2A0128DF"/>
    <w:rsid w:val="2A021877"/>
    <w:rsid w:val="2A027AD2"/>
    <w:rsid w:val="2A09448E"/>
    <w:rsid w:val="2A0D6AE5"/>
    <w:rsid w:val="2A110938"/>
    <w:rsid w:val="2A113917"/>
    <w:rsid w:val="2A172A1A"/>
    <w:rsid w:val="2A193166"/>
    <w:rsid w:val="2A1964D2"/>
    <w:rsid w:val="2A1B49F0"/>
    <w:rsid w:val="2A1C6038"/>
    <w:rsid w:val="2A1E4875"/>
    <w:rsid w:val="2A206EF7"/>
    <w:rsid w:val="2A207B36"/>
    <w:rsid w:val="2A2220D5"/>
    <w:rsid w:val="2A244E82"/>
    <w:rsid w:val="2A2622FE"/>
    <w:rsid w:val="2A264DA9"/>
    <w:rsid w:val="2A264FAF"/>
    <w:rsid w:val="2A30210E"/>
    <w:rsid w:val="2A337E8A"/>
    <w:rsid w:val="2A355CB6"/>
    <w:rsid w:val="2A3A1A05"/>
    <w:rsid w:val="2A3D6E9C"/>
    <w:rsid w:val="2A4165FF"/>
    <w:rsid w:val="2A437A9C"/>
    <w:rsid w:val="2A4717D6"/>
    <w:rsid w:val="2A4725B7"/>
    <w:rsid w:val="2A484FBB"/>
    <w:rsid w:val="2A4D5A21"/>
    <w:rsid w:val="2A50461E"/>
    <w:rsid w:val="2A537725"/>
    <w:rsid w:val="2A550034"/>
    <w:rsid w:val="2A565C5F"/>
    <w:rsid w:val="2A56650F"/>
    <w:rsid w:val="2A567531"/>
    <w:rsid w:val="2A57399B"/>
    <w:rsid w:val="2A582768"/>
    <w:rsid w:val="2A5869E3"/>
    <w:rsid w:val="2A596D61"/>
    <w:rsid w:val="2A5C6AED"/>
    <w:rsid w:val="2A6115A7"/>
    <w:rsid w:val="2A684883"/>
    <w:rsid w:val="2A6E78E4"/>
    <w:rsid w:val="2A6F1A06"/>
    <w:rsid w:val="2A6F2ED6"/>
    <w:rsid w:val="2A6F7C9D"/>
    <w:rsid w:val="2A703076"/>
    <w:rsid w:val="2A7103E6"/>
    <w:rsid w:val="2A733506"/>
    <w:rsid w:val="2A733948"/>
    <w:rsid w:val="2A740DDB"/>
    <w:rsid w:val="2A770FF5"/>
    <w:rsid w:val="2A780EA2"/>
    <w:rsid w:val="2A7A48A4"/>
    <w:rsid w:val="2A7D310F"/>
    <w:rsid w:val="2A7E094C"/>
    <w:rsid w:val="2A7F1578"/>
    <w:rsid w:val="2A7F50FB"/>
    <w:rsid w:val="2A8070B0"/>
    <w:rsid w:val="2A824CC4"/>
    <w:rsid w:val="2A826CBB"/>
    <w:rsid w:val="2A841866"/>
    <w:rsid w:val="2A84283A"/>
    <w:rsid w:val="2A8447AA"/>
    <w:rsid w:val="2A865249"/>
    <w:rsid w:val="2A871BAF"/>
    <w:rsid w:val="2A8901C2"/>
    <w:rsid w:val="2A8B1ED5"/>
    <w:rsid w:val="2A8B4A63"/>
    <w:rsid w:val="2A8E1533"/>
    <w:rsid w:val="2A8E56EE"/>
    <w:rsid w:val="2A8F71E1"/>
    <w:rsid w:val="2A9013A8"/>
    <w:rsid w:val="2A926C2F"/>
    <w:rsid w:val="2A95000D"/>
    <w:rsid w:val="2A9539A9"/>
    <w:rsid w:val="2A97408E"/>
    <w:rsid w:val="2A9902C8"/>
    <w:rsid w:val="2A9919D1"/>
    <w:rsid w:val="2A9A231E"/>
    <w:rsid w:val="2A9F62AE"/>
    <w:rsid w:val="2AA62B23"/>
    <w:rsid w:val="2AA73055"/>
    <w:rsid w:val="2AA75627"/>
    <w:rsid w:val="2AA81AC9"/>
    <w:rsid w:val="2AAA751B"/>
    <w:rsid w:val="2AAB2D2B"/>
    <w:rsid w:val="2AAB50C4"/>
    <w:rsid w:val="2AAB7021"/>
    <w:rsid w:val="2AAC6F02"/>
    <w:rsid w:val="2AAD4447"/>
    <w:rsid w:val="2AAD546B"/>
    <w:rsid w:val="2AAD6CE5"/>
    <w:rsid w:val="2AAE44D2"/>
    <w:rsid w:val="2AAE5E32"/>
    <w:rsid w:val="2AAF1286"/>
    <w:rsid w:val="2AB14635"/>
    <w:rsid w:val="2AB27E7A"/>
    <w:rsid w:val="2AB52384"/>
    <w:rsid w:val="2AB52C41"/>
    <w:rsid w:val="2AB531AC"/>
    <w:rsid w:val="2AB879AB"/>
    <w:rsid w:val="2ABB2768"/>
    <w:rsid w:val="2ABF69AF"/>
    <w:rsid w:val="2AC00865"/>
    <w:rsid w:val="2AC27833"/>
    <w:rsid w:val="2AC40856"/>
    <w:rsid w:val="2AC4208B"/>
    <w:rsid w:val="2AC76570"/>
    <w:rsid w:val="2ACE33C3"/>
    <w:rsid w:val="2ACF63B5"/>
    <w:rsid w:val="2AD2029C"/>
    <w:rsid w:val="2AD30604"/>
    <w:rsid w:val="2AD40CD6"/>
    <w:rsid w:val="2AD41E06"/>
    <w:rsid w:val="2AD51971"/>
    <w:rsid w:val="2AD6026F"/>
    <w:rsid w:val="2ADB1406"/>
    <w:rsid w:val="2ADC2528"/>
    <w:rsid w:val="2ADD48EB"/>
    <w:rsid w:val="2ADE70F6"/>
    <w:rsid w:val="2AE2100C"/>
    <w:rsid w:val="2AE23E7F"/>
    <w:rsid w:val="2AE6514B"/>
    <w:rsid w:val="2AE96440"/>
    <w:rsid w:val="2AEA4B30"/>
    <w:rsid w:val="2AEA6ED5"/>
    <w:rsid w:val="2AEB6070"/>
    <w:rsid w:val="2AF27DF9"/>
    <w:rsid w:val="2AF42EF0"/>
    <w:rsid w:val="2AF77B60"/>
    <w:rsid w:val="2AFB7083"/>
    <w:rsid w:val="2AFC6BD1"/>
    <w:rsid w:val="2AFF5060"/>
    <w:rsid w:val="2AFF7023"/>
    <w:rsid w:val="2B001A95"/>
    <w:rsid w:val="2B055B46"/>
    <w:rsid w:val="2B060EFC"/>
    <w:rsid w:val="2B075261"/>
    <w:rsid w:val="2B0B2F3E"/>
    <w:rsid w:val="2B0C2645"/>
    <w:rsid w:val="2B0D5E6F"/>
    <w:rsid w:val="2B0F6AEB"/>
    <w:rsid w:val="2B0F7F2A"/>
    <w:rsid w:val="2B110773"/>
    <w:rsid w:val="2B1122BB"/>
    <w:rsid w:val="2B120114"/>
    <w:rsid w:val="2B124F25"/>
    <w:rsid w:val="2B127DB5"/>
    <w:rsid w:val="2B135124"/>
    <w:rsid w:val="2B140CF4"/>
    <w:rsid w:val="2B19106A"/>
    <w:rsid w:val="2B192A01"/>
    <w:rsid w:val="2B1B0F73"/>
    <w:rsid w:val="2B1E4D25"/>
    <w:rsid w:val="2B1F32C8"/>
    <w:rsid w:val="2B2033D4"/>
    <w:rsid w:val="2B206741"/>
    <w:rsid w:val="2B221C50"/>
    <w:rsid w:val="2B231D0C"/>
    <w:rsid w:val="2B241030"/>
    <w:rsid w:val="2B260AAE"/>
    <w:rsid w:val="2B263813"/>
    <w:rsid w:val="2B2A3267"/>
    <w:rsid w:val="2B2B0DE5"/>
    <w:rsid w:val="2B2B2A74"/>
    <w:rsid w:val="2B2D211E"/>
    <w:rsid w:val="2B2D3BFC"/>
    <w:rsid w:val="2B2D69D1"/>
    <w:rsid w:val="2B2F61CF"/>
    <w:rsid w:val="2B3143D3"/>
    <w:rsid w:val="2B331E9D"/>
    <w:rsid w:val="2B335F04"/>
    <w:rsid w:val="2B3367E8"/>
    <w:rsid w:val="2B3612AD"/>
    <w:rsid w:val="2B3667D6"/>
    <w:rsid w:val="2B366AB8"/>
    <w:rsid w:val="2B3719D0"/>
    <w:rsid w:val="2B381AC3"/>
    <w:rsid w:val="2B3A11AE"/>
    <w:rsid w:val="2B3B2A62"/>
    <w:rsid w:val="2B3D09E5"/>
    <w:rsid w:val="2B3D7269"/>
    <w:rsid w:val="2B411668"/>
    <w:rsid w:val="2B4130DF"/>
    <w:rsid w:val="2B446C8B"/>
    <w:rsid w:val="2B47372B"/>
    <w:rsid w:val="2B474512"/>
    <w:rsid w:val="2B4962DB"/>
    <w:rsid w:val="2B4B2C2C"/>
    <w:rsid w:val="2B4C54F5"/>
    <w:rsid w:val="2B4D2C16"/>
    <w:rsid w:val="2B4D41BC"/>
    <w:rsid w:val="2B4E0D6F"/>
    <w:rsid w:val="2B4F2F0C"/>
    <w:rsid w:val="2B4F7498"/>
    <w:rsid w:val="2B510ACA"/>
    <w:rsid w:val="2B5753D1"/>
    <w:rsid w:val="2B582456"/>
    <w:rsid w:val="2B5A5C36"/>
    <w:rsid w:val="2B5B531A"/>
    <w:rsid w:val="2B5B6FFC"/>
    <w:rsid w:val="2B650F7B"/>
    <w:rsid w:val="2B661B73"/>
    <w:rsid w:val="2B6929D7"/>
    <w:rsid w:val="2B695C2F"/>
    <w:rsid w:val="2B6A2B62"/>
    <w:rsid w:val="2B6A446C"/>
    <w:rsid w:val="2B6B5A08"/>
    <w:rsid w:val="2B6D34F7"/>
    <w:rsid w:val="2B71501E"/>
    <w:rsid w:val="2B716FA6"/>
    <w:rsid w:val="2B73749C"/>
    <w:rsid w:val="2B7378B5"/>
    <w:rsid w:val="2B743464"/>
    <w:rsid w:val="2B753A4D"/>
    <w:rsid w:val="2B77182A"/>
    <w:rsid w:val="2B7836FE"/>
    <w:rsid w:val="2B7867BC"/>
    <w:rsid w:val="2B7929F3"/>
    <w:rsid w:val="2B795368"/>
    <w:rsid w:val="2B7C2503"/>
    <w:rsid w:val="2B7C3421"/>
    <w:rsid w:val="2B7C49B1"/>
    <w:rsid w:val="2B7F2332"/>
    <w:rsid w:val="2B7F5BA6"/>
    <w:rsid w:val="2B811970"/>
    <w:rsid w:val="2B823627"/>
    <w:rsid w:val="2B832598"/>
    <w:rsid w:val="2B83730B"/>
    <w:rsid w:val="2B84140D"/>
    <w:rsid w:val="2B846BDC"/>
    <w:rsid w:val="2B8575DE"/>
    <w:rsid w:val="2B8618D4"/>
    <w:rsid w:val="2B8B31DB"/>
    <w:rsid w:val="2B9130C4"/>
    <w:rsid w:val="2B914225"/>
    <w:rsid w:val="2B932F84"/>
    <w:rsid w:val="2B9347F8"/>
    <w:rsid w:val="2B956925"/>
    <w:rsid w:val="2B9639B2"/>
    <w:rsid w:val="2B983CDD"/>
    <w:rsid w:val="2B99334F"/>
    <w:rsid w:val="2B9D255D"/>
    <w:rsid w:val="2B9D4B96"/>
    <w:rsid w:val="2BA0246A"/>
    <w:rsid w:val="2BA17A60"/>
    <w:rsid w:val="2BA367E4"/>
    <w:rsid w:val="2BA4775F"/>
    <w:rsid w:val="2BA53C59"/>
    <w:rsid w:val="2BA70B24"/>
    <w:rsid w:val="2BA80E4E"/>
    <w:rsid w:val="2BA87589"/>
    <w:rsid w:val="2BAD24C3"/>
    <w:rsid w:val="2BAD6206"/>
    <w:rsid w:val="2BAF2221"/>
    <w:rsid w:val="2BB072C7"/>
    <w:rsid w:val="2BB23448"/>
    <w:rsid w:val="2BB372C1"/>
    <w:rsid w:val="2BB53C4C"/>
    <w:rsid w:val="2BB552AC"/>
    <w:rsid w:val="2BB742B0"/>
    <w:rsid w:val="2BB85C38"/>
    <w:rsid w:val="2BB90999"/>
    <w:rsid w:val="2BBD144E"/>
    <w:rsid w:val="2BBE2B69"/>
    <w:rsid w:val="2BBE4181"/>
    <w:rsid w:val="2BBF605D"/>
    <w:rsid w:val="2BBF66CE"/>
    <w:rsid w:val="2BC149CE"/>
    <w:rsid w:val="2BC343A5"/>
    <w:rsid w:val="2BC37E5D"/>
    <w:rsid w:val="2BC648F0"/>
    <w:rsid w:val="2BC97D91"/>
    <w:rsid w:val="2BCD3C1B"/>
    <w:rsid w:val="2BCE3F57"/>
    <w:rsid w:val="2BD02C82"/>
    <w:rsid w:val="2BD20CC1"/>
    <w:rsid w:val="2BD608EC"/>
    <w:rsid w:val="2BD802A6"/>
    <w:rsid w:val="2BD80A3C"/>
    <w:rsid w:val="2BD95A8A"/>
    <w:rsid w:val="2BDA4332"/>
    <w:rsid w:val="2BDA4E84"/>
    <w:rsid w:val="2BDA6B63"/>
    <w:rsid w:val="2BDB0BF1"/>
    <w:rsid w:val="2BDB1865"/>
    <w:rsid w:val="2BDD0D6F"/>
    <w:rsid w:val="2BDD1E3C"/>
    <w:rsid w:val="2BE246AB"/>
    <w:rsid w:val="2BE32429"/>
    <w:rsid w:val="2BE52DF1"/>
    <w:rsid w:val="2BE55161"/>
    <w:rsid w:val="2BE55F2A"/>
    <w:rsid w:val="2BE60655"/>
    <w:rsid w:val="2BE871AF"/>
    <w:rsid w:val="2BEB212C"/>
    <w:rsid w:val="2BEC2741"/>
    <w:rsid w:val="2BF05FD2"/>
    <w:rsid w:val="2BF102B8"/>
    <w:rsid w:val="2BF27B74"/>
    <w:rsid w:val="2BF627AE"/>
    <w:rsid w:val="2BF72F7F"/>
    <w:rsid w:val="2BF755C7"/>
    <w:rsid w:val="2BF824C7"/>
    <w:rsid w:val="2BF83AD2"/>
    <w:rsid w:val="2BFB5054"/>
    <w:rsid w:val="2BFD470F"/>
    <w:rsid w:val="2C014CCA"/>
    <w:rsid w:val="2C02295B"/>
    <w:rsid w:val="2C031F80"/>
    <w:rsid w:val="2C063267"/>
    <w:rsid w:val="2C075EF5"/>
    <w:rsid w:val="2C082C6E"/>
    <w:rsid w:val="2C090D32"/>
    <w:rsid w:val="2C0A13A4"/>
    <w:rsid w:val="2C0A398A"/>
    <w:rsid w:val="2C0B7CF4"/>
    <w:rsid w:val="2C0D2E53"/>
    <w:rsid w:val="2C147938"/>
    <w:rsid w:val="2C161B87"/>
    <w:rsid w:val="2C16355A"/>
    <w:rsid w:val="2C164DC3"/>
    <w:rsid w:val="2C18109A"/>
    <w:rsid w:val="2C1A256D"/>
    <w:rsid w:val="2C1A7F6C"/>
    <w:rsid w:val="2C1B052E"/>
    <w:rsid w:val="2C1C2B62"/>
    <w:rsid w:val="2C1F596F"/>
    <w:rsid w:val="2C1F67EB"/>
    <w:rsid w:val="2C205152"/>
    <w:rsid w:val="2C22101E"/>
    <w:rsid w:val="2C28051D"/>
    <w:rsid w:val="2C290FB5"/>
    <w:rsid w:val="2C295A84"/>
    <w:rsid w:val="2C2A71F6"/>
    <w:rsid w:val="2C2C6F81"/>
    <w:rsid w:val="2C2D7055"/>
    <w:rsid w:val="2C30321C"/>
    <w:rsid w:val="2C336072"/>
    <w:rsid w:val="2C337FA2"/>
    <w:rsid w:val="2C370803"/>
    <w:rsid w:val="2C372367"/>
    <w:rsid w:val="2C373F05"/>
    <w:rsid w:val="2C3947B9"/>
    <w:rsid w:val="2C3C5487"/>
    <w:rsid w:val="2C3E1B8A"/>
    <w:rsid w:val="2C3F56C1"/>
    <w:rsid w:val="2C427BAE"/>
    <w:rsid w:val="2C434758"/>
    <w:rsid w:val="2C4436E4"/>
    <w:rsid w:val="2C445323"/>
    <w:rsid w:val="2C44582E"/>
    <w:rsid w:val="2C4577CC"/>
    <w:rsid w:val="2C4650A3"/>
    <w:rsid w:val="2C47506F"/>
    <w:rsid w:val="2C495FB0"/>
    <w:rsid w:val="2C4A0D15"/>
    <w:rsid w:val="2C4D67AA"/>
    <w:rsid w:val="2C4E123B"/>
    <w:rsid w:val="2C5119AE"/>
    <w:rsid w:val="2C5919A9"/>
    <w:rsid w:val="2C595F9A"/>
    <w:rsid w:val="2C5B008E"/>
    <w:rsid w:val="2C5C3533"/>
    <w:rsid w:val="2C5E188B"/>
    <w:rsid w:val="2C5E2D28"/>
    <w:rsid w:val="2C5F43C6"/>
    <w:rsid w:val="2C607809"/>
    <w:rsid w:val="2C644EB1"/>
    <w:rsid w:val="2C65188A"/>
    <w:rsid w:val="2C6605E4"/>
    <w:rsid w:val="2C6942BC"/>
    <w:rsid w:val="2C695BD9"/>
    <w:rsid w:val="2C6C2C59"/>
    <w:rsid w:val="2C6C3B3C"/>
    <w:rsid w:val="2C6C4744"/>
    <w:rsid w:val="2C6E5335"/>
    <w:rsid w:val="2C717997"/>
    <w:rsid w:val="2C732396"/>
    <w:rsid w:val="2C7333DD"/>
    <w:rsid w:val="2C7548E8"/>
    <w:rsid w:val="2C75649D"/>
    <w:rsid w:val="2C7574AF"/>
    <w:rsid w:val="2C784C94"/>
    <w:rsid w:val="2C790391"/>
    <w:rsid w:val="2C792149"/>
    <w:rsid w:val="2C794E29"/>
    <w:rsid w:val="2C7C1B7A"/>
    <w:rsid w:val="2C7C6579"/>
    <w:rsid w:val="2C7E4CA2"/>
    <w:rsid w:val="2C7F08F1"/>
    <w:rsid w:val="2C8001DF"/>
    <w:rsid w:val="2C812885"/>
    <w:rsid w:val="2C822875"/>
    <w:rsid w:val="2C8364E0"/>
    <w:rsid w:val="2C845FD2"/>
    <w:rsid w:val="2C885A22"/>
    <w:rsid w:val="2C8A26D4"/>
    <w:rsid w:val="2C8B1477"/>
    <w:rsid w:val="2C912B23"/>
    <w:rsid w:val="2C921232"/>
    <w:rsid w:val="2C92147A"/>
    <w:rsid w:val="2C946B89"/>
    <w:rsid w:val="2C947134"/>
    <w:rsid w:val="2C99427E"/>
    <w:rsid w:val="2C9D0363"/>
    <w:rsid w:val="2C9D208F"/>
    <w:rsid w:val="2C9D5C2B"/>
    <w:rsid w:val="2CA07500"/>
    <w:rsid w:val="2CA21BD6"/>
    <w:rsid w:val="2CA53C70"/>
    <w:rsid w:val="2CA55485"/>
    <w:rsid w:val="2CA74E0B"/>
    <w:rsid w:val="2CA83C48"/>
    <w:rsid w:val="2CA946D6"/>
    <w:rsid w:val="2CAA112F"/>
    <w:rsid w:val="2CAA6579"/>
    <w:rsid w:val="2CAE57B7"/>
    <w:rsid w:val="2CAF35F9"/>
    <w:rsid w:val="2CB0448B"/>
    <w:rsid w:val="2CB151BA"/>
    <w:rsid w:val="2CB32725"/>
    <w:rsid w:val="2CB353BD"/>
    <w:rsid w:val="2CB6041F"/>
    <w:rsid w:val="2CB64F35"/>
    <w:rsid w:val="2CB80F3C"/>
    <w:rsid w:val="2CBF70F7"/>
    <w:rsid w:val="2CC054C7"/>
    <w:rsid w:val="2CC1718D"/>
    <w:rsid w:val="2CC4369C"/>
    <w:rsid w:val="2CC6259E"/>
    <w:rsid w:val="2CC8024C"/>
    <w:rsid w:val="2CC844C0"/>
    <w:rsid w:val="2CC87ECE"/>
    <w:rsid w:val="2CCB7549"/>
    <w:rsid w:val="2CCE381E"/>
    <w:rsid w:val="2CCF1953"/>
    <w:rsid w:val="2CD045D6"/>
    <w:rsid w:val="2CD3659F"/>
    <w:rsid w:val="2CD41D2B"/>
    <w:rsid w:val="2CD43421"/>
    <w:rsid w:val="2CD45B36"/>
    <w:rsid w:val="2CD73736"/>
    <w:rsid w:val="2CD95762"/>
    <w:rsid w:val="2CDD1A76"/>
    <w:rsid w:val="2CDF1546"/>
    <w:rsid w:val="2CE059B0"/>
    <w:rsid w:val="2CE17FC0"/>
    <w:rsid w:val="2CE55CE7"/>
    <w:rsid w:val="2CE57244"/>
    <w:rsid w:val="2CE64D96"/>
    <w:rsid w:val="2CE87E7B"/>
    <w:rsid w:val="2CEA626D"/>
    <w:rsid w:val="2CEA72E9"/>
    <w:rsid w:val="2CEB599D"/>
    <w:rsid w:val="2CED6A59"/>
    <w:rsid w:val="2CEE3808"/>
    <w:rsid w:val="2CEF738F"/>
    <w:rsid w:val="2CF23131"/>
    <w:rsid w:val="2CF44136"/>
    <w:rsid w:val="2CF57694"/>
    <w:rsid w:val="2CF6559D"/>
    <w:rsid w:val="2CF951F5"/>
    <w:rsid w:val="2CFA6487"/>
    <w:rsid w:val="2CFE2798"/>
    <w:rsid w:val="2CFE2D9C"/>
    <w:rsid w:val="2CFF69E7"/>
    <w:rsid w:val="2D00647B"/>
    <w:rsid w:val="2D0066F4"/>
    <w:rsid w:val="2D007C95"/>
    <w:rsid w:val="2D015B6B"/>
    <w:rsid w:val="2D05030D"/>
    <w:rsid w:val="2D0B08B4"/>
    <w:rsid w:val="2D0B3BD2"/>
    <w:rsid w:val="2D0C5F4B"/>
    <w:rsid w:val="2D0D55CB"/>
    <w:rsid w:val="2D0D59CF"/>
    <w:rsid w:val="2D0E1790"/>
    <w:rsid w:val="2D0E3454"/>
    <w:rsid w:val="2D111167"/>
    <w:rsid w:val="2D111487"/>
    <w:rsid w:val="2D114BFF"/>
    <w:rsid w:val="2D135E99"/>
    <w:rsid w:val="2D164267"/>
    <w:rsid w:val="2D164AB4"/>
    <w:rsid w:val="2D1773BC"/>
    <w:rsid w:val="2D191769"/>
    <w:rsid w:val="2D195274"/>
    <w:rsid w:val="2D196CD5"/>
    <w:rsid w:val="2D197F91"/>
    <w:rsid w:val="2D1B28FF"/>
    <w:rsid w:val="2D1D5637"/>
    <w:rsid w:val="2D1F5C8C"/>
    <w:rsid w:val="2D213841"/>
    <w:rsid w:val="2D252E1E"/>
    <w:rsid w:val="2D294BA7"/>
    <w:rsid w:val="2D2C5893"/>
    <w:rsid w:val="2D2C7183"/>
    <w:rsid w:val="2D347B9F"/>
    <w:rsid w:val="2D3666ED"/>
    <w:rsid w:val="2D384936"/>
    <w:rsid w:val="2D39046D"/>
    <w:rsid w:val="2D3C2F91"/>
    <w:rsid w:val="2D3C4D24"/>
    <w:rsid w:val="2D3C4DCE"/>
    <w:rsid w:val="2D4103B7"/>
    <w:rsid w:val="2D410FCA"/>
    <w:rsid w:val="2D423A53"/>
    <w:rsid w:val="2D437475"/>
    <w:rsid w:val="2D44315B"/>
    <w:rsid w:val="2D467E56"/>
    <w:rsid w:val="2D474867"/>
    <w:rsid w:val="2D497A0A"/>
    <w:rsid w:val="2D4A5BBC"/>
    <w:rsid w:val="2D4E08AB"/>
    <w:rsid w:val="2D4E2AC4"/>
    <w:rsid w:val="2D4E511F"/>
    <w:rsid w:val="2D515C98"/>
    <w:rsid w:val="2D544BA6"/>
    <w:rsid w:val="2D552083"/>
    <w:rsid w:val="2D5717EA"/>
    <w:rsid w:val="2D584B27"/>
    <w:rsid w:val="2D592E21"/>
    <w:rsid w:val="2D5E6858"/>
    <w:rsid w:val="2D616500"/>
    <w:rsid w:val="2D623901"/>
    <w:rsid w:val="2D6426A8"/>
    <w:rsid w:val="2D660B4C"/>
    <w:rsid w:val="2D6719B5"/>
    <w:rsid w:val="2D676E9B"/>
    <w:rsid w:val="2D6818A8"/>
    <w:rsid w:val="2D695979"/>
    <w:rsid w:val="2D6B2324"/>
    <w:rsid w:val="2D6B4C34"/>
    <w:rsid w:val="2D6E1FB2"/>
    <w:rsid w:val="2D70288B"/>
    <w:rsid w:val="2D7164F4"/>
    <w:rsid w:val="2D71769B"/>
    <w:rsid w:val="2D720138"/>
    <w:rsid w:val="2D754154"/>
    <w:rsid w:val="2D760CD2"/>
    <w:rsid w:val="2D777D5F"/>
    <w:rsid w:val="2D796612"/>
    <w:rsid w:val="2D7A0FF0"/>
    <w:rsid w:val="2D7B2B78"/>
    <w:rsid w:val="2D7E5205"/>
    <w:rsid w:val="2D81729C"/>
    <w:rsid w:val="2D822AB7"/>
    <w:rsid w:val="2D822C19"/>
    <w:rsid w:val="2D82373D"/>
    <w:rsid w:val="2D824BBE"/>
    <w:rsid w:val="2D8C795B"/>
    <w:rsid w:val="2D8D2F8B"/>
    <w:rsid w:val="2D8D3141"/>
    <w:rsid w:val="2D8D3A55"/>
    <w:rsid w:val="2D906208"/>
    <w:rsid w:val="2D911FFC"/>
    <w:rsid w:val="2D914E46"/>
    <w:rsid w:val="2D9831DB"/>
    <w:rsid w:val="2D996CFE"/>
    <w:rsid w:val="2D9E4770"/>
    <w:rsid w:val="2D9F5379"/>
    <w:rsid w:val="2DA008AD"/>
    <w:rsid w:val="2DA32E32"/>
    <w:rsid w:val="2DA825E4"/>
    <w:rsid w:val="2DA84805"/>
    <w:rsid w:val="2DA84B49"/>
    <w:rsid w:val="2DA85D07"/>
    <w:rsid w:val="2DA9177D"/>
    <w:rsid w:val="2DA93FA4"/>
    <w:rsid w:val="2DAC39BC"/>
    <w:rsid w:val="2DAE2167"/>
    <w:rsid w:val="2DAE70C5"/>
    <w:rsid w:val="2DAF11BA"/>
    <w:rsid w:val="2DAF55FC"/>
    <w:rsid w:val="2DB16E02"/>
    <w:rsid w:val="2DB17094"/>
    <w:rsid w:val="2DB605A3"/>
    <w:rsid w:val="2DB90D96"/>
    <w:rsid w:val="2DBD626D"/>
    <w:rsid w:val="2DC04440"/>
    <w:rsid w:val="2DC37E2F"/>
    <w:rsid w:val="2DC502F3"/>
    <w:rsid w:val="2DC70959"/>
    <w:rsid w:val="2DC915A0"/>
    <w:rsid w:val="2DCA68D6"/>
    <w:rsid w:val="2DCB1789"/>
    <w:rsid w:val="2DCB4710"/>
    <w:rsid w:val="2DCD5202"/>
    <w:rsid w:val="2DCF7E3D"/>
    <w:rsid w:val="2DD357D4"/>
    <w:rsid w:val="2DD506AE"/>
    <w:rsid w:val="2DD54C7A"/>
    <w:rsid w:val="2DD62B6C"/>
    <w:rsid w:val="2DD70355"/>
    <w:rsid w:val="2DD715AC"/>
    <w:rsid w:val="2DD8716B"/>
    <w:rsid w:val="2DDB54CB"/>
    <w:rsid w:val="2DDC12C3"/>
    <w:rsid w:val="2DDD7852"/>
    <w:rsid w:val="2DDD7939"/>
    <w:rsid w:val="2DE2347B"/>
    <w:rsid w:val="2DE401F3"/>
    <w:rsid w:val="2DE5409A"/>
    <w:rsid w:val="2DE54BC6"/>
    <w:rsid w:val="2DE63F2C"/>
    <w:rsid w:val="2DE91C67"/>
    <w:rsid w:val="2DE95BDC"/>
    <w:rsid w:val="2DE96224"/>
    <w:rsid w:val="2DEA6661"/>
    <w:rsid w:val="2DEC1DC9"/>
    <w:rsid w:val="2DEF51D8"/>
    <w:rsid w:val="2DF806DA"/>
    <w:rsid w:val="2DFA6B3B"/>
    <w:rsid w:val="2DFA6C32"/>
    <w:rsid w:val="2DFC16C1"/>
    <w:rsid w:val="2DFE5214"/>
    <w:rsid w:val="2DFF0A3D"/>
    <w:rsid w:val="2E005A6E"/>
    <w:rsid w:val="2E015D51"/>
    <w:rsid w:val="2E0222D7"/>
    <w:rsid w:val="2E025317"/>
    <w:rsid w:val="2E0409DB"/>
    <w:rsid w:val="2E051B35"/>
    <w:rsid w:val="2E05778F"/>
    <w:rsid w:val="2E06528F"/>
    <w:rsid w:val="2E0952D5"/>
    <w:rsid w:val="2E0A218D"/>
    <w:rsid w:val="2E0E2053"/>
    <w:rsid w:val="2E0F233E"/>
    <w:rsid w:val="2E1F2442"/>
    <w:rsid w:val="2E1F52EB"/>
    <w:rsid w:val="2E1F7F0F"/>
    <w:rsid w:val="2E2104AC"/>
    <w:rsid w:val="2E231837"/>
    <w:rsid w:val="2E250139"/>
    <w:rsid w:val="2E281FA0"/>
    <w:rsid w:val="2E292263"/>
    <w:rsid w:val="2E293070"/>
    <w:rsid w:val="2E2C736D"/>
    <w:rsid w:val="2E2E7388"/>
    <w:rsid w:val="2E2F1E68"/>
    <w:rsid w:val="2E2F57EA"/>
    <w:rsid w:val="2E2F7F9B"/>
    <w:rsid w:val="2E30123C"/>
    <w:rsid w:val="2E301E01"/>
    <w:rsid w:val="2E302ECA"/>
    <w:rsid w:val="2E311B2A"/>
    <w:rsid w:val="2E37371F"/>
    <w:rsid w:val="2E374224"/>
    <w:rsid w:val="2E377AA7"/>
    <w:rsid w:val="2E386161"/>
    <w:rsid w:val="2E392CF6"/>
    <w:rsid w:val="2E3A5F77"/>
    <w:rsid w:val="2E3C5E03"/>
    <w:rsid w:val="2E3E5D95"/>
    <w:rsid w:val="2E3E5E36"/>
    <w:rsid w:val="2E3F4411"/>
    <w:rsid w:val="2E407508"/>
    <w:rsid w:val="2E426E9E"/>
    <w:rsid w:val="2E43437F"/>
    <w:rsid w:val="2E441EFC"/>
    <w:rsid w:val="2E465050"/>
    <w:rsid w:val="2E471C5E"/>
    <w:rsid w:val="2E4B5482"/>
    <w:rsid w:val="2E4C07D9"/>
    <w:rsid w:val="2E4E0C64"/>
    <w:rsid w:val="2E522CF6"/>
    <w:rsid w:val="2E537B02"/>
    <w:rsid w:val="2E545DCA"/>
    <w:rsid w:val="2E58364B"/>
    <w:rsid w:val="2E5A0DB0"/>
    <w:rsid w:val="2E5D27A0"/>
    <w:rsid w:val="2E602EBD"/>
    <w:rsid w:val="2E682AB2"/>
    <w:rsid w:val="2E69300A"/>
    <w:rsid w:val="2E6A0E7D"/>
    <w:rsid w:val="2E6D6873"/>
    <w:rsid w:val="2E6F14E8"/>
    <w:rsid w:val="2E6F29DA"/>
    <w:rsid w:val="2E70762F"/>
    <w:rsid w:val="2E714A6B"/>
    <w:rsid w:val="2E72318D"/>
    <w:rsid w:val="2E741B81"/>
    <w:rsid w:val="2E744D1C"/>
    <w:rsid w:val="2E745CC7"/>
    <w:rsid w:val="2E7563F4"/>
    <w:rsid w:val="2E765B70"/>
    <w:rsid w:val="2E76658D"/>
    <w:rsid w:val="2E77208C"/>
    <w:rsid w:val="2E780FE5"/>
    <w:rsid w:val="2E790AC9"/>
    <w:rsid w:val="2E7C0831"/>
    <w:rsid w:val="2E7D7F3B"/>
    <w:rsid w:val="2E817860"/>
    <w:rsid w:val="2E861DEC"/>
    <w:rsid w:val="2E8661C7"/>
    <w:rsid w:val="2E875A84"/>
    <w:rsid w:val="2E877BE4"/>
    <w:rsid w:val="2E88009D"/>
    <w:rsid w:val="2E8C5607"/>
    <w:rsid w:val="2E8F683C"/>
    <w:rsid w:val="2E943C3B"/>
    <w:rsid w:val="2E966770"/>
    <w:rsid w:val="2E9F144A"/>
    <w:rsid w:val="2EA040E8"/>
    <w:rsid w:val="2EA06FC2"/>
    <w:rsid w:val="2EA1413E"/>
    <w:rsid w:val="2EA7282C"/>
    <w:rsid w:val="2EA84F7D"/>
    <w:rsid w:val="2EA866A4"/>
    <w:rsid w:val="2EA87F91"/>
    <w:rsid w:val="2EAF17C7"/>
    <w:rsid w:val="2EB00AC5"/>
    <w:rsid w:val="2EB07B42"/>
    <w:rsid w:val="2EB169B1"/>
    <w:rsid w:val="2EB4283D"/>
    <w:rsid w:val="2EB92D29"/>
    <w:rsid w:val="2EBA161E"/>
    <w:rsid w:val="2EBB107A"/>
    <w:rsid w:val="2EBC545A"/>
    <w:rsid w:val="2EBD70F6"/>
    <w:rsid w:val="2EBE2252"/>
    <w:rsid w:val="2EC10565"/>
    <w:rsid w:val="2EC21F22"/>
    <w:rsid w:val="2EC37291"/>
    <w:rsid w:val="2EC91FBB"/>
    <w:rsid w:val="2EC936D4"/>
    <w:rsid w:val="2EC97D78"/>
    <w:rsid w:val="2ECA0115"/>
    <w:rsid w:val="2ECA4AA3"/>
    <w:rsid w:val="2ECA4F6B"/>
    <w:rsid w:val="2ECC5B4A"/>
    <w:rsid w:val="2ECF387A"/>
    <w:rsid w:val="2ED153A2"/>
    <w:rsid w:val="2ED41AA9"/>
    <w:rsid w:val="2ED44753"/>
    <w:rsid w:val="2ED661D8"/>
    <w:rsid w:val="2EDA040B"/>
    <w:rsid w:val="2EDC2B2C"/>
    <w:rsid w:val="2EDD3B42"/>
    <w:rsid w:val="2EDF3432"/>
    <w:rsid w:val="2EE12504"/>
    <w:rsid w:val="2EE24FEB"/>
    <w:rsid w:val="2EE36472"/>
    <w:rsid w:val="2EE44DDF"/>
    <w:rsid w:val="2EE54596"/>
    <w:rsid w:val="2EE90B79"/>
    <w:rsid w:val="2EEB3A10"/>
    <w:rsid w:val="2EEC246B"/>
    <w:rsid w:val="2EED6548"/>
    <w:rsid w:val="2EEE018B"/>
    <w:rsid w:val="2EEE7730"/>
    <w:rsid w:val="2EF0546F"/>
    <w:rsid w:val="2EF10FDF"/>
    <w:rsid w:val="2EF32A8F"/>
    <w:rsid w:val="2EF41DA1"/>
    <w:rsid w:val="2EF455D9"/>
    <w:rsid w:val="2EF73BE0"/>
    <w:rsid w:val="2EFA7C3C"/>
    <w:rsid w:val="2EFC215E"/>
    <w:rsid w:val="2EFC6B31"/>
    <w:rsid w:val="2F007A37"/>
    <w:rsid w:val="2F0170B5"/>
    <w:rsid w:val="2F017C1E"/>
    <w:rsid w:val="2F0271CB"/>
    <w:rsid w:val="2F031DBD"/>
    <w:rsid w:val="2F036232"/>
    <w:rsid w:val="2F04205C"/>
    <w:rsid w:val="2F04778E"/>
    <w:rsid w:val="2F057686"/>
    <w:rsid w:val="2F064F6C"/>
    <w:rsid w:val="2F087865"/>
    <w:rsid w:val="2F091059"/>
    <w:rsid w:val="2F0A204B"/>
    <w:rsid w:val="2F0B24E1"/>
    <w:rsid w:val="2F0B2860"/>
    <w:rsid w:val="2F0B626A"/>
    <w:rsid w:val="2F0C5B8A"/>
    <w:rsid w:val="2F0D3A01"/>
    <w:rsid w:val="2F156B07"/>
    <w:rsid w:val="2F2122A9"/>
    <w:rsid w:val="2F220209"/>
    <w:rsid w:val="2F243EB5"/>
    <w:rsid w:val="2F280D1F"/>
    <w:rsid w:val="2F284469"/>
    <w:rsid w:val="2F285B66"/>
    <w:rsid w:val="2F2A1FA0"/>
    <w:rsid w:val="2F2A4749"/>
    <w:rsid w:val="2F2C5864"/>
    <w:rsid w:val="2F2E3646"/>
    <w:rsid w:val="2F2E3F68"/>
    <w:rsid w:val="2F2F4D29"/>
    <w:rsid w:val="2F307BD0"/>
    <w:rsid w:val="2F326290"/>
    <w:rsid w:val="2F377559"/>
    <w:rsid w:val="2F3904D3"/>
    <w:rsid w:val="2F3A0301"/>
    <w:rsid w:val="2F3A74F7"/>
    <w:rsid w:val="2F3D2CF8"/>
    <w:rsid w:val="2F3D390E"/>
    <w:rsid w:val="2F3F3C3D"/>
    <w:rsid w:val="2F413576"/>
    <w:rsid w:val="2F43654D"/>
    <w:rsid w:val="2F453634"/>
    <w:rsid w:val="2F461D2A"/>
    <w:rsid w:val="2F4713E2"/>
    <w:rsid w:val="2F481008"/>
    <w:rsid w:val="2F486BCC"/>
    <w:rsid w:val="2F4C63D1"/>
    <w:rsid w:val="2F4E6D95"/>
    <w:rsid w:val="2F505496"/>
    <w:rsid w:val="2F532C70"/>
    <w:rsid w:val="2F541C68"/>
    <w:rsid w:val="2F547430"/>
    <w:rsid w:val="2F581F94"/>
    <w:rsid w:val="2F584717"/>
    <w:rsid w:val="2F596F08"/>
    <w:rsid w:val="2F5A1486"/>
    <w:rsid w:val="2F5A3277"/>
    <w:rsid w:val="2F5B3391"/>
    <w:rsid w:val="2F5C0C83"/>
    <w:rsid w:val="2F5C7F41"/>
    <w:rsid w:val="2F5D33C4"/>
    <w:rsid w:val="2F5F33FB"/>
    <w:rsid w:val="2F5F5DF9"/>
    <w:rsid w:val="2F623458"/>
    <w:rsid w:val="2F657AC1"/>
    <w:rsid w:val="2F6778C3"/>
    <w:rsid w:val="2F6B2753"/>
    <w:rsid w:val="2F6C678D"/>
    <w:rsid w:val="2F6E42C7"/>
    <w:rsid w:val="2F717D71"/>
    <w:rsid w:val="2F720813"/>
    <w:rsid w:val="2F730783"/>
    <w:rsid w:val="2F731544"/>
    <w:rsid w:val="2F732675"/>
    <w:rsid w:val="2F732A63"/>
    <w:rsid w:val="2F752320"/>
    <w:rsid w:val="2F760D99"/>
    <w:rsid w:val="2F764A87"/>
    <w:rsid w:val="2F7673B3"/>
    <w:rsid w:val="2F7B52C3"/>
    <w:rsid w:val="2F7B64EB"/>
    <w:rsid w:val="2F7D03DD"/>
    <w:rsid w:val="2F7D09C7"/>
    <w:rsid w:val="2F7D7A89"/>
    <w:rsid w:val="2F801DE1"/>
    <w:rsid w:val="2F802782"/>
    <w:rsid w:val="2F836F1D"/>
    <w:rsid w:val="2F8534AF"/>
    <w:rsid w:val="2F871B60"/>
    <w:rsid w:val="2F89471D"/>
    <w:rsid w:val="2F8C1351"/>
    <w:rsid w:val="2F92304A"/>
    <w:rsid w:val="2F936AC8"/>
    <w:rsid w:val="2F947DD6"/>
    <w:rsid w:val="2F95250B"/>
    <w:rsid w:val="2F961A71"/>
    <w:rsid w:val="2F976CDB"/>
    <w:rsid w:val="2F97761B"/>
    <w:rsid w:val="2F995935"/>
    <w:rsid w:val="2F9B5E64"/>
    <w:rsid w:val="2F9C2806"/>
    <w:rsid w:val="2F9C3731"/>
    <w:rsid w:val="2F9C5E44"/>
    <w:rsid w:val="2FA34C89"/>
    <w:rsid w:val="2FA35352"/>
    <w:rsid w:val="2FA365F8"/>
    <w:rsid w:val="2FA97443"/>
    <w:rsid w:val="2FAD00AF"/>
    <w:rsid w:val="2FAE585A"/>
    <w:rsid w:val="2FB0056B"/>
    <w:rsid w:val="2FB13F41"/>
    <w:rsid w:val="2FB23F6D"/>
    <w:rsid w:val="2FB258A2"/>
    <w:rsid w:val="2FB51084"/>
    <w:rsid w:val="2FB7379D"/>
    <w:rsid w:val="2FB73C5D"/>
    <w:rsid w:val="2FBA1913"/>
    <w:rsid w:val="2FBA443D"/>
    <w:rsid w:val="2FBB04AC"/>
    <w:rsid w:val="2FBD468B"/>
    <w:rsid w:val="2FBE267B"/>
    <w:rsid w:val="2FBE4C1A"/>
    <w:rsid w:val="2FBE4E48"/>
    <w:rsid w:val="2FC45ADD"/>
    <w:rsid w:val="2FC57833"/>
    <w:rsid w:val="2FD00F04"/>
    <w:rsid w:val="2FD311DB"/>
    <w:rsid w:val="2FD82ABA"/>
    <w:rsid w:val="2FD93B6F"/>
    <w:rsid w:val="2FDA2D68"/>
    <w:rsid w:val="2FDC7A7C"/>
    <w:rsid w:val="2FDD6BCB"/>
    <w:rsid w:val="2FDF5BE0"/>
    <w:rsid w:val="2FE12387"/>
    <w:rsid w:val="2FE354D2"/>
    <w:rsid w:val="2FE421D4"/>
    <w:rsid w:val="2FE536EE"/>
    <w:rsid w:val="2FE74DC2"/>
    <w:rsid w:val="2FE87377"/>
    <w:rsid w:val="2FEE39B0"/>
    <w:rsid w:val="2FF26C16"/>
    <w:rsid w:val="2FF3186D"/>
    <w:rsid w:val="2FF32073"/>
    <w:rsid w:val="2FF34782"/>
    <w:rsid w:val="2FF52C92"/>
    <w:rsid w:val="2FF65ED5"/>
    <w:rsid w:val="2FF74481"/>
    <w:rsid w:val="2FF7623D"/>
    <w:rsid w:val="2FF763F5"/>
    <w:rsid w:val="2FF93124"/>
    <w:rsid w:val="2FFB18A4"/>
    <w:rsid w:val="2FFE30ED"/>
    <w:rsid w:val="2FFF7615"/>
    <w:rsid w:val="300029CF"/>
    <w:rsid w:val="30064980"/>
    <w:rsid w:val="300C0E9F"/>
    <w:rsid w:val="300C1C28"/>
    <w:rsid w:val="300D32B3"/>
    <w:rsid w:val="300F1387"/>
    <w:rsid w:val="300F1B46"/>
    <w:rsid w:val="301063D0"/>
    <w:rsid w:val="30117FC6"/>
    <w:rsid w:val="30130DE3"/>
    <w:rsid w:val="301832AF"/>
    <w:rsid w:val="301B7417"/>
    <w:rsid w:val="301E45AD"/>
    <w:rsid w:val="30231FF0"/>
    <w:rsid w:val="302B535F"/>
    <w:rsid w:val="302D5DEF"/>
    <w:rsid w:val="302E5859"/>
    <w:rsid w:val="302F20F4"/>
    <w:rsid w:val="303046AB"/>
    <w:rsid w:val="30306D6D"/>
    <w:rsid w:val="3031184F"/>
    <w:rsid w:val="30315DB5"/>
    <w:rsid w:val="30347DA5"/>
    <w:rsid w:val="30382218"/>
    <w:rsid w:val="303F1433"/>
    <w:rsid w:val="30423208"/>
    <w:rsid w:val="3043726A"/>
    <w:rsid w:val="3044323E"/>
    <w:rsid w:val="30446BB8"/>
    <w:rsid w:val="3047433B"/>
    <w:rsid w:val="304A6D8E"/>
    <w:rsid w:val="304B14CB"/>
    <w:rsid w:val="304D19A8"/>
    <w:rsid w:val="304D4F58"/>
    <w:rsid w:val="304E0FE0"/>
    <w:rsid w:val="304F4882"/>
    <w:rsid w:val="30536EF0"/>
    <w:rsid w:val="305371BA"/>
    <w:rsid w:val="305644C1"/>
    <w:rsid w:val="30564A94"/>
    <w:rsid w:val="305A2338"/>
    <w:rsid w:val="305C1E86"/>
    <w:rsid w:val="305C516F"/>
    <w:rsid w:val="305D465F"/>
    <w:rsid w:val="305E1591"/>
    <w:rsid w:val="3061694C"/>
    <w:rsid w:val="30626D91"/>
    <w:rsid w:val="30660055"/>
    <w:rsid w:val="306604C4"/>
    <w:rsid w:val="30664548"/>
    <w:rsid w:val="30677E5C"/>
    <w:rsid w:val="30691F7F"/>
    <w:rsid w:val="306C7820"/>
    <w:rsid w:val="306D0EA3"/>
    <w:rsid w:val="306D1231"/>
    <w:rsid w:val="306F3366"/>
    <w:rsid w:val="3071133B"/>
    <w:rsid w:val="30712B79"/>
    <w:rsid w:val="307136F7"/>
    <w:rsid w:val="30720FF0"/>
    <w:rsid w:val="30753F02"/>
    <w:rsid w:val="307E16CD"/>
    <w:rsid w:val="307F43C3"/>
    <w:rsid w:val="308357B5"/>
    <w:rsid w:val="30844D8B"/>
    <w:rsid w:val="3085567C"/>
    <w:rsid w:val="30870A2D"/>
    <w:rsid w:val="308B43BD"/>
    <w:rsid w:val="308D25A9"/>
    <w:rsid w:val="308D316B"/>
    <w:rsid w:val="308F0EAC"/>
    <w:rsid w:val="308F1F12"/>
    <w:rsid w:val="308F7C78"/>
    <w:rsid w:val="30902437"/>
    <w:rsid w:val="30922B7B"/>
    <w:rsid w:val="309467FD"/>
    <w:rsid w:val="30947EB0"/>
    <w:rsid w:val="309732E7"/>
    <w:rsid w:val="309B30A1"/>
    <w:rsid w:val="309B33CA"/>
    <w:rsid w:val="309B6AA6"/>
    <w:rsid w:val="309E5B6E"/>
    <w:rsid w:val="309E5D35"/>
    <w:rsid w:val="30A21682"/>
    <w:rsid w:val="30A323F2"/>
    <w:rsid w:val="30A414C7"/>
    <w:rsid w:val="30A551BD"/>
    <w:rsid w:val="30A631B6"/>
    <w:rsid w:val="30A65CB9"/>
    <w:rsid w:val="30A6746C"/>
    <w:rsid w:val="30A765D8"/>
    <w:rsid w:val="30A9379F"/>
    <w:rsid w:val="30AB1955"/>
    <w:rsid w:val="30AD5EC3"/>
    <w:rsid w:val="30AE6FBA"/>
    <w:rsid w:val="30B0729E"/>
    <w:rsid w:val="30B232B1"/>
    <w:rsid w:val="30B47D81"/>
    <w:rsid w:val="30B5550A"/>
    <w:rsid w:val="30B665FF"/>
    <w:rsid w:val="30B676F1"/>
    <w:rsid w:val="30B8494A"/>
    <w:rsid w:val="30B9514C"/>
    <w:rsid w:val="30BD5F47"/>
    <w:rsid w:val="30BF40CB"/>
    <w:rsid w:val="30BF74F2"/>
    <w:rsid w:val="30C163FA"/>
    <w:rsid w:val="30C57F7F"/>
    <w:rsid w:val="30C7211F"/>
    <w:rsid w:val="30CA57DD"/>
    <w:rsid w:val="30CC61F5"/>
    <w:rsid w:val="30CD42B4"/>
    <w:rsid w:val="30CF5C02"/>
    <w:rsid w:val="30D810BB"/>
    <w:rsid w:val="30D85B8A"/>
    <w:rsid w:val="30D8604D"/>
    <w:rsid w:val="30DF3924"/>
    <w:rsid w:val="30E02B93"/>
    <w:rsid w:val="30E2016C"/>
    <w:rsid w:val="30E37216"/>
    <w:rsid w:val="30E71D20"/>
    <w:rsid w:val="30E947FE"/>
    <w:rsid w:val="30E97037"/>
    <w:rsid w:val="30ED1BF6"/>
    <w:rsid w:val="30EE75AA"/>
    <w:rsid w:val="30EE7B62"/>
    <w:rsid w:val="30F31419"/>
    <w:rsid w:val="30F714F9"/>
    <w:rsid w:val="30F720AB"/>
    <w:rsid w:val="30F80A44"/>
    <w:rsid w:val="30FA4CC7"/>
    <w:rsid w:val="30FB24C7"/>
    <w:rsid w:val="30FC56A8"/>
    <w:rsid w:val="31012F7C"/>
    <w:rsid w:val="310276C4"/>
    <w:rsid w:val="31042D13"/>
    <w:rsid w:val="31081AF6"/>
    <w:rsid w:val="310F041A"/>
    <w:rsid w:val="31141A95"/>
    <w:rsid w:val="3115212B"/>
    <w:rsid w:val="311607C2"/>
    <w:rsid w:val="31171AA5"/>
    <w:rsid w:val="311B69DB"/>
    <w:rsid w:val="311D237C"/>
    <w:rsid w:val="312031B5"/>
    <w:rsid w:val="31204F8B"/>
    <w:rsid w:val="312065F6"/>
    <w:rsid w:val="31244AB8"/>
    <w:rsid w:val="31246227"/>
    <w:rsid w:val="31255A4A"/>
    <w:rsid w:val="31256265"/>
    <w:rsid w:val="31263201"/>
    <w:rsid w:val="312716AD"/>
    <w:rsid w:val="31274E2C"/>
    <w:rsid w:val="31294944"/>
    <w:rsid w:val="312A7F06"/>
    <w:rsid w:val="312A7F25"/>
    <w:rsid w:val="312D10A8"/>
    <w:rsid w:val="312D4233"/>
    <w:rsid w:val="312E7393"/>
    <w:rsid w:val="313210C8"/>
    <w:rsid w:val="31331604"/>
    <w:rsid w:val="3134234F"/>
    <w:rsid w:val="31346F50"/>
    <w:rsid w:val="31387235"/>
    <w:rsid w:val="313D435F"/>
    <w:rsid w:val="313F3C15"/>
    <w:rsid w:val="314144F2"/>
    <w:rsid w:val="31431112"/>
    <w:rsid w:val="31461707"/>
    <w:rsid w:val="31482A14"/>
    <w:rsid w:val="31496A1E"/>
    <w:rsid w:val="3149763B"/>
    <w:rsid w:val="314A1FE7"/>
    <w:rsid w:val="314F4F5C"/>
    <w:rsid w:val="314F5B31"/>
    <w:rsid w:val="31500EB9"/>
    <w:rsid w:val="3156042D"/>
    <w:rsid w:val="315A39D6"/>
    <w:rsid w:val="315B17AA"/>
    <w:rsid w:val="315E0588"/>
    <w:rsid w:val="31611293"/>
    <w:rsid w:val="316745AE"/>
    <w:rsid w:val="316C2A1D"/>
    <w:rsid w:val="316E16F0"/>
    <w:rsid w:val="31720515"/>
    <w:rsid w:val="31727E98"/>
    <w:rsid w:val="3173348A"/>
    <w:rsid w:val="3174256E"/>
    <w:rsid w:val="31747090"/>
    <w:rsid w:val="31781987"/>
    <w:rsid w:val="3178501F"/>
    <w:rsid w:val="317878D0"/>
    <w:rsid w:val="317A4873"/>
    <w:rsid w:val="317B6A33"/>
    <w:rsid w:val="317D4F48"/>
    <w:rsid w:val="317D5135"/>
    <w:rsid w:val="31807D93"/>
    <w:rsid w:val="31830EB2"/>
    <w:rsid w:val="31862350"/>
    <w:rsid w:val="31873EC5"/>
    <w:rsid w:val="318810E9"/>
    <w:rsid w:val="318B6631"/>
    <w:rsid w:val="318D1C28"/>
    <w:rsid w:val="318D7EAA"/>
    <w:rsid w:val="318E64B7"/>
    <w:rsid w:val="319155C0"/>
    <w:rsid w:val="3194363E"/>
    <w:rsid w:val="31943810"/>
    <w:rsid w:val="319467B4"/>
    <w:rsid w:val="319539A0"/>
    <w:rsid w:val="31962C83"/>
    <w:rsid w:val="3199112D"/>
    <w:rsid w:val="319A58EB"/>
    <w:rsid w:val="319B5AED"/>
    <w:rsid w:val="319C2DB6"/>
    <w:rsid w:val="319D5AEF"/>
    <w:rsid w:val="319F4BC1"/>
    <w:rsid w:val="319F6DB8"/>
    <w:rsid w:val="31A02BD2"/>
    <w:rsid w:val="31A244E0"/>
    <w:rsid w:val="31A34A21"/>
    <w:rsid w:val="31A62ED7"/>
    <w:rsid w:val="31AC1882"/>
    <w:rsid w:val="31AE6057"/>
    <w:rsid w:val="31AF1625"/>
    <w:rsid w:val="31AF5862"/>
    <w:rsid w:val="31B26A29"/>
    <w:rsid w:val="31B34646"/>
    <w:rsid w:val="31B74709"/>
    <w:rsid w:val="31B91E08"/>
    <w:rsid w:val="31BB61E5"/>
    <w:rsid w:val="31BC22AE"/>
    <w:rsid w:val="31BF67BA"/>
    <w:rsid w:val="31C1790C"/>
    <w:rsid w:val="31C7617D"/>
    <w:rsid w:val="31C92A28"/>
    <w:rsid w:val="31CA3857"/>
    <w:rsid w:val="31CB525F"/>
    <w:rsid w:val="31CD2B44"/>
    <w:rsid w:val="31CD5955"/>
    <w:rsid w:val="31CE2865"/>
    <w:rsid w:val="31CE5E67"/>
    <w:rsid w:val="31D41933"/>
    <w:rsid w:val="31D42EE5"/>
    <w:rsid w:val="31D44E44"/>
    <w:rsid w:val="31D63161"/>
    <w:rsid w:val="31DB0F45"/>
    <w:rsid w:val="31E04BDF"/>
    <w:rsid w:val="31E54A10"/>
    <w:rsid w:val="31E70A3D"/>
    <w:rsid w:val="31E73E41"/>
    <w:rsid w:val="31E75995"/>
    <w:rsid w:val="31E914C6"/>
    <w:rsid w:val="31ED27A8"/>
    <w:rsid w:val="31EE1A9E"/>
    <w:rsid w:val="31EE393A"/>
    <w:rsid w:val="31EE7F72"/>
    <w:rsid w:val="31EF26AA"/>
    <w:rsid w:val="31F16A86"/>
    <w:rsid w:val="31F35E17"/>
    <w:rsid w:val="31F46E57"/>
    <w:rsid w:val="31F62CCB"/>
    <w:rsid w:val="31F62DED"/>
    <w:rsid w:val="31F656E4"/>
    <w:rsid w:val="31F65E1E"/>
    <w:rsid w:val="31F7225E"/>
    <w:rsid w:val="31F73EAA"/>
    <w:rsid w:val="31F9266F"/>
    <w:rsid w:val="31FC1B7C"/>
    <w:rsid w:val="31FE05AC"/>
    <w:rsid w:val="31FF575C"/>
    <w:rsid w:val="32011D50"/>
    <w:rsid w:val="32012188"/>
    <w:rsid w:val="32022FF2"/>
    <w:rsid w:val="320330A2"/>
    <w:rsid w:val="3205650C"/>
    <w:rsid w:val="32063B7D"/>
    <w:rsid w:val="320641E2"/>
    <w:rsid w:val="32071463"/>
    <w:rsid w:val="32075DE6"/>
    <w:rsid w:val="3209018F"/>
    <w:rsid w:val="32092DC3"/>
    <w:rsid w:val="320D2A9D"/>
    <w:rsid w:val="320D53B2"/>
    <w:rsid w:val="32112E91"/>
    <w:rsid w:val="321271E0"/>
    <w:rsid w:val="32152C29"/>
    <w:rsid w:val="32172479"/>
    <w:rsid w:val="32174710"/>
    <w:rsid w:val="32174817"/>
    <w:rsid w:val="321A40B1"/>
    <w:rsid w:val="322170AA"/>
    <w:rsid w:val="32233CA7"/>
    <w:rsid w:val="32236EC9"/>
    <w:rsid w:val="3224628D"/>
    <w:rsid w:val="32264A54"/>
    <w:rsid w:val="322674EA"/>
    <w:rsid w:val="322771EA"/>
    <w:rsid w:val="322B1561"/>
    <w:rsid w:val="322C78FC"/>
    <w:rsid w:val="322D549B"/>
    <w:rsid w:val="322F4147"/>
    <w:rsid w:val="3231198C"/>
    <w:rsid w:val="32314C5E"/>
    <w:rsid w:val="32341A1C"/>
    <w:rsid w:val="32354927"/>
    <w:rsid w:val="323731E8"/>
    <w:rsid w:val="3237640B"/>
    <w:rsid w:val="3239343A"/>
    <w:rsid w:val="323A3F17"/>
    <w:rsid w:val="323A6501"/>
    <w:rsid w:val="323C720A"/>
    <w:rsid w:val="32433FC1"/>
    <w:rsid w:val="3248336E"/>
    <w:rsid w:val="324B4886"/>
    <w:rsid w:val="324C104C"/>
    <w:rsid w:val="324F2D39"/>
    <w:rsid w:val="3250708D"/>
    <w:rsid w:val="32512DEB"/>
    <w:rsid w:val="32524CA3"/>
    <w:rsid w:val="3253447D"/>
    <w:rsid w:val="325C0E97"/>
    <w:rsid w:val="325C768B"/>
    <w:rsid w:val="325D014F"/>
    <w:rsid w:val="325F37D3"/>
    <w:rsid w:val="325F7A12"/>
    <w:rsid w:val="32601D41"/>
    <w:rsid w:val="32602BB1"/>
    <w:rsid w:val="32630A5F"/>
    <w:rsid w:val="326512E6"/>
    <w:rsid w:val="3266639A"/>
    <w:rsid w:val="3268620A"/>
    <w:rsid w:val="32690EA7"/>
    <w:rsid w:val="32691DA7"/>
    <w:rsid w:val="326A25F6"/>
    <w:rsid w:val="326A6479"/>
    <w:rsid w:val="326B62AE"/>
    <w:rsid w:val="326C65F1"/>
    <w:rsid w:val="32701DA9"/>
    <w:rsid w:val="327406BA"/>
    <w:rsid w:val="32741D42"/>
    <w:rsid w:val="32767E76"/>
    <w:rsid w:val="327810B8"/>
    <w:rsid w:val="327B59FD"/>
    <w:rsid w:val="327C535F"/>
    <w:rsid w:val="328334FD"/>
    <w:rsid w:val="32833633"/>
    <w:rsid w:val="32835DB5"/>
    <w:rsid w:val="328545C3"/>
    <w:rsid w:val="32855022"/>
    <w:rsid w:val="328749F1"/>
    <w:rsid w:val="32893616"/>
    <w:rsid w:val="328C6A92"/>
    <w:rsid w:val="32910968"/>
    <w:rsid w:val="32913D93"/>
    <w:rsid w:val="329621D6"/>
    <w:rsid w:val="3296587D"/>
    <w:rsid w:val="32995F41"/>
    <w:rsid w:val="329B5017"/>
    <w:rsid w:val="329C3824"/>
    <w:rsid w:val="329D450F"/>
    <w:rsid w:val="329E3CFA"/>
    <w:rsid w:val="32A0625D"/>
    <w:rsid w:val="32A202CD"/>
    <w:rsid w:val="32A233FB"/>
    <w:rsid w:val="32A52567"/>
    <w:rsid w:val="32A63DB9"/>
    <w:rsid w:val="32A645A7"/>
    <w:rsid w:val="32A73D5D"/>
    <w:rsid w:val="32A742D4"/>
    <w:rsid w:val="32A94F35"/>
    <w:rsid w:val="32AA5C2F"/>
    <w:rsid w:val="32AB74C3"/>
    <w:rsid w:val="32B454B0"/>
    <w:rsid w:val="32B470C6"/>
    <w:rsid w:val="32B551C1"/>
    <w:rsid w:val="32B64599"/>
    <w:rsid w:val="32B651A7"/>
    <w:rsid w:val="32B7057C"/>
    <w:rsid w:val="32B724D1"/>
    <w:rsid w:val="32B90A7A"/>
    <w:rsid w:val="32B90A9F"/>
    <w:rsid w:val="32BC56F6"/>
    <w:rsid w:val="32BE7A50"/>
    <w:rsid w:val="32BF7700"/>
    <w:rsid w:val="32C31F6B"/>
    <w:rsid w:val="32C462C1"/>
    <w:rsid w:val="32C56B24"/>
    <w:rsid w:val="32C7447D"/>
    <w:rsid w:val="32C94A84"/>
    <w:rsid w:val="32CA49E3"/>
    <w:rsid w:val="32CA58D2"/>
    <w:rsid w:val="32CB6940"/>
    <w:rsid w:val="32CC6064"/>
    <w:rsid w:val="32CC7881"/>
    <w:rsid w:val="32CF67A0"/>
    <w:rsid w:val="32CF715E"/>
    <w:rsid w:val="32CF744F"/>
    <w:rsid w:val="32D045A3"/>
    <w:rsid w:val="32D107BB"/>
    <w:rsid w:val="32D6439B"/>
    <w:rsid w:val="32D65EE8"/>
    <w:rsid w:val="32D7656E"/>
    <w:rsid w:val="32D778FE"/>
    <w:rsid w:val="32DA78F5"/>
    <w:rsid w:val="32DB2D70"/>
    <w:rsid w:val="32DC6D3D"/>
    <w:rsid w:val="32E10D66"/>
    <w:rsid w:val="32E11349"/>
    <w:rsid w:val="32E213D0"/>
    <w:rsid w:val="32E21F0F"/>
    <w:rsid w:val="32E51834"/>
    <w:rsid w:val="32E54201"/>
    <w:rsid w:val="32E72A79"/>
    <w:rsid w:val="32EA7DB0"/>
    <w:rsid w:val="32EB3D20"/>
    <w:rsid w:val="32EE3DBC"/>
    <w:rsid w:val="32F06F8E"/>
    <w:rsid w:val="32F101D4"/>
    <w:rsid w:val="32F10A6B"/>
    <w:rsid w:val="32F22674"/>
    <w:rsid w:val="32F45EB8"/>
    <w:rsid w:val="32F5624A"/>
    <w:rsid w:val="32FB61C0"/>
    <w:rsid w:val="32FF0922"/>
    <w:rsid w:val="32FF5723"/>
    <w:rsid w:val="33002C2F"/>
    <w:rsid w:val="33012202"/>
    <w:rsid w:val="33015A32"/>
    <w:rsid w:val="33066CE0"/>
    <w:rsid w:val="33085E80"/>
    <w:rsid w:val="330867D5"/>
    <w:rsid w:val="3309424E"/>
    <w:rsid w:val="330D4178"/>
    <w:rsid w:val="330D5219"/>
    <w:rsid w:val="330E4851"/>
    <w:rsid w:val="330E63AF"/>
    <w:rsid w:val="330F51DB"/>
    <w:rsid w:val="33102702"/>
    <w:rsid w:val="33114CA3"/>
    <w:rsid w:val="33127C97"/>
    <w:rsid w:val="33150139"/>
    <w:rsid w:val="33183577"/>
    <w:rsid w:val="33184C6F"/>
    <w:rsid w:val="331D0382"/>
    <w:rsid w:val="331D236F"/>
    <w:rsid w:val="331D6D0F"/>
    <w:rsid w:val="331E41DF"/>
    <w:rsid w:val="331E5FE8"/>
    <w:rsid w:val="33204257"/>
    <w:rsid w:val="33211E2D"/>
    <w:rsid w:val="33237755"/>
    <w:rsid w:val="33257F6C"/>
    <w:rsid w:val="332741DF"/>
    <w:rsid w:val="3328136A"/>
    <w:rsid w:val="3329222A"/>
    <w:rsid w:val="332A1C59"/>
    <w:rsid w:val="332B0CA9"/>
    <w:rsid w:val="332E23FB"/>
    <w:rsid w:val="332E3B34"/>
    <w:rsid w:val="33325AEB"/>
    <w:rsid w:val="333A182A"/>
    <w:rsid w:val="333A2DCB"/>
    <w:rsid w:val="333C0173"/>
    <w:rsid w:val="333C515B"/>
    <w:rsid w:val="333C75E2"/>
    <w:rsid w:val="333D3BC5"/>
    <w:rsid w:val="333F7CA9"/>
    <w:rsid w:val="3341256F"/>
    <w:rsid w:val="33413A99"/>
    <w:rsid w:val="3342588C"/>
    <w:rsid w:val="3344567D"/>
    <w:rsid w:val="33454771"/>
    <w:rsid w:val="33474ADE"/>
    <w:rsid w:val="33497403"/>
    <w:rsid w:val="334B7351"/>
    <w:rsid w:val="334E4934"/>
    <w:rsid w:val="33542C7F"/>
    <w:rsid w:val="33560350"/>
    <w:rsid w:val="335867B6"/>
    <w:rsid w:val="33593F7B"/>
    <w:rsid w:val="335E07C4"/>
    <w:rsid w:val="335E5BFB"/>
    <w:rsid w:val="335F3EB8"/>
    <w:rsid w:val="33657501"/>
    <w:rsid w:val="336F4A47"/>
    <w:rsid w:val="33700F7B"/>
    <w:rsid w:val="33711178"/>
    <w:rsid w:val="33711827"/>
    <w:rsid w:val="33724E82"/>
    <w:rsid w:val="33732C02"/>
    <w:rsid w:val="3373309A"/>
    <w:rsid w:val="33744267"/>
    <w:rsid w:val="337559B7"/>
    <w:rsid w:val="33783CE7"/>
    <w:rsid w:val="337A185F"/>
    <w:rsid w:val="337B1CFD"/>
    <w:rsid w:val="337B6CD6"/>
    <w:rsid w:val="337D202F"/>
    <w:rsid w:val="337D45EE"/>
    <w:rsid w:val="33805971"/>
    <w:rsid w:val="338264BB"/>
    <w:rsid w:val="338318E1"/>
    <w:rsid w:val="3385254F"/>
    <w:rsid w:val="33861065"/>
    <w:rsid w:val="33890DB1"/>
    <w:rsid w:val="3389336E"/>
    <w:rsid w:val="338A1339"/>
    <w:rsid w:val="338A7506"/>
    <w:rsid w:val="338B3569"/>
    <w:rsid w:val="338B47E8"/>
    <w:rsid w:val="338E1885"/>
    <w:rsid w:val="338E3D2D"/>
    <w:rsid w:val="338E589E"/>
    <w:rsid w:val="3391083B"/>
    <w:rsid w:val="33930EAF"/>
    <w:rsid w:val="33940C81"/>
    <w:rsid w:val="33977AED"/>
    <w:rsid w:val="339C3F22"/>
    <w:rsid w:val="339C3FEE"/>
    <w:rsid w:val="339D065E"/>
    <w:rsid w:val="339F32D2"/>
    <w:rsid w:val="33A00405"/>
    <w:rsid w:val="33A071D5"/>
    <w:rsid w:val="33A47645"/>
    <w:rsid w:val="33A51916"/>
    <w:rsid w:val="33A52937"/>
    <w:rsid w:val="33AC05CB"/>
    <w:rsid w:val="33AC42FE"/>
    <w:rsid w:val="33B062EC"/>
    <w:rsid w:val="33B31E3C"/>
    <w:rsid w:val="33B64686"/>
    <w:rsid w:val="33B735D1"/>
    <w:rsid w:val="33BC7193"/>
    <w:rsid w:val="33BD3D87"/>
    <w:rsid w:val="33BE0125"/>
    <w:rsid w:val="33BF73FE"/>
    <w:rsid w:val="33C11CB0"/>
    <w:rsid w:val="33C21BA8"/>
    <w:rsid w:val="33C2694A"/>
    <w:rsid w:val="33C55546"/>
    <w:rsid w:val="33C63105"/>
    <w:rsid w:val="33C70B57"/>
    <w:rsid w:val="33CA0B8A"/>
    <w:rsid w:val="33CC133D"/>
    <w:rsid w:val="33CC7F93"/>
    <w:rsid w:val="33D511AF"/>
    <w:rsid w:val="33D6678E"/>
    <w:rsid w:val="33D830BE"/>
    <w:rsid w:val="33D846EB"/>
    <w:rsid w:val="33D9094F"/>
    <w:rsid w:val="33D9331C"/>
    <w:rsid w:val="33DA21F0"/>
    <w:rsid w:val="33DA5B0F"/>
    <w:rsid w:val="33DC159A"/>
    <w:rsid w:val="33E138CC"/>
    <w:rsid w:val="33E16CF7"/>
    <w:rsid w:val="33E3383C"/>
    <w:rsid w:val="33E37038"/>
    <w:rsid w:val="33E66D45"/>
    <w:rsid w:val="33E70405"/>
    <w:rsid w:val="33E84D3A"/>
    <w:rsid w:val="33E92E18"/>
    <w:rsid w:val="33E94A76"/>
    <w:rsid w:val="33EA2330"/>
    <w:rsid w:val="33EB1966"/>
    <w:rsid w:val="33EC32EB"/>
    <w:rsid w:val="33EC7B5D"/>
    <w:rsid w:val="33F4578B"/>
    <w:rsid w:val="33F47F95"/>
    <w:rsid w:val="33F528D7"/>
    <w:rsid w:val="33F53116"/>
    <w:rsid w:val="33F67058"/>
    <w:rsid w:val="33F80336"/>
    <w:rsid w:val="33FD575A"/>
    <w:rsid w:val="33FE06BF"/>
    <w:rsid w:val="33FF08BB"/>
    <w:rsid w:val="33FF337C"/>
    <w:rsid w:val="34032DD6"/>
    <w:rsid w:val="34040C1A"/>
    <w:rsid w:val="340574BB"/>
    <w:rsid w:val="340C513C"/>
    <w:rsid w:val="340D3914"/>
    <w:rsid w:val="340D3A15"/>
    <w:rsid w:val="340E15C3"/>
    <w:rsid w:val="340F5FC3"/>
    <w:rsid w:val="34106DE3"/>
    <w:rsid w:val="341207FD"/>
    <w:rsid w:val="3412478E"/>
    <w:rsid w:val="341538F8"/>
    <w:rsid w:val="34157271"/>
    <w:rsid w:val="341604DA"/>
    <w:rsid w:val="34160B01"/>
    <w:rsid w:val="34167F41"/>
    <w:rsid w:val="341C600D"/>
    <w:rsid w:val="341D4ABB"/>
    <w:rsid w:val="341F57E6"/>
    <w:rsid w:val="34200A5F"/>
    <w:rsid w:val="34214058"/>
    <w:rsid w:val="34227B6E"/>
    <w:rsid w:val="3426741D"/>
    <w:rsid w:val="342A5144"/>
    <w:rsid w:val="342B6A87"/>
    <w:rsid w:val="342D2CD9"/>
    <w:rsid w:val="342F6AC5"/>
    <w:rsid w:val="34316423"/>
    <w:rsid w:val="34320293"/>
    <w:rsid w:val="34340534"/>
    <w:rsid w:val="343459C5"/>
    <w:rsid w:val="343511A6"/>
    <w:rsid w:val="34352DED"/>
    <w:rsid w:val="34390B44"/>
    <w:rsid w:val="343A758C"/>
    <w:rsid w:val="343B7AD6"/>
    <w:rsid w:val="343C3E8A"/>
    <w:rsid w:val="343F39F5"/>
    <w:rsid w:val="343F58B3"/>
    <w:rsid w:val="343F62B1"/>
    <w:rsid w:val="34400CC9"/>
    <w:rsid w:val="34404C33"/>
    <w:rsid w:val="34435826"/>
    <w:rsid w:val="344651D7"/>
    <w:rsid w:val="344A48D7"/>
    <w:rsid w:val="344E0D18"/>
    <w:rsid w:val="344E2210"/>
    <w:rsid w:val="344E6434"/>
    <w:rsid w:val="344F6510"/>
    <w:rsid w:val="34503F45"/>
    <w:rsid w:val="34504FE1"/>
    <w:rsid w:val="34523941"/>
    <w:rsid w:val="34533B8B"/>
    <w:rsid w:val="34562431"/>
    <w:rsid w:val="34585094"/>
    <w:rsid w:val="345A2A57"/>
    <w:rsid w:val="345A3A48"/>
    <w:rsid w:val="34686B03"/>
    <w:rsid w:val="3469428E"/>
    <w:rsid w:val="34731731"/>
    <w:rsid w:val="3473354F"/>
    <w:rsid w:val="3478494C"/>
    <w:rsid w:val="34786692"/>
    <w:rsid w:val="34791BCC"/>
    <w:rsid w:val="34807696"/>
    <w:rsid w:val="34811F4C"/>
    <w:rsid w:val="34844756"/>
    <w:rsid w:val="34876993"/>
    <w:rsid w:val="348B2B63"/>
    <w:rsid w:val="348C6834"/>
    <w:rsid w:val="348D7959"/>
    <w:rsid w:val="34936E78"/>
    <w:rsid w:val="34937F7C"/>
    <w:rsid w:val="3494000A"/>
    <w:rsid w:val="349529A7"/>
    <w:rsid w:val="34963B3B"/>
    <w:rsid w:val="34984E14"/>
    <w:rsid w:val="349A7AF6"/>
    <w:rsid w:val="349D231F"/>
    <w:rsid w:val="349E710E"/>
    <w:rsid w:val="34A00088"/>
    <w:rsid w:val="34A14768"/>
    <w:rsid w:val="34A34403"/>
    <w:rsid w:val="34A35339"/>
    <w:rsid w:val="34A4332E"/>
    <w:rsid w:val="34AA6234"/>
    <w:rsid w:val="34AC543E"/>
    <w:rsid w:val="34AD59A1"/>
    <w:rsid w:val="34AE62EA"/>
    <w:rsid w:val="34B0086E"/>
    <w:rsid w:val="34B12D12"/>
    <w:rsid w:val="34B514AC"/>
    <w:rsid w:val="34B80C91"/>
    <w:rsid w:val="34B91ACF"/>
    <w:rsid w:val="34B935D1"/>
    <w:rsid w:val="34BB1744"/>
    <w:rsid w:val="34BB3039"/>
    <w:rsid w:val="34BD79AD"/>
    <w:rsid w:val="34C015A6"/>
    <w:rsid w:val="34C07430"/>
    <w:rsid w:val="34C23057"/>
    <w:rsid w:val="34C51EB8"/>
    <w:rsid w:val="34C74823"/>
    <w:rsid w:val="34CB62AF"/>
    <w:rsid w:val="34CF6C21"/>
    <w:rsid w:val="34D451CB"/>
    <w:rsid w:val="34D5450A"/>
    <w:rsid w:val="34D93090"/>
    <w:rsid w:val="34DA0187"/>
    <w:rsid w:val="34DB2B06"/>
    <w:rsid w:val="34DD01CE"/>
    <w:rsid w:val="34E310F9"/>
    <w:rsid w:val="34E41313"/>
    <w:rsid w:val="34E44928"/>
    <w:rsid w:val="34E606EF"/>
    <w:rsid w:val="34E94C1D"/>
    <w:rsid w:val="34EB3EC5"/>
    <w:rsid w:val="34EB618D"/>
    <w:rsid w:val="34EE71D7"/>
    <w:rsid w:val="34EF1578"/>
    <w:rsid w:val="34F13DC9"/>
    <w:rsid w:val="34F31C11"/>
    <w:rsid w:val="34F5339B"/>
    <w:rsid w:val="34F5613F"/>
    <w:rsid w:val="34F872E7"/>
    <w:rsid w:val="34FA6566"/>
    <w:rsid w:val="34FB3955"/>
    <w:rsid w:val="34FB4FC6"/>
    <w:rsid w:val="34FD71EF"/>
    <w:rsid w:val="34FE4A92"/>
    <w:rsid w:val="34FF1ED7"/>
    <w:rsid w:val="34FF76F1"/>
    <w:rsid w:val="3503657E"/>
    <w:rsid w:val="35062850"/>
    <w:rsid w:val="35067A12"/>
    <w:rsid w:val="35071E83"/>
    <w:rsid w:val="350C3770"/>
    <w:rsid w:val="350E16A5"/>
    <w:rsid w:val="350F0D3C"/>
    <w:rsid w:val="351051BC"/>
    <w:rsid w:val="351159FE"/>
    <w:rsid w:val="351367C2"/>
    <w:rsid w:val="35151681"/>
    <w:rsid w:val="35187B77"/>
    <w:rsid w:val="351A0969"/>
    <w:rsid w:val="351A7520"/>
    <w:rsid w:val="351B1FB8"/>
    <w:rsid w:val="352021F6"/>
    <w:rsid w:val="35210FB2"/>
    <w:rsid w:val="35274A4B"/>
    <w:rsid w:val="35286EDE"/>
    <w:rsid w:val="35297BCE"/>
    <w:rsid w:val="352C3603"/>
    <w:rsid w:val="35314D26"/>
    <w:rsid w:val="35334CC8"/>
    <w:rsid w:val="35336A4E"/>
    <w:rsid w:val="353549AA"/>
    <w:rsid w:val="35367172"/>
    <w:rsid w:val="35371C44"/>
    <w:rsid w:val="353C563D"/>
    <w:rsid w:val="354051E3"/>
    <w:rsid w:val="35442448"/>
    <w:rsid w:val="35454190"/>
    <w:rsid w:val="35481F31"/>
    <w:rsid w:val="35483F79"/>
    <w:rsid w:val="354B1530"/>
    <w:rsid w:val="354D5CEB"/>
    <w:rsid w:val="35501C3B"/>
    <w:rsid w:val="3551047F"/>
    <w:rsid w:val="35552BC7"/>
    <w:rsid w:val="35597D2D"/>
    <w:rsid w:val="355A3D7B"/>
    <w:rsid w:val="355F04B0"/>
    <w:rsid w:val="35615BB0"/>
    <w:rsid w:val="35634F4C"/>
    <w:rsid w:val="3563541C"/>
    <w:rsid w:val="35646B08"/>
    <w:rsid w:val="356511C1"/>
    <w:rsid w:val="35664B7C"/>
    <w:rsid w:val="35675B0D"/>
    <w:rsid w:val="356A7AD7"/>
    <w:rsid w:val="356B29B4"/>
    <w:rsid w:val="356C3247"/>
    <w:rsid w:val="356C3372"/>
    <w:rsid w:val="356E7392"/>
    <w:rsid w:val="356F074B"/>
    <w:rsid w:val="356F0EF2"/>
    <w:rsid w:val="356F695C"/>
    <w:rsid w:val="3570295E"/>
    <w:rsid w:val="357159B7"/>
    <w:rsid w:val="35744B0C"/>
    <w:rsid w:val="35761C15"/>
    <w:rsid w:val="3577702B"/>
    <w:rsid w:val="357C7E97"/>
    <w:rsid w:val="357E1F4E"/>
    <w:rsid w:val="357E22E7"/>
    <w:rsid w:val="35817F73"/>
    <w:rsid w:val="35833BB3"/>
    <w:rsid w:val="35867CF0"/>
    <w:rsid w:val="35892717"/>
    <w:rsid w:val="358A69ED"/>
    <w:rsid w:val="358B3FB1"/>
    <w:rsid w:val="358B4AB5"/>
    <w:rsid w:val="358C0BC5"/>
    <w:rsid w:val="358E3121"/>
    <w:rsid w:val="358E5B64"/>
    <w:rsid w:val="359077B9"/>
    <w:rsid w:val="35927708"/>
    <w:rsid w:val="35932B6A"/>
    <w:rsid w:val="35940D62"/>
    <w:rsid w:val="359470D9"/>
    <w:rsid w:val="3595351A"/>
    <w:rsid w:val="35967985"/>
    <w:rsid w:val="359B6627"/>
    <w:rsid w:val="359D5B44"/>
    <w:rsid w:val="359F02D3"/>
    <w:rsid w:val="359F4EA5"/>
    <w:rsid w:val="35A27407"/>
    <w:rsid w:val="35A55D20"/>
    <w:rsid w:val="35A5601F"/>
    <w:rsid w:val="35A82051"/>
    <w:rsid w:val="35A852B5"/>
    <w:rsid w:val="35AD5B4B"/>
    <w:rsid w:val="35B34627"/>
    <w:rsid w:val="35B52D1D"/>
    <w:rsid w:val="35B60282"/>
    <w:rsid w:val="35B62859"/>
    <w:rsid w:val="35B81289"/>
    <w:rsid w:val="35BA35D6"/>
    <w:rsid w:val="35BA5376"/>
    <w:rsid w:val="35C471AC"/>
    <w:rsid w:val="35C5758D"/>
    <w:rsid w:val="35C706B4"/>
    <w:rsid w:val="35C90968"/>
    <w:rsid w:val="35C96650"/>
    <w:rsid w:val="35CB236F"/>
    <w:rsid w:val="35CB4F70"/>
    <w:rsid w:val="35CD52F8"/>
    <w:rsid w:val="35D043E3"/>
    <w:rsid w:val="35D172C9"/>
    <w:rsid w:val="35D3309D"/>
    <w:rsid w:val="35D331F6"/>
    <w:rsid w:val="35D33FD5"/>
    <w:rsid w:val="35D3421C"/>
    <w:rsid w:val="35D44A14"/>
    <w:rsid w:val="35D51040"/>
    <w:rsid w:val="35DA3E19"/>
    <w:rsid w:val="35DB3CFE"/>
    <w:rsid w:val="35DF53C7"/>
    <w:rsid w:val="35E0716E"/>
    <w:rsid w:val="35E10D54"/>
    <w:rsid w:val="35E1355F"/>
    <w:rsid w:val="35E54180"/>
    <w:rsid w:val="35E7176F"/>
    <w:rsid w:val="35E77C04"/>
    <w:rsid w:val="35EA09A1"/>
    <w:rsid w:val="35EC6817"/>
    <w:rsid w:val="35EF4409"/>
    <w:rsid w:val="35F05038"/>
    <w:rsid w:val="35F20BA3"/>
    <w:rsid w:val="35F64D25"/>
    <w:rsid w:val="35F84B1F"/>
    <w:rsid w:val="35FE5ACB"/>
    <w:rsid w:val="35FF3DF3"/>
    <w:rsid w:val="35FF3ED0"/>
    <w:rsid w:val="35FF5D82"/>
    <w:rsid w:val="360315E7"/>
    <w:rsid w:val="360368C8"/>
    <w:rsid w:val="36037A78"/>
    <w:rsid w:val="360514CA"/>
    <w:rsid w:val="360730C8"/>
    <w:rsid w:val="360B00C4"/>
    <w:rsid w:val="360F5FD8"/>
    <w:rsid w:val="36102CC4"/>
    <w:rsid w:val="3611275C"/>
    <w:rsid w:val="36127662"/>
    <w:rsid w:val="36127845"/>
    <w:rsid w:val="36133631"/>
    <w:rsid w:val="36181E2A"/>
    <w:rsid w:val="361823DD"/>
    <w:rsid w:val="361C5304"/>
    <w:rsid w:val="361E3CF0"/>
    <w:rsid w:val="36263AF2"/>
    <w:rsid w:val="36266A38"/>
    <w:rsid w:val="362745C7"/>
    <w:rsid w:val="36297FA9"/>
    <w:rsid w:val="362A6A3A"/>
    <w:rsid w:val="362B5FC2"/>
    <w:rsid w:val="362C773A"/>
    <w:rsid w:val="362D0B9C"/>
    <w:rsid w:val="362E0EA2"/>
    <w:rsid w:val="362F39BE"/>
    <w:rsid w:val="36302613"/>
    <w:rsid w:val="36311F67"/>
    <w:rsid w:val="363363B8"/>
    <w:rsid w:val="36351AB2"/>
    <w:rsid w:val="36357DC6"/>
    <w:rsid w:val="36364C6D"/>
    <w:rsid w:val="363765E3"/>
    <w:rsid w:val="36383798"/>
    <w:rsid w:val="36384E84"/>
    <w:rsid w:val="363C6AF3"/>
    <w:rsid w:val="363F5111"/>
    <w:rsid w:val="36407012"/>
    <w:rsid w:val="364200A4"/>
    <w:rsid w:val="36462B9F"/>
    <w:rsid w:val="36474E71"/>
    <w:rsid w:val="36492055"/>
    <w:rsid w:val="36496E68"/>
    <w:rsid w:val="364D64CD"/>
    <w:rsid w:val="364E355D"/>
    <w:rsid w:val="364F1F53"/>
    <w:rsid w:val="36524D95"/>
    <w:rsid w:val="365401CF"/>
    <w:rsid w:val="36553114"/>
    <w:rsid w:val="36565386"/>
    <w:rsid w:val="36583CA7"/>
    <w:rsid w:val="36593D1F"/>
    <w:rsid w:val="365A310B"/>
    <w:rsid w:val="365B015E"/>
    <w:rsid w:val="365D1ECD"/>
    <w:rsid w:val="365D6524"/>
    <w:rsid w:val="365E641C"/>
    <w:rsid w:val="365F2D3F"/>
    <w:rsid w:val="365F43AC"/>
    <w:rsid w:val="366052FF"/>
    <w:rsid w:val="3660758A"/>
    <w:rsid w:val="36617164"/>
    <w:rsid w:val="3663206D"/>
    <w:rsid w:val="36632FBF"/>
    <w:rsid w:val="36634D08"/>
    <w:rsid w:val="3665559E"/>
    <w:rsid w:val="366778E6"/>
    <w:rsid w:val="366C7C51"/>
    <w:rsid w:val="367411AB"/>
    <w:rsid w:val="36741F39"/>
    <w:rsid w:val="36762583"/>
    <w:rsid w:val="36764F22"/>
    <w:rsid w:val="36770E0D"/>
    <w:rsid w:val="367928FC"/>
    <w:rsid w:val="36792C16"/>
    <w:rsid w:val="36792CB7"/>
    <w:rsid w:val="367D266D"/>
    <w:rsid w:val="367D5368"/>
    <w:rsid w:val="367D7A94"/>
    <w:rsid w:val="367F336E"/>
    <w:rsid w:val="367F4701"/>
    <w:rsid w:val="368270F8"/>
    <w:rsid w:val="3683576A"/>
    <w:rsid w:val="368455D6"/>
    <w:rsid w:val="36862E5B"/>
    <w:rsid w:val="36885916"/>
    <w:rsid w:val="368920CA"/>
    <w:rsid w:val="368D350B"/>
    <w:rsid w:val="368D7AFB"/>
    <w:rsid w:val="369071B6"/>
    <w:rsid w:val="36921AE9"/>
    <w:rsid w:val="36937B2F"/>
    <w:rsid w:val="3694473F"/>
    <w:rsid w:val="36954701"/>
    <w:rsid w:val="369554F9"/>
    <w:rsid w:val="36976C89"/>
    <w:rsid w:val="369A51F6"/>
    <w:rsid w:val="369A78AB"/>
    <w:rsid w:val="369C67A7"/>
    <w:rsid w:val="36A07281"/>
    <w:rsid w:val="36A16024"/>
    <w:rsid w:val="36A21C24"/>
    <w:rsid w:val="36A26861"/>
    <w:rsid w:val="36A552FC"/>
    <w:rsid w:val="36AF792A"/>
    <w:rsid w:val="36B077A6"/>
    <w:rsid w:val="36B321DC"/>
    <w:rsid w:val="36B46CA0"/>
    <w:rsid w:val="36B6040D"/>
    <w:rsid w:val="36B67A71"/>
    <w:rsid w:val="36B737BD"/>
    <w:rsid w:val="36B83B7E"/>
    <w:rsid w:val="36BA02CD"/>
    <w:rsid w:val="36BC3D7C"/>
    <w:rsid w:val="36BD13AC"/>
    <w:rsid w:val="36BE6E54"/>
    <w:rsid w:val="36BF7CD6"/>
    <w:rsid w:val="36C77944"/>
    <w:rsid w:val="36CB5FD5"/>
    <w:rsid w:val="36CD092C"/>
    <w:rsid w:val="36D04251"/>
    <w:rsid w:val="36D20F63"/>
    <w:rsid w:val="36D21AFD"/>
    <w:rsid w:val="36D24A72"/>
    <w:rsid w:val="36D35CA2"/>
    <w:rsid w:val="36D43ECD"/>
    <w:rsid w:val="36D54334"/>
    <w:rsid w:val="36D87681"/>
    <w:rsid w:val="36D93DF8"/>
    <w:rsid w:val="36DB557D"/>
    <w:rsid w:val="36DB6D21"/>
    <w:rsid w:val="36DC2004"/>
    <w:rsid w:val="36DD0EB0"/>
    <w:rsid w:val="36DD3A60"/>
    <w:rsid w:val="36DF6EF2"/>
    <w:rsid w:val="36E06A3D"/>
    <w:rsid w:val="36E220D3"/>
    <w:rsid w:val="36E27D13"/>
    <w:rsid w:val="36E33D2D"/>
    <w:rsid w:val="36E9180A"/>
    <w:rsid w:val="36EA1CA6"/>
    <w:rsid w:val="36EB18EB"/>
    <w:rsid w:val="36EC0925"/>
    <w:rsid w:val="36EC4E56"/>
    <w:rsid w:val="36EE6EBE"/>
    <w:rsid w:val="36EF6442"/>
    <w:rsid w:val="36EF78CF"/>
    <w:rsid w:val="36F121C1"/>
    <w:rsid w:val="36F162C3"/>
    <w:rsid w:val="36F34907"/>
    <w:rsid w:val="36F612BC"/>
    <w:rsid w:val="36F703ED"/>
    <w:rsid w:val="36F72AC6"/>
    <w:rsid w:val="36F8502F"/>
    <w:rsid w:val="36F87E28"/>
    <w:rsid w:val="36FA788B"/>
    <w:rsid w:val="3701258A"/>
    <w:rsid w:val="370202BA"/>
    <w:rsid w:val="37051845"/>
    <w:rsid w:val="3709210F"/>
    <w:rsid w:val="370A4A5F"/>
    <w:rsid w:val="370A5010"/>
    <w:rsid w:val="370C1E14"/>
    <w:rsid w:val="370C6E23"/>
    <w:rsid w:val="370E1018"/>
    <w:rsid w:val="37102CA2"/>
    <w:rsid w:val="371069FA"/>
    <w:rsid w:val="371640C5"/>
    <w:rsid w:val="37184D0D"/>
    <w:rsid w:val="371A5B9D"/>
    <w:rsid w:val="371D6C12"/>
    <w:rsid w:val="371E1D98"/>
    <w:rsid w:val="371F177A"/>
    <w:rsid w:val="37206783"/>
    <w:rsid w:val="372069D2"/>
    <w:rsid w:val="3721542E"/>
    <w:rsid w:val="372318C9"/>
    <w:rsid w:val="3723590E"/>
    <w:rsid w:val="372516F8"/>
    <w:rsid w:val="37282DB2"/>
    <w:rsid w:val="37295C99"/>
    <w:rsid w:val="372C278F"/>
    <w:rsid w:val="372C7E91"/>
    <w:rsid w:val="372D479D"/>
    <w:rsid w:val="372D6FF5"/>
    <w:rsid w:val="372E3BD0"/>
    <w:rsid w:val="37300D10"/>
    <w:rsid w:val="37302E5C"/>
    <w:rsid w:val="373063DF"/>
    <w:rsid w:val="37310E84"/>
    <w:rsid w:val="37322279"/>
    <w:rsid w:val="373427C7"/>
    <w:rsid w:val="3736308C"/>
    <w:rsid w:val="37390282"/>
    <w:rsid w:val="373C5A8E"/>
    <w:rsid w:val="37400391"/>
    <w:rsid w:val="3741321A"/>
    <w:rsid w:val="37454C87"/>
    <w:rsid w:val="3749645C"/>
    <w:rsid w:val="374C7159"/>
    <w:rsid w:val="37513584"/>
    <w:rsid w:val="37561EA6"/>
    <w:rsid w:val="375671C7"/>
    <w:rsid w:val="375A6127"/>
    <w:rsid w:val="375B50CF"/>
    <w:rsid w:val="375C0B95"/>
    <w:rsid w:val="375D6913"/>
    <w:rsid w:val="375D6A6C"/>
    <w:rsid w:val="375F1C2D"/>
    <w:rsid w:val="37616FCF"/>
    <w:rsid w:val="37622DAC"/>
    <w:rsid w:val="376378A5"/>
    <w:rsid w:val="37652F52"/>
    <w:rsid w:val="376B0FF0"/>
    <w:rsid w:val="376D2E0E"/>
    <w:rsid w:val="376F247A"/>
    <w:rsid w:val="3770585C"/>
    <w:rsid w:val="37756DD1"/>
    <w:rsid w:val="377940B1"/>
    <w:rsid w:val="377A0CA1"/>
    <w:rsid w:val="377C3F1D"/>
    <w:rsid w:val="377E2304"/>
    <w:rsid w:val="377E28FB"/>
    <w:rsid w:val="3780357D"/>
    <w:rsid w:val="37821DE1"/>
    <w:rsid w:val="3784116D"/>
    <w:rsid w:val="37861A88"/>
    <w:rsid w:val="37896917"/>
    <w:rsid w:val="378B1599"/>
    <w:rsid w:val="378C62D1"/>
    <w:rsid w:val="378F03A7"/>
    <w:rsid w:val="3790096E"/>
    <w:rsid w:val="37900EE7"/>
    <w:rsid w:val="379076D4"/>
    <w:rsid w:val="37923F1C"/>
    <w:rsid w:val="379278EC"/>
    <w:rsid w:val="3794187A"/>
    <w:rsid w:val="37955790"/>
    <w:rsid w:val="37967A1A"/>
    <w:rsid w:val="37970A79"/>
    <w:rsid w:val="37982E67"/>
    <w:rsid w:val="3799195A"/>
    <w:rsid w:val="37991CEE"/>
    <w:rsid w:val="37996E06"/>
    <w:rsid w:val="379A7A39"/>
    <w:rsid w:val="379C32C9"/>
    <w:rsid w:val="379D0DEE"/>
    <w:rsid w:val="379F39C1"/>
    <w:rsid w:val="37A04B00"/>
    <w:rsid w:val="37A33E05"/>
    <w:rsid w:val="37A37397"/>
    <w:rsid w:val="37A7213F"/>
    <w:rsid w:val="37A76CB9"/>
    <w:rsid w:val="37A80A2B"/>
    <w:rsid w:val="37A810A0"/>
    <w:rsid w:val="37A93FEF"/>
    <w:rsid w:val="37A9691B"/>
    <w:rsid w:val="37A96B5D"/>
    <w:rsid w:val="37AA0049"/>
    <w:rsid w:val="37AB2A3B"/>
    <w:rsid w:val="37AD42ED"/>
    <w:rsid w:val="37B11ADC"/>
    <w:rsid w:val="37B15767"/>
    <w:rsid w:val="37B20712"/>
    <w:rsid w:val="37B219E1"/>
    <w:rsid w:val="37B464A5"/>
    <w:rsid w:val="37B46A69"/>
    <w:rsid w:val="37B818D8"/>
    <w:rsid w:val="37BD7938"/>
    <w:rsid w:val="37BE169E"/>
    <w:rsid w:val="37BF7BD6"/>
    <w:rsid w:val="37C36EAD"/>
    <w:rsid w:val="37C409B6"/>
    <w:rsid w:val="37C43F70"/>
    <w:rsid w:val="37C91F1C"/>
    <w:rsid w:val="37C941A7"/>
    <w:rsid w:val="37CD7D49"/>
    <w:rsid w:val="37CE31A6"/>
    <w:rsid w:val="37D02957"/>
    <w:rsid w:val="37D31768"/>
    <w:rsid w:val="37D433A8"/>
    <w:rsid w:val="37D905F2"/>
    <w:rsid w:val="37DA016C"/>
    <w:rsid w:val="37DA3085"/>
    <w:rsid w:val="37DD4A8D"/>
    <w:rsid w:val="37DE06F9"/>
    <w:rsid w:val="37DF45A4"/>
    <w:rsid w:val="37DF5C22"/>
    <w:rsid w:val="37E47668"/>
    <w:rsid w:val="37EB73FA"/>
    <w:rsid w:val="37EC3764"/>
    <w:rsid w:val="37ED62FB"/>
    <w:rsid w:val="37EE0D70"/>
    <w:rsid w:val="37EE198C"/>
    <w:rsid w:val="37EE54F5"/>
    <w:rsid w:val="37F138C6"/>
    <w:rsid w:val="37F56CD0"/>
    <w:rsid w:val="37F642B5"/>
    <w:rsid w:val="37F7777C"/>
    <w:rsid w:val="37F93ACD"/>
    <w:rsid w:val="37F95680"/>
    <w:rsid w:val="37FC7507"/>
    <w:rsid w:val="37FD1E9B"/>
    <w:rsid w:val="37FF63F4"/>
    <w:rsid w:val="38034955"/>
    <w:rsid w:val="38041935"/>
    <w:rsid w:val="38050A3E"/>
    <w:rsid w:val="38051576"/>
    <w:rsid w:val="3806087A"/>
    <w:rsid w:val="380623AD"/>
    <w:rsid w:val="38063F41"/>
    <w:rsid w:val="380A578A"/>
    <w:rsid w:val="380E1615"/>
    <w:rsid w:val="381269BA"/>
    <w:rsid w:val="38163A32"/>
    <w:rsid w:val="38190978"/>
    <w:rsid w:val="38194E67"/>
    <w:rsid w:val="381A18B5"/>
    <w:rsid w:val="381A6CAD"/>
    <w:rsid w:val="381B74B5"/>
    <w:rsid w:val="381D6C85"/>
    <w:rsid w:val="381E7482"/>
    <w:rsid w:val="381F0A17"/>
    <w:rsid w:val="38237BE1"/>
    <w:rsid w:val="38241656"/>
    <w:rsid w:val="38243D88"/>
    <w:rsid w:val="382542AE"/>
    <w:rsid w:val="3827659F"/>
    <w:rsid w:val="382866F4"/>
    <w:rsid w:val="38286DC6"/>
    <w:rsid w:val="38287770"/>
    <w:rsid w:val="38296FF7"/>
    <w:rsid w:val="383075BF"/>
    <w:rsid w:val="38321BCF"/>
    <w:rsid w:val="38350203"/>
    <w:rsid w:val="38363358"/>
    <w:rsid w:val="38366211"/>
    <w:rsid w:val="3837071B"/>
    <w:rsid w:val="383861A3"/>
    <w:rsid w:val="383870E9"/>
    <w:rsid w:val="383C089B"/>
    <w:rsid w:val="383C2D01"/>
    <w:rsid w:val="383C423E"/>
    <w:rsid w:val="383C59BA"/>
    <w:rsid w:val="38404289"/>
    <w:rsid w:val="384403B6"/>
    <w:rsid w:val="384532A9"/>
    <w:rsid w:val="38454118"/>
    <w:rsid w:val="38454465"/>
    <w:rsid w:val="38466900"/>
    <w:rsid w:val="38483882"/>
    <w:rsid w:val="38496E3C"/>
    <w:rsid w:val="384A4465"/>
    <w:rsid w:val="384B065C"/>
    <w:rsid w:val="384D099A"/>
    <w:rsid w:val="384E27A6"/>
    <w:rsid w:val="38513762"/>
    <w:rsid w:val="385177A8"/>
    <w:rsid w:val="38517995"/>
    <w:rsid w:val="385413EC"/>
    <w:rsid w:val="38587B3A"/>
    <w:rsid w:val="3859344E"/>
    <w:rsid w:val="38597DD8"/>
    <w:rsid w:val="385A1792"/>
    <w:rsid w:val="385B237A"/>
    <w:rsid w:val="385C4D93"/>
    <w:rsid w:val="385D7ED5"/>
    <w:rsid w:val="385E3494"/>
    <w:rsid w:val="385F374A"/>
    <w:rsid w:val="386039B2"/>
    <w:rsid w:val="386070CD"/>
    <w:rsid w:val="386121C0"/>
    <w:rsid w:val="38620E10"/>
    <w:rsid w:val="38641EE0"/>
    <w:rsid w:val="38673F42"/>
    <w:rsid w:val="38691086"/>
    <w:rsid w:val="386B456A"/>
    <w:rsid w:val="387100BE"/>
    <w:rsid w:val="3871370E"/>
    <w:rsid w:val="38736136"/>
    <w:rsid w:val="3878721A"/>
    <w:rsid w:val="387B509D"/>
    <w:rsid w:val="387B767B"/>
    <w:rsid w:val="387E759C"/>
    <w:rsid w:val="387F6F36"/>
    <w:rsid w:val="38810E6B"/>
    <w:rsid w:val="38811BBF"/>
    <w:rsid w:val="38837A5E"/>
    <w:rsid w:val="388C27DE"/>
    <w:rsid w:val="388D445E"/>
    <w:rsid w:val="388E3054"/>
    <w:rsid w:val="388E3ADA"/>
    <w:rsid w:val="388F2FA8"/>
    <w:rsid w:val="389615A1"/>
    <w:rsid w:val="38962757"/>
    <w:rsid w:val="38963349"/>
    <w:rsid w:val="38972F41"/>
    <w:rsid w:val="3897429D"/>
    <w:rsid w:val="38997F6E"/>
    <w:rsid w:val="389C021D"/>
    <w:rsid w:val="389C5831"/>
    <w:rsid w:val="389F4968"/>
    <w:rsid w:val="38A07296"/>
    <w:rsid w:val="38A229E3"/>
    <w:rsid w:val="38A2367D"/>
    <w:rsid w:val="38A6125F"/>
    <w:rsid w:val="38A73316"/>
    <w:rsid w:val="38A7487E"/>
    <w:rsid w:val="38AB76B0"/>
    <w:rsid w:val="38AC5165"/>
    <w:rsid w:val="38AD55B3"/>
    <w:rsid w:val="38AF01B1"/>
    <w:rsid w:val="38B021B3"/>
    <w:rsid w:val="38B045FA"/>
    <w:rsid w:val="38B504A2"/>
    <w:rsid w:val="38B55A7D"/>
    <w:rsid w:val="38B618A2"/>
    <w:rsid w:val="38B879C2"/>
    <w:rsid w:val="38BA2AD5"/>
    <w:rsid w:val="38BA3A30"/>
    <w:rsid w:val="38BD6EE6"/>
    <w:rsid w:val="38BE58D7"/>
    <w:rsid w:val="38BF44F5"/>
    <w:rsid w:val="38BF5E4B"/>
    <w:rsid w:val="38C1685B"/>
    <w:rsid w:val="38C215B9"/>
    <w:rsid w:val="38C23DAE"/>
    <w:rsid w:val="38C24E3A"/>
    <w:rsid w:val="38C32B63"/>
    <w:rsid w:val="38C47E80"/>
    <w:rsid w:val="38C53DF2"/>
    <w:rsid w:val="38C8541F"/>
    <w:rsid w:val="38C8786D"/>
    <w:rsid w:val="38C90DFF"/>
    <w:rsid w:val="38CA36D7"/>
    <w:rsid w:val="38CA45CF"/>
    <w:rsid w:val="38CA794D"/>
    <w:rsid w:val="38CB6520"/>
    <w:rsid w:val="38CC5706"/>
    <w:rsid w:val="38CD53E0"/>
    <w:rsid w:val="38D26E9E"/>
    <w:rsid w:val="38D4360C"/>
    <w:rsid w:val="38D70694"/>
    <w:rsid w:val="38D74FC3"/>
    <w:rsid w:val="38D94D09"/>
    <w:rsid w:val="38DB232E"/>
    <w:rsid w:val="38DD7DCF"/>
    <w:rsid w:val="38DE3593"/>
    <w:rsid w:val="38DF3FB1"/>
    <w:rsid w:val="38E26E4E"/>
    <w:rsid w:val="38E51942"/>
    <w:rsid w:val="38E54D63"/>
    <w:rsid w:val="38E57022"/>
    <w:rsid w:val="38E91980"/>
    <w:rsid w:val="38E9506F"/>
    <w:rsid w:val="38E95708"/>
    <w:rsid w:val="38EF468A"/>
    <w:rsid w:val="38F241AF"/>
    <w:rsid w:val="38F259EC"/>
    <w:rsid w:val="38F4316E"/>
    <w:rsid w:val="38F5435E"/>
    <w:rsid w:val="38F96A33"/>
    <w:rsid w:val="38FE5741"/>
    <w:rsid w:val="38FF09FB"/>
    <w:rsid w:val="39021E13"/>
    <w:rsid w:val="3902742B"/>
    <w:rsid w:val="390E1AF4"/>
    <w:rsid w:val="39104A42"/>
    <w:rsid w:val="391064AB"/>
    <w:rsid w:val="391140D2"/>
    <w:rsid w:val="39122567"/>
    <w:rsid w:val="39150D4F"/>
    <w:rsid w:val="39187BED"/>
    <w:rsid w:val="391B3356"/>
    <w:rsid w:val="391F6D8A"/>
    <w:rsid w:val="39220FCF"/>
    <w:rsid w:val="39221EFB"/>
    <w:rsid w:val="39264F3C"/>
    <w:rsid w:val="392A2557"/>
    <w:rsid w:val="392C7FDF"/>
    <w:rsid w:val="392D6226"/>
    <w:rsid w:val="392F167E"/>
    <w:rsid w:val="39342ECD"/>
    <w:rsid w:val="39362945"/>
    <w:rsid w:val="393635F2"/>
    <w:rsid w:val="393711AB"/>
    <w:rsid w:val="39372EAE"/>
    <w:rsid w:val="393B5850"/>
    <w:rsid w:val="393D08E7"/>
    <w:rsid w:val="393D137D"/>
    <w:rsid w:val="393E4274"/>
    <w:rsid w:val="394104E1"/>
    <w:rsid w:val="394147A0"/>
    <w:rsid w:val="39420577"/>
    <w:rsid w:val="39420ABE"/>
    <w:rsid w:val="39421898"/>
    <w:rsid w:val="39457513"/>
    <w:rsid w:val="394F5D58"/>
    <w:rsid w:val="39555B18"/>
    <w:rsid w:val="395600E2"/>
    <w:rsid w:val="39561B41"/>
    <w:rsid w:val="3958127A"/>
    <w:rsid w:val="395A114F"/>
    <w:rsid w:val="395A676F"/>
    <w:rsid w:val="395B1D1C"/>
    <w:rsid w:val="395D1EC1"/>
    <w:rsid w:val="395D60FB"/>
    <w:rsid w:val="395D6176"/>
    <w:rsid w:val="39617339"/>
    <w:rsid w:val="3962761D"/>
    <w:rsid w:val="39634425"/>
    <w:rsid w:val="39653637"/>
    <w:rsid w:val="39660480"/>
    <w:rsid w:val="39671DDE"/>
    <w:rsid w:val="39683485"/>
    <w:rsid w:val="39693878"/>
    <w:rsid w:val="396969C9"/>
    <w:rsid w:val="396A5F1C"/>
    <w:rsid w:val="396C0048"/>
    <w:rsid w:val="39706B83"/>
    <w:rsid w:val="397131F7"/>
    <w:rsid w:val="39717E61"/>
    <w:rsid w:val="39765574"/>
    <w:rsid w:val="39767AE0"/>
    <w:rsid w:val="397B51A3"/>
    <w:rsid w:val="397C7FB8"/>
    <w:rsid w:val="397D1CD3"/>
    <w:rsid w:val="397E7B04"/>
    <w:rsid w:val="397E7F9B"/>
    <w:rsid w:val="397F09EE"/>
    <w:rsid w:val="397F6605"/>
    <w:rsid w:val="398037AC"/>
    <w:rsid w:val="39831D07"/>
    <w:rsid w:val="39854CFA"/>
    <w:rsid w:val="39864DA0"/>
    <w:rsid w:val="39865537"/>
    <w:rsid w:val="39875C1D"/>
    <w:rsid w:val="398A288A"/>
    <w:rsid w:val="398B7978"/>
    <w:rsid w:val="398F092F"/>
    <w:rsid w:val="398F24BA"/>
    <w:rsid w:val="398F6B77"/>
    <w:rsid w:val="3996496E"/>
    <w:rsid w:val="399D01A7"/>
    <w:rsid w:val="399E57CE"/>
    <w:rsid w:val="39A02D99"/>
    <w:rsid w:val="39A07D65"/>
    <w:rsid w:val="39A260A9"/>
    <w:rsid w:val="39A266DE"/>
    <w:rsid w:val="39A43171"/>
    <w:rsid w:val="39A45A8A"/>
    <w:rsid w:val="39A72F30"/>
    <w:rsid w:val="39AE7C4F"/>
    <w:rsid w:val="39B23EA9"/>
    <w:rsid w:val="39B31D84"/>
    <w:rsid w:val="39B56CF6"/>
    <w:rsid w:val="39B6586C"/>
    <w:rsid w:val="39BA056A"/>
    <w:rsid w:val="39BA381B"/>
    <w:rsid w:val="39BA73AA"/>
    <w:rsid w:val="39BB4F56"/>
    <w:rsid w:val="39BC4767"/>
    <w:rsid w:val="39BD04F6"/>
    <w:rsid w:val="39BD54EF"/>
    <w:rsid w:val="39BE29A9"/>
    <w:rsid w:val="39BE7C30"/>
    <w:rsid w:val="39BF1B3B"/>
    <w:rsid w:val="39BF6EF5"/>
    <w:rsid w:val="39BF74A9"/>
    <w:rsid w:val="39C01A39"/>
    <w:rsid w:val="39C07F4B"/>
    <w:rsid w:val="39C11BDD"/>
    <w:rsid w:val="39C17ACB"/>
    <w:rsid w:val="39C42254"/>
    <w:rsid w:val="39C52300"/>
    <w:rsid w:val="39C63862"/>
    <w:rsid w:val="39C93B52"/>
    <w:rsid w:val="39CA409B"/>
    <w:rsid w:val="39CC092A"/>
    <w:rsid w:val="39CD13BF"/>
    <w:rsid w:val="39CD6774"/>
    <w:rsid w:val="39CD7C11"/>
    <w:rsid w:val="39CE0063"/>
    <w:rsid w:val="39CF07AE"/>
    <w:rsid w:val="39CF2561"/>
    <w:rsid w:val="39CF6B2F"/>
    <w:rsid w:val="39D343EF"/>
    <w:rsid w:val="39D6406E"/>
    <w:rsid w:val="39D80499"/>
    <w:rsid w:val="39D85588"/>
    <w:rsid w:val="39DB1E97"/>
    <w:rsid w:val="39DC5247"/>
    <w:rsid w:val="39DE25CA"/>
    <w:rsid w:val="39DF52C5"/>
    <w:rsid w:val="39E06C3F"/>
    <w:rsid w:val="39E14EB4"/>
    <w:rsid w:val="39E51C7E"/>
    <w:rsid w:val="39E539E0"/>
    <w:rsid w:val="39E76C02"/>
    <w:rsid w:val="39EA3C5D"/>
    <w:rsid w:val="39ED00A4"/>
    <w:rsid w:val="39EF215F"/>
    <w:rsid w:val="39EF7064"/>
    <w:rsid w:val="39F03343"/>
    <w:rsid w:val="39F06D8D"/>
    <w:rsid w:val="39F20FB7"/>
    <w:rsid w:val="39F30CC7"/>
    <w:rsid w:val="39F31ABC"/>
    <w:rsid w:val="39F36CB4"/>
    <w:rsid w:val="39F54A2C"/>
    <w:rsid w:val="39F55E64"/>
    <w:rsid w:val="39F56C47"/>
    <w:rsid w:val="39F6032D"/>
    <w:rsid w:val="39F62C57"/>
    <w:rsid w:val="39FD3380"/>
    <w:rsid w:val="39FD4931"/>
    <w:rsid w:val="39FF4826"/>
    <w:rsid w:val="3A01081E"/>
    <w:rsid w:val="3A031BA2"/>
    <w:rsid w:val="3A03322B"/>
    <w:rsid w:val="3A062F98"/>
    <w:rsid w:val="3A0673E9"/>
    <w:rsid w:val="3A076E03"/>
    <w:rsid w:val="3A0952D8"/>
    <w:rsid w:val="3A0A2670"/>
    <w:rsid w:val="3A0D1784"/>
    <w:rsid w:val="3A1213DA"/>
    <w:rsid w:val="3A122EAA"/>
    <w:rsid w:val="3A132933"/>
    <w:rsid w:val="3A162B00"/>
    <w:rsid w:val="3A162CEF"/>
    <w:rsid w:val="3A171C30"/>
    <w:rsid w:val="3A1851C9"/>
    <w:rsid w:val="3A1A278E"/>
    <w:rsid w:val="3A1A77BF"/>
    <w:rsid w:val="3A1B160B"/>
    <w:rsid w:val="3A1B52B7"/>
    <w:rsid w:val="3A1E6BCE"/>
    <w:rsid w:val="3A1F5A5C"/>
    <w:rsid w:val="3A201A21"/>
    <w:rsid w:val="3A2105B0"/>
    <w:rsid w:val="3A2359F3"/>
    <w:rsid w:val="3A240D54"/>
    <w:rsid w:val="3A244D2E"/>
    <w:rsid w:val="3A2C0015"/>
    <w:rsid w:val="3A2D3360"/>
    <w:rsid w:val="3A3032B7"/>
    <w:rsid w:val="3A3036EE"/>
    <w:rsid w:val="3A3223AA"/>
    <w:rsid w:val="3A3430BE"/>
    <w:rsid w:val="3A34627D"/>
    <w:rsid w:val="3A3673BA"/>
    <w:rsid w:val="3A385296"/>
    <w:rsid w:val="3A3B1F27"/>
    <w:rsid w:val="3A3E259E"/>
    <w:rsid w:val="3A407B06"/>
    <w:rsid w:val="3A407E7C"/>
    <w:rsid w:val="3A4140C7"/>
    <w:rsid w:val="3A441042"/>
    <w:rsid w:val="3A453440"/>
    <w:rsid w:val="3A4B4FFF"/>
    <w:rsid w:val="3A4B554A"/>
    <w:rsid w:val="3A4C31F8"/>
    <w:rsid w:val="3A4C42C7"/>
    <w:rsid w:val="3A4C69A7"/>
    <w:rsid w:val="3A4D2535"/>
    <w:rsid w:val="3A4F0561"/>
    <w:rsid w:val="3A5254AE"/>
    <w:rsid w:val="3A532946"/>
    <w:rsid w:val="3A5361D2"/>
    <w:rsid w:val="3A556E3A"/>
    <w:rsid w:val="3A560D8C"/>
    <w:rsid w:val="3A5C6A75"/>
    <w:rsid w:val="3A5F038D"/>
    <w:rsid w:val="3A627CDF"/>
    <w:rsid w:val="3A647630"/>
    <w:rsid w:val="3A6602ED"/>
    <w:rsid w:val="3A671486"/>
    <w:rsid w:val="3A6972CA"/>
    <w:rsid w:val="3A697DFB"/>
    <w:rsid w:val="3A6F76AF"/>
    <w:rsid w:val="3A720BB1"/>
    <w:rsid w:val="3A7441BB"/>
    <w:rsid w:val="3A76391A"/>
    <w:rsid w:val="3A775075"/>
    <w:rsid w:val="3A7A4BAE"/>
    <w:rsid w:val="3A7B000C"/>
    <w:rsid w:val="3A7B3C47"/>
    <w:rsid w:val="3A7B6CFC"/>
    <w:rsid w:val="3A7C34D0"/>
    <w:rsid w:val="3A7D1681"/>
    <w:rsid w:val="3A7D5DE7"/>
    <w:rsid w:val="3A7D6F93"/>
    <w:rsid w:val="3A7F3BD0"/>
    <w:rsid w:val="3A805460"/>
    <w:rsid w:val="3A854074"/>
    <w:rsid w:val="3A875820"/>
    <w:rsid w:val="3A875911"/>
    <w:rsid w:val="3A887C7E"/>
    <w:rsid w:val="3A8A11FB"/>
    <w:rsid w:val="3A90277D"/>
    <w:rsid w:val="3A9038A2"/>
    <w:rsid w:val="3A92278D"/>
    <w:rsid w:val="3A9746B6"/>
    <w:rsid w:val="3A974D36"/>
    <w:rsid w:val="3A986BB4"/>
    <w:rsid w:val="3A9959F1"/>
    <w:rsid w:val="3A9A76AC"/>
    <w:rsid w:val="3A9C4DBD"/>
    <w:rsid w:val="3A9F274E"/>
    <w:rsid w:val="3A9F7B41"/>
    <w:rsid w:val="3AA05DC7"/>
    <w:rsid w:val="3AA35EC9"/>
    <w:rsid w:val="3AA44172"/>
    <w:rsid w:val="3AA54981"/>
    <w:rsid w:val="3AA5772D"/>
    <w:rsid w:val="3AAA43B0"/>
    <w:rsid w:val="3AAB3A49"/>
    <w:rsid w:val="3AB0334A"/>
    <w:rsid w:val="3AB230B1"/>
    <w:rsid w:val="3AB274C3"/>
    <w:rsid w:val="3AB363CD"/>
    <w:rsid w:val="3AB75E00"/>
    <w:rsid w:val="3AB77C62"/>
    <w:rsid w:val="3ABB5880"/>
    <w:rsid w:val="3ABD7D02"/>
    <w:rsid w:val="3ABE0771"/>
    <w:rsid w:val="3AC036EF"/>
    <w:rsid w:val="3AC13B69"/>
    <w:rsid w:val="3AC17DF9"/>
    <w:rsid w:val="3AC45884"/>
    <w:rsid w:val="3AC6275D"/>
    <w:rsid w:val="3AC63A6C"/>
    <w:rsid w:val="3AC91B4C"/>
    <w:rsid w:val="3AC9462F"/>
    <w:rsid w:val="3AC97D24"/>
    <w:rsid w:val="3ACA4155"/>
    <w:rsid w:val="3ACD006E"/>
    <w:rsid w:val="3AD03B6B"/>
    <w:rsid w:val="3AD227EE"/>
    <w:rsid w:val="3AD37A89"/>
    <w:rsid w:val="3AD52EEC"/>
    <w:rsid w:val="3AD71272"/>
    <w:rsid w:val="3ADA6B07"/>
    <w:rsid w:val="3ADB4E15"/>
    <w:rsid w:val="3ADB78B8"/>
    <w:rsid w:val="3ADE11D2"/>
    <w:rsid w:val="3ADE53CA"/>
    <w:rsid w:val="3ADF63A3"/>
    <w:rsid w:val="3AE033ED"/>
    <w:rsid w:val="3AE22D68"/>
    <w:rsid w:val="3AE31331"/>
    <w:rsid w:val="3AE66603"/>
    <w:rsid w:val="3AE739D0"/>
    <w:rsid w:val="3AEC2BE2"/>
    <w:rsid w:val="3AEC6371"/>
    <w:rsid w:val="3AED1843"/>
    <w:rsid w:val="3AEF447D"/>
    <w:rsid w:val="3AEF5E4D"/>
    <w:rsid w:val="3AF15A6D"/>
    <w:rsid w:val="3AF21794"/>
    <w:rsid w:val="3AF56140"/>
    <w:rsid w:val="3AF851AA"/>
    <w:rsid w:val="3AF97508"/>
    <w:rsid w:val="3AFC378B"/>
    <w:rsid w:val="3AFD4427"/>
    <w:rsid w:val="3AFF1A0C"/>
    <w:rsid w:val="3AFF62BA"/>
    <w:rsid w:val="3B000801"/>
    <w:rsid w:val="3B000892"/>
    <w:rsid w:val="3B040FFA"/>
    <w:rsid w:val="3B053FBF"/>
    <w:rsid w:val="3B054B6E"/>
    <w:rsid w:val="3B067308"/>
    <w:rsid w:val="3B0813C3"/>
    <w:rsid w:val="3B09657F"/>
    <w:rsid w:val="3B0B4C72"/>
    <w:rsid w:val="3B0C2AC6"/>
    <w:rsid w:val="3B0C372F"/>
    <w:rsid w:val="3B0C61F7"/>
    <w:rsid w:val="3B101056"/>
    <w:rsid w:val="3B1255FF"/>
    <w:rsid w:val="3B133224"/>
    <w:rsid w:val="3B142E90"/>
    <w:rsid w:val="3B14690F"/>
    <w:rsid w:val="3B1508D7"/>
    <w:rsid w:val="3B1524ED"/>
    <w:rsid w:val="3B15433B"/>
    <w:rsid w:val="3B1545A6"/>
    <w:rsid w:val="3B167F77"/>
    <w:rsid w:val="3B175DAA"/>
    <w:rsid w:val="3B191048"/>
    <w:rsid w:val="3B191710"/>
    <w:rsid w:val="3B1B5EDB"/>
    <w:rsid w:val="3B20559E"/>
    <w:rsid w:val="3B2572B8"/>
    <w:rsid w:val="3B2852BE"/>
    <w:rsid w:val="3B294AAF"/>
    <w:rsid w:val="3B2A0380"/>
    <w:rsid w:val="3B2B718C"/>
    <w:rsid w:val="3B2C4F66"/>
    <w:rsid w:val="3B2C7476"/>
    <w:rsid w:val="3B2C7FB3"/>
    <w:rsid w:val="3B321EDD"/>
    <w:rsid w:val="3B346732"/>
    <w:rsid w:val="3B347057"/>
    <w:rsid w:val="3B34743F"/>
    <w:rsid w:val="3B3542C6"/>
    <w:rsid w:val="3B396512"/>
    <w:rsid w:val="3B3C1386"/>
    <w:rsid w:val="3B3C1EDA"/>
    <w:rsid w:val="3B3E2DEE"/>
    <w:rsid w:val="3B444E9A"/>
    <w:rsid w:val="3B47756C"/>
    <w:rsid w:val="3B4829B2"/>
    <w:rsid w:val="3B483AFD"/>
    <w:rsid w:val="3B4973B3"/>
    <w:rsid w:val="3B4B059C"/>
    <w:rsid w:val="3B4C26BC"/>
    <w:rsid w:val="3B51106C"/>
    <w:rsid w:val="3B546E6A"/>
    <w:rsid w:val="3B562801"/>
    <w:rsid w:val="3B56518F"/>
    <w:rsid w:val="3B5A28DF"/>
    <w:rsid w:val="3B5B6632"/>
    <w:rsid w:val="3B5F400A"/>
    <w:rsid w:val="3B5F43E5"/>
    <w:rsid w:val="3B613760"/>
    <w:rsid w:val="3B614DC0"/>
    <w:rsid w:val="3B62060A"/>
    <w:rsid w:val="3B664E91"/>
    <w:rsid w:val="3B674961"/>
    <w:rsid w:val="3B68701C"/>
    <w:rsid w:val="3B6C6989"/>
    <w:rsid w:val="3B6C75E9"/>
    <w:rsid w:val="3B6F60C5"/>
    <w:rsid w:val="3B7043CB"/>
    <w:rsid w:val="3B7114F3"/>
    <w:rsid w:val="3B733963"/>
    <w:rsid w:val="3B762138"/>
    <w:rsid w:val="3B765990"/>
    <w:rsid w:val="3B780381"/>
    <w:rsid w:val="3B7A7EC3"/>
    <w:rsid w:val="3B7E54B1"/>
    <w:rsid w:val="3B7F5048"/>
    <w:rsid w:val="3B7F7DE0"/>
    <w:rsid w:val="3B8100E6"/>
    <w:rsid w:val="3B822249"/>
    <w:rsid w:val="3B846CCF"/>
    <w:rsid w:val="3B851FC0"/>
    <w:rsid w:val="3B873CF6"/>
    <w:rsid w:val="3B8876A4"/>
    <w:rsid w:val="3B8A5520"/>
    <w:rsid w:val="3B8B663B"/>
    <w:rsid w:val="3B8C1DD1"/>
    <w:rsid w:val="3B8F7943"/>
    <w:rsid w:val="3B907991"/>
    <w:rsid w:val="3B910F8F"/>
    <w:rsid w:val="3B931269"/>
    <w:rsid w:val="3B9413EE"/>
    <w:rsid w:val="3B95063D"/>
    <w:rsid w:val="3B9709BC"/>
    <w:rsid w:val="3B971059"/>
    <w:rsid w:val="3B9B1471"/>
    <w:rsid w:val="3B9C3523"/>
    <w:rsid w:val="3B9E27D3"/>
    <w:rsid w:val="3B9E5AB3"/>
    <w:rsid w:val="3BA20B4D"/>
    <w:rsid w:val="3BA31C22"/>
    <w:rsid w:val="3BA3787C"/>
    <w:rsid w:val="3BA66E02"/>
    <w:rsid w:val="3BA71799"/>
    <w:rsid w:val="3BA8390E"/>
    <w:rsid w:val="3BAA6632"/>
    <w:rsid w:val="3BAD50E5"/>
    <w:rsid w:val="3BB04889"/>
    <w:rsid w:val="3BB45B05"/>
    <w:rsid w:val="3BB66B06"/>
    <w:rsid w:val="3BBB06E1"/>
    <w:rsid w:val="3BBB3F96"/>
    <w:rsid w:val="3BBD26BA"/>
    <w:rsid w:val="3BBD36BD"/>
    <w:rsid w:val="3BBE49EA"/>
    <w:rsid w:val="3BC11D92"/>
    <w:rsid w:val="3BC44CF3"/>
    <w:rsid w:val="3BC52523"/>
    <w:rsid w:val="3BC6586D"/>
    <w:rsid w:val="3BC9119B"/>
    <w:rsid w:val="3BCA1430"/>
    <w:rsid w:val="3BCD256D"/>
    <w:rsid w:val="3BCE4284"/>
    <w:rsid w:val="3BCF5DCD"/>
    <w:rsid w:val="3BCF76CB"/>
    <w:rsid w:val="3BD07CF6"/>
    <w:rsid w:val="3BD1109E"/>
    <w:rsid w:val="3BD42A74"/>
    <w:rsid w:val="3BD554C6"/>
    <w:rsid w:val="3BD9219C"/>
    <w:rsid w:val="3BDD1F24"/>
    <w:rsid w:val="3BDD711D"/>
    <w:rsid w:val="3BDE0E09"/>
    <w:rsid w:val="3BDF0A7F"/>
    <w:rsid w:val="3BDF6CC5"/>
    <w:rsid w:val="3BE0744A"/>
    <w:rsid w:val="3BE1314D"/>
    <w:rsid w:val="3BE13768"/>
    <w:rsid w:val="3BE30C25"/>
    <w:rsid w:val="3BE30DE6"/>
    <w:rsid w:val="3BE424DF"/>
    <w:rsid w:val="3BE938B2"/>
    <w:rsid w:val="3BED1F01"/>
    <w:rsid w:val="3BEE3012"/>
    <w:rsid w:val="3BF00B3F"/>
    <w:rsid w:val="3BF214C5"/>
    <w:rsid w:val="3BF45AD3"/>
    <w:rsid w:val="3BF65C2F"/>
    <w:rsid w:val="3BFA240F"/>
    <w:rsid w:val="3BFD0B5F"/>
    <w:rsid w:val="3BFF5529"/>
    <w:rsid w:val="3BFF6C92"/>
    <w:rsid w:val="3C03207C"/>
    <w:rsid w:val="3C0353CA"/>
    <w:rsid w:val="3C06037C"/>
    <w:rsid w:val="3C072D2E"/>
    <w:rsid w:val="3C0963D3"/>
    <w:rsid w:val="3C0B6568"/>
    <w:rsid w:val="3C1047C2"/>
    <w:rsid w:val="3C105FF0"/>
    <w:rsid w:val="3C1205EB"/>
    <w:rsid w:val="3C142BEA"/>
    <w:rsid w:val="3C156277"/>
    <w:rsid w:val="3C180B14"/>
    <w:rsid w:val="3C18302C"/>
    <w:rsid w:val="3C1A29DB"/>
    <w:rsid w:val="3C1A43DB"/>
    <w:rsid w:val="3C1C7A4A"/>
    <w:rsid w:val="3C1D35F4"/>
    <w:rsid w:val="3C226E60"/>
    <w:rsid w:val="3C252B58"/>
    <w:rsid w:val="3C2D0043"/>
    <w:rsid w:val="3C2D4A66"/>
    <w:rsid w:val="3C2E49F1"/>
    <w:rsid w:val="3C3151A9"/>
    <w:rsid w:val="3C3717A4"/>
    <w:rsid w:val="3C385164"/>
    <w:rsid w:val="3C3934A5"/>
    <w:rsid w:val="3C3C055B"/>
    <w:rsid w:val="3C3C7172"/>
    <w:rsid w:val="3C3D5F8D"/>
    <w:rsid w:val="3C4A3D61"/>
    <w:rsid w:val="3C4D08F2"/>
    <w:rsid w:val="3C4D0931"/>
    <w:rsid w:val="3C4D3F7E"/>
    <w:rsid w:val="3C4D587C"/>
    <w:rsid w:val="3C4E61E6"/>
    <w:rsid w:val="3C5126DD"/>
    <w:rsid w:val="3C512D50"/>
    <w:rsid w:val="3C517227"/>
    <w:rsid w:val="3C52070E"/>
    <w:rsid w:val="3C550C80"/>
    <w:rsid w:val="3C554523"/>
    <w:rsid w:val="3C556518"/>
    <w:rsid w:val="3C5604B1"/>
    <w:rsid w:val="3C5610EA"/>
    <w:rsid w:val="3C570714"/>
    <w:rsid w:val="3C5771C4"/>
    <w:rsid w:val="3C58105A"/>
    <w:rsid w:val="3C59408D"/>
    <w:rsid w:val="3C5B65BA"/>
    <w:rsid w:val="3C5F1779"/>
    <w:rsid w:val="3C631801"/>
    <w:rsid w:val="3C6817D6"/>
    <w:rsid w:val="3C696918"/>
    <w:rsid w:val="3C6A1769"/>
    <w:rsid w:val="3C6B31C2"/>
    <w:rsid w:val="3C6B35E7"/>
    <w:rsid w:val="3C6B5539"/>
    <w:rsid w:val="3C6D45FC"/>
    <w:rsid w:val="3C720F58"/>
    <w:rsid w:val="3C7249CA"/>
    <w:rsid w:val="3C73723B"/>
    <w:rsid w:val="3C7777EB"/>
    <w:rsid w:val="3C797815"/>
    <w:rsid w:val="3C7A653E"/>
    <w:rsid w:val="3C7A75CA"/>
    <w:rsid w:val="3C7B7B3D"/>
    <w:rsid w:val="3C7C5D22"/>
    <w:rsid w:val="3C7F0A08"/>
    <w:rsid w:val="3C7F68B6"/>
    <w:rsid w:val="3C804B24"/>
    <w:rsid w:val="3C815917"/>
    <w:rsid w:val="3C844BC4"/>
    <w:rsid w:val="3C852178"/>
    <w:rsid w:val="3C8540D4"/>
    <w:rsid w:val="3C8824CD"/>
    <w:rsid w:val="3C882814"/>
    <w:rsid w:val="3C88602B"/>
    <w:rsid w:val="3C8A577E"/>
    <w:rsid w:val="3C8B3B56"/>
    <w:rsid w:val="3C8B438F"/>
    <w:rsid w:val="3C8C1FE7"/>
    <w:rsid w:val="3C8F2F9C"/>
    <w:rsid w:val="3C8F7B06"/>
    <w:rsid w:val="3C956D34"/>
    <w:rsid w:val="3C963239"/>
    <w:rsid w:val="3C9766E2"/>
    <w:rsid w:val="3C997083"/>
    <w:rsid w:val="3C9A520F"/>
    <w:rsid w:val="3CA212C7"/>
    <w:rsid w:val="3CA33079"/>
    <w:rsid w:val="3CA51515"/>
    <w:rsid w:val="3CAB2136"/>
    <w:rsid w:val="3CAB231F"/>
    <w:rsid w:val="3CAC688D"/>
    <w:rsid w:val="3CAD32DC"/>
    <w:rsid w:val="3CB1643F"/>
    <w:rsid w:val="3CB2118F"/>
    <w:rsid w:val="3CB2187A"/>
    <w:rsid w:val="3CB40403"/>
    <w:rsid w:val="3CB80142"/>
    <w:rsid w:val="3CB92EBD"/>
    <w:rsid w:val="3CBA3AB9"/>
    <w:rsid w:val="3CBA48C7"/>
    <w:rsid w:val="3CBA60B1"/>
    <w:rsid w:val="3CBB49B6"/>
    <w:rsid w:val="3CBB6039"/>
    <w:rsid w:val="3CBC0EE4"/>
    <w:rsid w:val="3CBC26A6"/>
    <w:rsid w:val="3CC37C0C"/>
    <w:rsid w:val="3CC44614"/>
    <w:rsid w:val="3CCA5549"/>
    <w:rsid w:val="3CD04E12"/>
    <w:rsid w:val="3CD50295"/>
    <w:rsid w:val="3CD52977"/>
    <w:rsid w:val="3CDB41D9"/>
    <w:rsid w:val="3CDB5255"/>
    <w:rsid w:val="3CDB55F0"/>
    <w:rsid w:val="3CDC22C7"/>
    <w:rsid w:val="3CDE3FA2"/>
    <w:rsid w:val="3CDE7308"/>
    <w:rsid w:val="3CDF4714"/>
    <w:rsid w:val="3CE34945"/>
    <w:rsid w:val="3CE71286"/>
    <w:rsid w:val="3CE7344D"/>
    <w:rsid w:val="3CE81435"/>
    <w:rsid w:val="3CEA48AA"/>
    <w:rsid w:val="3CEB6BAF"/>
    <w:rsid w:val="3CEE5EA4"/>
    <w:rsid w:val="3CEE6012"/>
    <w:rsid w:val="3CEE6490"/>
    <w:rsid w:val="3CF04EF2"/>
    <w:rsid w:val="3CF25EC6"/>
    <w:rsid w:val="3CF332B1"/>
    <w:rsid w:val="3CF34322"/>
    <w:rsid w:val="3CF5476E"/>
    <w:rsid w:val="3CF71BD1"/>
    <w:rsid w:val="3CF93F43"/>
    <w:rsid w:val="3CFB1701"/>
    <w:rsid w:val="3CFB72C3"/>
    <w:rsid w:val="3CFC0A59"/>
    <w:rsid w:val="3CFC0B5D"/>
    <w:rsid w:val="3CFC5990"/>
    <w:rsid w:val="3CFD70B3"/>
    <w:rsid w:val="3CFE3871"/>
    <w:rsid w:val="3CFE6239"/>
    <w:rsid w:val="3CFF3D60"/>
    <w:rsid w:val="3D0543C2"/>
    <w:rsid w:val="3D073BA7"/>
    <w:rsid w:val="3D09372C"/>
    <w:rsid w:val="3D0D5C3D"/>
    <w:rsid w:val="3D0E5A1E"/>
    <w:rsid w:val="3D0E616C"/>
    <w:rsid w:val="3D0F0DB2"/>
    <w:rsid w:val="3D0F1C9E"/>
    <w:rsid w:val="3D0F2AB3"/>
    <w:rsid w:val="3D100EAE"/>
    <w:rsid w:val="3D10334E"/>
    <w:rsid w:val="3D140F5D"/>
    <w:rsid w:val="3D1413A7"/>
    <w:rsid w:val="3D1A57F4"/>
    <w:rsid w:val="3D1C5077"/>
    <w:rsid w:val="3D224462"/>
    <w:rsid w:val="3D2310C4"/>
    <w:rsid w:val="3D236A2E"/>
    <w:rsid w:val="3D244097"/>
    <w:rsid w:val="3D24687E"/>
    <w:rsid w:val="3D282C0E"/>
    <w:rsid w:val="3D290D49"/>
    <w:rsid w:val="3D2D1085"/>
    <w:rsid w:val="3D2D2856"/>
    <w:rsid w:val="3D2F13EB"/>
    <w:rsid w:val="3D2F6F73"/>
    <w:rsid w:val="3D342054"/>
    <w:rsid w:val="3D3430AD"/>
    <w:rsid w:val="3D356FFA"/>
    <w:rsid w:val="3D396A37"/>
    <w:rsid w:val="3D3A58FE"/>
    <w:rsid w:val="3D3B4DBB"/>
    <w:rsid w:val="3D3C17DD"/>
    <w:rsid w:val="3D490828"/>
    <w:rsid w:val="3D49338A"/>
    <w:rsid w:val="3D4C0E2B"/>
    <w:rsid w:val="3D50129D"/>
    <w:rsid w:val="3D551DF1"/>
    <w:rsid w:val="3D5C69A7"/>
    <w:rsid w:val="3D5E3C89"/>
    <w:rsid w:val="3D5E5A2C"/>
    <w:rsid w:val="3D5E7B80"/>
    <w:rsid w:val="3D5F1742"/>
    <w:rsid w:val="3D602F66"/>
    <w:rsid w:val="3D613BC9"/>
    <w:rsid w:val="3D622D81"/>
    <w:rsid w:val="3D6667B0"/>
    <w:rsid w:val="3D6918A7"/>
    <w:rsid w:val="3D696DD4"/>
    <w:rsid w:val="3D6E32B2"/>
    <w:rsid w:val="3D6F69FF"/>
    <w:rsid w:val="3D705CFB"/>
    <w:rsid w:val="3D7161A1"/>
    <w:rsid w:val="3D733219"/>
    <w:rsid w:val="3D7437C4"/>
    <w:rsid w:val="3D745D57"/>
    <w:rsid w:val="3D751831"/>
    <w:rsid w:val="3D784261"/>
    <w:rsid w:val="3D786685"/>
    <w:rsid w:val="3D7A1E8B"/>
    <w:rsid w:val="3D7F56E0"/>
    <w:rsid w:val="3D821ABA"/>
    <w:rsid w:val="3D8276F2"/>
    <w:rsid w:val="3D8643A5"/>
    <w:rsid w:val="3D8724DE"/>
    <w:rsid w:val="3D88695E"/>
    <w:rsid w:val="3D893920"/>
    <w:rsid w:val="3D8A27FB"/>
    <w:rsid w:val="3D8E14D8"/>
    <w:rsid w:val="3D8F7002"/>
    <w:rsid w:val="3D93365D"/>
    <w:rsid w:val="3D9431D1"/>
    <w:rsid w:val="3D99310B"/>
    <w:rsid w:val="3D993BEA"/>
    <w:rsid w:val="3D9A1B38"/>
    <w:rsid w:val="3D9A72B6"/>
    <w:rsid w:val="3D9B1091"/>
    <w:rsid w:val="3D9B3BE9"/>
    <w:rsid w:val="3DA230D0"/>
    <w:rsid w:val="3DA45EE7"/>
    <w:rsid w:val="3DA56A9A"/>
    <w:rsid w:val="3DA57F28"/>
    <w:rsid w:val="3DA61FFD"/>
    <w:rsid w:val="3DB164EF"/>
    <w:rsid w:val="3DB171E4"/>
    <w:rsid w:val="3DB57462"/>
    <w:rsid w:val="3DB614FD"/>
    <w:rsid w:val="3DB77E39"/>
    <w:rsid w:val="3DB87F3D"/>
    <w:rsid w:val="3DBE01CC"/>
    <w:rsid w:val="3DC15486"/>
    <w:rsid w:val="3DC3393B"/>
    <w:rsid w:val="3DC803C6"/>
    <w:rsid w:val="3DC95BEF"/>
    <w:rsid w:val="3DCA2DAA"/>
    <w:rsid w:val="3DCA4B9A"/>
    <w:rsid w:val="3DCA77A6"/>
    <w:rsid w:val="3DCD539B"/>
    <w:rsid w:val="3DCE3F07"/>
    <w:rsid w:val="3DD13369"/>
    <w:rsid w:val="3DD13BB7"/>
    <w:rsid w:val="3DD15E41"/>
    <w:rsid w:val="3DD2355B"/>
    <w:rsid w:val="3DD23588"/>
    <w:rsid w:val="3DD417E4"/>
    <w:rsid w:val="3DD424A0"/>
    <w:rsid w:val="3DD52242"/>
    <w:rsid w:val="3DD822A2"/>
    <w:rsid w:val="3DD850E4"/>
    <w:rsid w:val="3DD92B3F"/>
    <w:rsid w:val="3DDA3A54"/>
    <w:rsid w:val="3DDB0B5F"/>
    <w:rsid w:val="3DDC64FF"/>
    <w:rsid w:val="3DDD68CD"/>
    <w:rsid w:val="3DDD71A7"/>
    <w:rsid w:val="3DDE07E6"/>
    <w:rsid w:val="3DDE09E1"/>
    <w:rsid w:val="3DE039D1"/>
    <w:rsid w:val="3DE06A04"/>
    <w:rsid w:val="3DE07021"/>
    <w:rsid w:val="3DE1707A"/>
    <w:rsid w:val="3DE203EA"/>
    <w:rsid w:val="3DE24D83"/>
    <w:rsid w:val="3DE27A7A"/>
    <w:rsid w:val="3DE3696F"/>
    <w:rsid w:val="3DE95FA1"/>
    <w:rsid w:val="3DEA0AC4"/>
    <w:rsid w:val="3DEE71A3"/>
    <w:rsid w:val="3DEF6117"/>
    <w:rsid w:val="3DF12BF3"/>
    <w:rsid w:val="3DF3168A"/>
    <w:rsid w:val="3DF437AF"/>
    <w:rsid w:val="3DF5294C"/>
    <w:rsid w:val="3DF54527"/>
    <w:rsid w:val="3DF5664E"/>
    <w:rsid w:val="3DFB4F3D"/>
    <w:rsid w:val="3DFB63F9"/>
    <w:rsid w:val="3DFD1C56"/>
    <w:rsid w:val="3DFE3B7F"/>
    <w:rsid w:val="3E0623F9"/>
    <w:rsid w:val="3E07544E"/>
    <w:rsid w:val="3E083D39"/>
    <w:rsid w:val="3E0861E1"/>
    <w:rsid w:val="3E0968BD"/>
    <w:rsid w:val="3E0A26B3"/>
    <w:rsid w:val="3E0C0430"/>
    <w:rsid w:val="3E107194"/>
    <w:rsid w:val="3E154943"/>
    <w:rsid w:val="3E1617BF"/>
    <w:rsid w:val="3E193F83"/>
    <w:rsid w:val="3E195B98"/>
    <w:rsid w:val="3E1A0932"/>
    <w:rsid w:val="3E1B3EBA"/>
    <w:rsid w:val="3E1B3F6C"/>
    <w:rsid w:val="3E1D2C30"/>
    <w:rsid w:val="3E1E1BE7"/>
    <w:rsid w:val="3E1E3F88"/>
    <w:rsid w:val="3E22605F"/>
    <w:rsid w:val="3E231FB6"/>
    <w:rsid w:val="3E236D95"/>
    <w:rsid w:val="3E252EB0"/>
    <w:rsid w:val="3E257AE5"/>
    <w:rsid w:val="3E280381"/>
    <w:rsid w:val="3E2B74D6"/>
    <w:rsid w:val="3E312E7B"/>
    <w:rsid w:val="3E317A8D"/>
    <w:rsid w:val="3E34111E"/>
    <w:rsid w:val="3E351C5D"/>
    <w:rsid w:val="3E363F93"/>
    <w:rsid w:val="3E387932"/>
    <w:rsid w:val="3E390420"/>
    <w:rsid w:val="3E3A10E0"/>
    <w:rsid w:val="3E3A5E09"/>
    <w:rsid w:val="3E3D57D1"/>
    <w:rsid w:val="3E3F1412"/>
    <w:rsid w:val="3E405F91"/>
    <w:rsid w:val="3E407F49"/>
    <w:rsid w:val="3E42125C"/>
    <w:rsid w:val="3E437510"/>
    <w:rsid w:val="3E4536FA"/>
    <w:rsid w:val="3E493EE2"/>
    <w:rsid w:val="3E4C77B9"/>
    <w:rsid w:val="3E4C7852"/>
    <w:rsid w:val="3E523611"/>
    <w:rsid w:val="3E58252D"/>
    <w:rsid w:val="3E583270"/>
    <w:rsid w:val="3E5A7C78"/>
    <w:rsid w:val="3E5B23D6"/>
    <w:rsid w:val="3E5B3A6F"/>
    <w:rsid w:val="3E620BD9"/>
    <w:rsid w:val="3E6233A6"/>
    <w:rsid w:val="3E6302E6"/>
    <w:rsid w:val="3E635442"/>
    <w:rsid w:val="3E645E29"/>
    <w:rsid w:val="3E6863DE"/>
    <w:rsid w:val="3E68726D"/>
    <w:rsid w:val="3E6C22E0"/>
    <w:rsid w:val="3E6D22C2"/>
    <w:rsid w:val="3E6F77BE"/>
    <w:rsid w:val="3E710064"/>
    <w:rsid w:val="3E723CE6"/>
    <w:rsid w:val="3E735628"/>
    <w:rsid w:val="3E7A1BC7"/>
    <w:rsid w:val="3E7B771F"/>
    <w:rsid w:val="3E7E716A"/>
    <w:rsid w:val="3E7F55BB"/>
    <w:rsid w:val="3E86597F"/>
    <w:rsid w:val="3E86766F"/>
    <w:rsid w:val="3E8A3F3E"/>
    <w:rsid w:val="3E8C5CF9"/>
    <w:rsid w:val="3E8C7B73"/>
    <w:rsid w:val="3E8D54E1"/>
    <w:rsid w:val="3E8E188A"/>
    <w:rsid w:val="3E91525F"/>
    <w:rsid w:val="3E920C72"/>
    <w:rsid w:val="3E930EBC"/>
    <w:rsid w:val="3E936C2C"/>
    <w:rsid w:val="3E955694"/>
    <w:rsid w:val="3E965E20"/>
    <w:rsid w:val="3E96622E"/>
    <w:rsid w:val="3E973C18"/>
    <w:rsid w:val="3E9C27EE"/>
    <w:rsid w:val="3E9F0A8D"/>
    <w:rsid w:val="3EA16DCD"/>
    <w:rsid w:val="3EA23648"/>
    <w:rsid w:val="3EA66778"/>
    <w:rsid w:val="3EA762E0"/>
    <w:rsid w:val="3EAF4CA5"/>
    <w:rsid w:val="3EB15C4A"/>
    <w:rsid w:val="3EB5118F"/>
    <w:rsid w:val="3EB70AB4"/>
    <w:rsid w:val="3EB8329B"/>
    <w:rsid w:val="3EB94BA5"/>
    <w:rsid w:val="3EBB3B6E"/>
    <w:rsid w:val="3EBC4E5B"/>
    <w:rsid w:val="3EBD708B"/>
    <w:rsid w:val="3EC10F04"/>
    <w:rsid w:val="3EC924F6"/>
    <w:rsid w:val="3EC929CA"/>
    <w:rsid w:val="3ECA0E0B"/>
    <w:rsid w:val="3ECA6FC0"/>
    <w:rsid w:val="3ED03A98"/>
    <w:rsid w:val="3ED92DD9"/>
    <w:rsid w:val="3EDA2E08"/>
    <w:rsid w:val="3EDD2A92"/>
    <w:rsid w:val="3EE15998"/>
    <w:rsid w:val="3EE2627D"/>
    <w:rsid w:val="3EE545D2"/>
    <w:rsid w:val="3EE76600"/>
    <w:rsid w:val="3EE85964"/>
    <w:rsid w:val="3EE86427"/>
    <w:rsid w:val="3EE925B9"/>
    <w:rsid w:val="3EEC7E1E"/>
    <w:rsid w:val="3EF350EC"/>
    <w:rsid w:val="3EF43F38"/>
    <w:rsid w:val="3EF451B4"/>
    <w:rsid w:val="3EF72EE2"/>
    <w:rsid w:val="3EF770BF"/>
    <w:rsid w:val="3EF77B31"/>
    <w:rsid w:val="3EF81D96"/>
    <w:rsid w:val="3EFB7EF1"/>
    <w:rsid w:val="3EFF0EBF"/>
    <w:rsid w:val="3F020CF0"/>
    <w:rsid w:val="3F0254F6"/>
    <w:rsid w:val="3F056DDA"/>
    <w:rsid w:val="3F073F21"/>
    <w:rsid w:val="3F0A60E8"/>
    <w:rsid w:val="3F0B6A70"/>
    <w:rsid w:val="3F0C0FC2"/>
    <w:rsid w:val="3F0D53FE"/>
    <w:rsid w:val="3F0F40E9"/>
    <w:rsid w:val="3F100289"/>
    <w:rsid w:val="3F1009D2"/>
    <w:rsid w:val="3F1217A9"/>
    <w:rsid w:val="3F126C3B"/>
    <w:rsid w:val="3F126E64"/>
    <w:rsid w:val="3F143CB3"/>
    <w:rsid w:val="3F146774"/>
    <w:rsid w:val="3F163F6C"/>
    <w:rsid w:val="3F185D18"/>
    <w:rsid w:val="3F185EC5"/>
    <w:rsid w:val="3F1B5989"/>
    <w:rsid w:val="3F1D5633"/>
    <w:rsid w:val="3F21605D"/>
    <w:rsid w:val="3F257B46"/>
    <w:rsid w:val="3F285B0C"/>
    <w:rsid w:val="3F2B71E2"/>
    <w:rsid w:val="3F2F0E9C"/>
    <w:rsid w:val="3F334459"/>
    <w:rsid w:val="3F34405A"/>
    <w:rsid w:val="3F357D22"/>
    <w:rsid w:val="3F393263"/>
    <w:rsid w:val="3F39643F"/>
    <w:rsid w:val="3F3C1FFC"/>
    <w:rsid w:val="3F3D342E"/>
    <w:rsid w:val="3F4051FB"/>
    <w:rsid w:val="3F4156C5"/>
    <w:rsid w:val="3F433C84"/>
    <w:rsid w:val="3F4431B4"/>
    <w:rsid w:val="3F453C3C"/>
    <w:rsid w:val="3F465483"/>
    <w:rsid w:val="3F471CBA"/>
    <w:rsid w:val="3F4B1D4E"/>
    <w:rsid w:val="3F4C2D73"/>
    <w:rsid w:val="3F4E1276"/>
    <w:rsid w:val="3F4E2B2F"/>
    <w:rsid w:val="3F4F2814"/>
    <w:rsid w:val="3F516178"/>
    <w:rsid w:val="3F553F5F"/>
    <w:rsid w:val="3F5641D3"/>
    <w:rsid w:val="3F572748"/>
    <w:rsid w:val="3F594748"/>
    <w:rsid w:val="3F5A3BA3"/>
    <w:rsid w:val="3F5D551C"/>
    <w:rsid w:val="3F5D69D4"/>
    <w:rsid w:val="3F5E5CA8"/>
    <w:rsid w:val="3F6471DF"/>
    <w:rsid w:val="3F662310"/>
    <w:rsid w:val="3F6B19C3"/>
    <w:rsid w:val="3F6B71FD"/>
    <w:rsid w:val="3F6C0793"/>
    <w:rsid w:val="3F6C76CE"/>
    <w:rsid w:val="3F6C7907"/>
    <w:rsid w:val="3F6D3585"/>
    <w:rsid w:val="3F6E0933"/>
    <w:rsid w:val="3F6F6665"/>
    <w:rsid w:val="3F6F779E"/>
    <w:rsid w:val="3F742818"/>
    <w:rsid w:val="3F77256B"/>
    <w:rsid w:val="3F777C6D"/>
    <w:rsid w:val="3F7944DC"/>
    <w:rsid w:val="3F7A0C46"/>
    <w:rsid w:val="3F7B786B"/>
    <w:rsid w:val="3F7C7B88"/>
    <w:rsid w:val="3F7D16FD"/>
    <w:rsid w:val="3F7D5B64"/>
    <w:rsid w:val="3F80565F"/>
    <w:rsid w:val="3F810AB3"/>
    <w:rsid w:val="3F834ACA"/>
    <w:rsid w:val="3F886731"/>
    <w:rsid w:val="3F8C1142"/>
    <w:rsid w:val="3F8C3AE4"/>
    <w:rsid w:val="3F8C4E1B"/>
    <w:rsid w:val="3F90719B"/>
    <w:rsid w:val="3F9767E9"/>
    <w:rsid w:val="3F982570"/>
    <w:rsid w:val="3F9A3086"/>
    <w:rsid w:val="3F9B6A2E"/>
    <w:rsid w:val="3FA02F21"/>
    <w:rsid w:val="3FA315FC"/>
    <w:rsid w:val="3FA47598"/>
    <w:rsid w:val="3FA61DD3"/>
    <w:rsid w:val="3FAB0370"/>
    <w:rsid w:val="3FAD486B"/>
    <w:rsid w:val="3FB058EE"/>
    <w:rsid w:val="3FB436D7"/>
    <w:rsid w:val="3FB60351"/>
    <w:rsid w:val="3FB956F8"/>
    <w:rsid w:val="3FBA1F5E"/>
    <w:rsid w:val="3FBD7194"/>
    <w:rsid w:val="3FBF7FA1"/>
    <w:rsid w:val="3FC10804"/>
    <w:rsid w:val="3FC165B8"/>
    <w:rsid w:val="3FC4683D"/>
    <w:rsid w:val="3FC91141"/>
    <w:rsid w:val="3FCA4789"/>
    <w:rsid w:val="3FCB5C21"/>
    <w:rsid w:val="3FD020BB"/>
    <w:rsid w:val="3FD04D6C"/>
    <w:rsid w:val="3FD20288"/>
    <w:rsid w:val="3FD238A2"/>
    <w:rsid w:val="3FD46BCC"/>
    <w:rsid w:val="3FD5472F"/>
    <w:rsid w:val="3FD876D7"/>
    <w:rsid w:val="3FDE2C19"/>
    <w:rsid w:val="3FDF567B"/>
    <w:rsid w:val="3FE24CB5"/>
    <w:rsid w:val="3FE37657"/>
    <w:rsid w:val="3FE57760"/>
    <w:rsid w:val="3FEA23B8"/>
    <w:rsid w:val="3FEE5125"/>
    <w:rsid w:val="3FF20AEE"/>
    <w:rsid w:val="3FF23110"/>
    <w:rsid w:val="3FF25259"/>
    <w:rsid w:val="3FF2742B"/>
    <w:rsid w:val="3FF47238"/>
    <w:rsid w:val="3FF96B33"/>
    <w:rsid w:val="3FFA4C49"/>
    <w:rsid w:val="3FFB1ECD"/>
    <w:rsid w:val="3FFE4242"/>
    <w:rsid w:val="3FFF4F4B"/>
    <w:rsid w:val="400174EC"/>
    <w:rsid w:val="40023851"/>
    <w:rsid w:val="40031780"/>
    <w:rsid w:val="40061FA1"/>
    <w:rsid w:val="40066D69"/>
    <w:rsid w:val="40090655"/>
    <w:rsid w:val="4009616C"/>
    <w:rsid w:val="400A2F9F"/>
    <w:rsid w:val="400A5387"/>
    <w:rsid w:val="400B1F86"/>
    <w:rsid w:val="400E04E7"/>
    <w:rsid w:val="400F3D68"/>
    <w:rsid w:val="400F6607"/>
    <w:rsid w:val="4013190A"/>
    <w:rsid w:val="40150690"/>
    <w:rsid w:val="401514B0"/>
    <w:rsid w:val="4016392A"/>
    <w:rsid w:val="40187396"/>
    <w:rsid w:val="401B616E"/>
    <w:rsid w:val="401C02B9"/>
    <w:rsid w:val="401C561F"/>
    <w:rsid w:val="401E5E01"/>
    <w:rsid w:val="401E7A88"/>
    <w:rsid w:val="402009EC"/>
    <w:rsid w:val="40201BAE"/>
    <w:rsid w:val="40211485"/>
    <w:rsid w:val="40224389"/>
    <w:rsid w:val="40244228"/>
    <w:rsid w:val="40254CAB"/>
    <w:rsid w:val="402A2C3B"/>
    <w:rsid w:val="402A6E80"/>
    <w:rsid w:val="40302CC8"/>
    <w:rsid w:val="40303EF3"/>
    <w:rsid w:val="4034166C"/>
    <w:rsid w:val="4034339A"/>
    <w:rsid w:val="403544DC"/>
    <w:rsid w:val="403550E8"/>
    <w:rsid w:val="403A38EB"/>
    <w:rsid w:val="403A74DA"/>
    <w:rsid w:val="403D359F"/>
    <w:rsid w:val="403D3DBD"/>
    <w:rsid w:val="403F2660"/>
    <w:rsid w:val="403F2AED"/>
    <w:rsid w:val="40410A79"/>
    <w:rsid w:val="40412BB0"/>
    <w:rsid w:val="404143D1"/>
    <w:rsid w:val="404243CD"/>
    <w:rsid w:val="404258CD"/>
    <w:rsid w:val="404651AB"/>
    <w:rsid w:val="40481337"/>
    <w:rsid w:val="40495B5D"/>
    <w:rsid w:val="404D771D"/>
    <w:rsid w:val="404E2F27"/>
    <w:rsid w:val="404E7C6E"/>
    <w:rsid w:val="4050292C"/>
    <w:rsid w:val="40524A63"/>
    <w:rsid w:val="40533437"/>
    <w:rsid w:val="40587687"/>
    <w:rsid w:val="405939DB"/>
    <w:rsid w:val="40594E25"/>
    <w:rsid w:val="405A211C"/>
    <w:rsid w:val="405C3AD4"/>
    <w:rsid w:val="405D060F"/>
    <w:rsid w:val="405D369F"/>
    <w:rsid w:val="405D408D"/>
    <w:rsid w:val="405E6EEF"/>
    <w:rsid w:val="405F1542"/>
    <w:rsid w:val="405F36AC"/>
    <w:rsid w:val="4060446D"/>
    <w:rsid w:val="40620CEB"/>
    <w:rsid w:val="40630B8C"/>
    <w:rsid w:val="40662CF1"/>
    <w:rsid w:val="406642BF"/>
    <w:rsid w:val="406C29F9"/>
    <w:rsid w:val="406D6E0B"/>
    <w:rsid w:val="406F78CB"/>
    <w:rsid w:val="406F7F16"/>
    <w:rsid w:val="40702D26"/>
    <w:rsid w:val="407304D2"/>
    <w:rsid w:val="40761C5B"/>
    <w:rsid w:val="407A2307"/>
    <w:rsid w:val="407A3A18"/>
    <w:rsid w:val="407E2728"/>
    <w:rsid w:val="4081740B"/>
    <w:rsid w:val="40845892"/>
    <w:rsid w:val="408710D7"/>
    <w:rsid w:val="408A3E19"/>
    <w:rsid w:val="408B3AE4"/>
    <w:rsid w:val="408D60CF"/>
    <w:rsid w:val="408F58DA"/>
    <w:rsid w:val="40944BAE"/>
    <w:rsid w:val="409537A7"/>
    <w:rsid w:val="409A348E"/>
    <w:rsid w:val="409A4631"/>
    <w:rsid w:val="409B0047"/>
    <w:rsid w:val="409D22AC"/>
    <w:rsid w:val="40A574E7"/>
    <w:rsid w:val="40A72858"/>
    <w:rsid w:val="40A72DC3"/>
    <w:rsid w:val="40A9377C"/>
    <w:rsid w:val="40AA067F"/>
    <w:rsid w:val="40AD08D8"/>
    <w:rsid w:val="40B7495B"/>
    <w:rsid w:val="40B7659E"/>
    <w:rsid w:val="40B844E2"/>
    <w:rsid w:val="40B846ED"/>
    <w:rsid w:val="40BC1FC4"/>
    <w:rsid w:val="40BD2A0B"/>
    <w:rsid w:val="40BE46E2"/>
    <w:rsid w:val="40C170DA"/>
    <w:rsid w:val="40C44A0D"/>
    <w:rsid w:val="40C7647B"/>
    <w:rsid w:val="40C80007"/>
    <w:rsid w:val="40C84638"/>
    <w:rsid w:val="40C96D5F"/>
    <w:rsid w:val="40CA7785"/>
    <w:rsid w:val="40CC20AC"/>
    <w:rsid w:val="40D11691"/>
    <w:rsid w:val="40D13886"/>
    <w:rsid w:val="40D31000"/>
    <w:rsid w:val="40D41CBA"/>
    <w:rsid w:val="40D47302"/>
    <w:rsid w:val="40DD2EDE"/>
    <w:rsid w:val="40DD3E57"/>
    <w:rsid w:val="40DD665D"/>
    <w:rsid w:val="40DF4408"/>
    <w:rsid w:val="40E51A23"/>
    <w:rsid w:val="40F45418"/>
    <w:rsid w:val="40F5597C"/>
    <w:rsid w:val="40F55BD3"/>
    <w:rsid w:val="40F55F61"/>
    <w:rsid w:val="40F707D8"/>
    <w:rsid w:val="40F77D36"/>
    <w:rsid w:val="40FE0186"/>
    <w:rsid w:val="41002FED"/>
    <w:rsid w:val="41010B9F"/>
    <w:rsid w:val="41034CE5"/>
    <w:rsid w:val="41042303"/>
    <w:rsid w:val="410677B9"/>
    <w:rsid w:val="41067EB1"/>
    <w:rsid w:val="41077264"/>
    <w:rsid w:val="41086A5E"/>
    <w:rsid w:val="41091365"/>
    <w:rsid w:val="410938CF"/>
    <w:rsid w:val="41093B29"/>
    <w:rsid w:val="410A48D0"/>
    <w:rsid w:val="410A4DB9"/>
    <w:rsid w:val="410A553C"/>
    <w:rsid w:val="410B772A"/>
    <w:rsid w:val="410D4F9F"/>
    <w:rsid w:val="41135C9E"/>
    <w:rsid w:val="41160BF7"/>
    <w:rsid w:val="41177988"/>
    <w:rsid w:val="41181FF5"/>
    <w:rsid w:val="41187A0F"/>
    <w:rsid w:val="411E2F3C"/>
    <w:rsid w:val="41264199"/>
    <w:rsid w:val="4127062B"/>
    <w:rsid w:val="41272D0B"/>
    <w:rsid w:val="41274B5E"/>
    <w:rsid w:val="4128683F"/>
    <w:rsid w:val="412E73E5"/>
    <w:rsid w:val="4131209E"/>
    <w:rsid w:val="41321762"/>
    <w:rsid w:val="41332022"/>
    <w:rsid w:val="41341389"/>
    <w:rsid w:val="413A6029"/>
    <w:rsid w:val="413C44A1"/>
    <w:rsid w:val="413C7139"/>
    <w:rsid w:val="41415B41"/>
    <w:rsid w:val="41435932"/>
    <w:rsid w:val="41446C0B"/>
    <w:rsid w:val="4144755C"/>
    <w:rsid w:val="41487BF1"/>
    <w:rsid w:val="41492254"/>
    <w:rsid w:val="414C1DF6"/>
    <w:rsid w:val="414E19C3"/>
    <w:rsid w:val="415105E1"/>
    <w:rsid w:val="41512FBE"/>
    <w:rsid w:val="41517700"/>
    <w:rsid w:val="41553341"/>
    <w:rsid w:val="41553EED"/>
    <w:rsid w:val="4158118A"/>
    <w:rsid w:val="415833A1"/>
    <w:rsid w:val="415D5904"/>
    <w:rsid w:val="41634781"/>
    <w:rsid w:val="41667D93"/>
    <w:rsid w:val="41697AC9"/>
    <w:rsid w:val="416A7EA4"/>
    <w:rsid w:val="416C43A4"/>
    <w:rsid w:val="416E61C1"/>
    <w:rsid w:val="41707241"/>
    <w:rsid w:val="41734BC8"/>
    <w:rsid w:val="41740A2F"/>
    <w:rsid w:val="41744BBC"/>
    <w:rsid w:val="41750DBB"/>
    <w:rsid w:val="417A3A87"/>
    <w:rsid w:val="417A4564"/>
    <w:rsid w:val="417C4E36"/>
    <w:rsid w:val="417C6494"/>
    <w:rsid w:val="417E5B3A"/>
    <w:rsid w:val="417F527E"/>
    <w:rsid w:val="41816DC8"/>
    <w:rsid w:val="418206C3"/>
    <w:rsid w:val="418209D7"/>
    <w:rsid w:val="418263B1"/>
    <w:rsid w:val="41833A5F"/>
    <w:rsid w:val="418443A3"/>
    <w:rsid w:val="41891FD5"/>
    <w:rsid w:val="4189466B"/>
    <w:rsid w:val="418C02FF"/>
    <w:rsid w:val="418D7C24"/>
    <w:rsid w:val="418F7A09"/>
    <w:rsid w:val="41901B21"/>
    <w:rsid w:val="41914F91"/>
    <w:rsid w:val="41917FC3"/>
    <w:rsid w:val="41920B26"/>
    <w:rsid w:val="41921402"/>
    <w:rsid w:val="41923B42"/>
    <w:rsid w:val="419672C0"/>
    <w:rsid w:val="419D09E8"/>
    <w:rsid w:val="419D3BBB"/>
    <w:rsid w:val="419F1984"/>
    <w:rsid w:val="41A01B0A"/>
    <w:rsid w:val="41A0236F"/>
    <w:rsid w:val="41A65B0A"/>
    <w:rsid w:val="41A93DCF"/>
    <w:rsid w:val="41AC00C0"/>
    <w:rsid w:val="41AD4C9D"/>
    <w:rsid w:val="41AD69AC"/>
    <w:rsid w:val="41AE6B39"/>
    <w:rsid w:val="41B23281"/>
    <w:rsid w:val="41B654B2"/>
    <w:rsid w:val="41BA350D"/>
    <w:rsid w:val="41BA7166"/>
    <w:rsid w:val="41C3418F"/>
    <w:rsid w:val="41C53344"/>
    <w:rsid w:val="41C61C9A"/>
    <w:rsid w:val="41C62B93"/>
    <w:rsid w:val="41CB3823"/>
    <w:rsid w:val="41CF6D2E"/>
    <w:rsid w:val="41D15E79"/>
    <w:rsid w:val="41D37CB8"/>
    <w:rsid w:val="41D874CD"/>
    <w:rsid w:val="41DA1A30"/>
    <w:rsid w:val="41DB53B7"/>
    <w:rsid w:val="41DD7690"/>
    <w:rsid w:val="41E23708"/>
    <w:rsid w:val="41E51E19"/>
    <w:rsid w:val="41E54A65"/>
    <w:rsid w:val="41E920AA"/>
    <w:rsid w:val="41EA671A"/>
    <w:rsid w:val="41EB06C1"/>
    <w:rsid w:val="41ED35A4"/>
    <w:rsid w:val="41F10F39"/>
    <w:rsid w:val="41F90F06"/>
    <w:rsid w:val="42015169"/>
    <w:rsid w:val="420230D3"/>
    <w:rsid w:val="42023C08"/>
    <w:rsid w:val="42024788"/>
    <w:rsid w:val="42053ED3"/>
    <w:rsid w:val="42061F27"/>
    <w:rsid w:val="420620E8"/>
    <w:rsid w:val="42066EC1"/>
    <w:rsid w:val="42082FEF"/>
    <w:rsid w:val="42091D0D"/>
    <w:rsid w:val="42093263"/>
    <w:rsid w:val="420F4751"/>
    <w:rsid w:val="420F6F71"/>
    <w:rsid w:val="42160EA1"/>
    <w:rsid w:val="421B3B9F"/>
    <w:rsid w:val="421F0EB6"/>
    <w:rsid w:val="421F3CC6"/>
    <w:rsid w:val="422014E8"/>
    <w:rsid w:val="42224D5D"/>
    <w:rsid w:val="422306F7"/>
    <w:rsid w:val="42234E84"/>
    <w:rsid w:val="42252BBA"/>
    <w:rsid w:val="422602AB"/>
    <w:rsid w:val="42266247"/>
    <w:rsid w:val="422B04F4"/>
    <w:rsid w:val="422C7C9B"/>
    <w:rsid w:val="422D1569"/>
    <w:rsid w:val="422E16CC"/>
    <w:rsid w:val="4233612B"/>
    <w:rsid w:val="42343DBB"/>
    <w:rsid w:val="42361EE0"/>
    <w:rsid w:val="42373CA4"/>
    <w:rsid w:val="42391B07"/>
    <w:rsid w:val="423B54E3"/>
    <w:rsid w:val="423D7A44"/>
    <w:rsid w:val="423F1A10"/>
    <w:rsid w:val="423F47FD"/>
    <w:rsid w:val="423F4FC1"/>
    <w:rsid w:val="42400926"/>
    <w:rsid w:val="42411836"/>
    <w:rsid w:val="42470E6C"/>
    <w:rsid w:val="425145D3"/>
    <w:rsid w:val="425444A2"/>
    <w:rsid w:val="42570417"/>
    <w:rsid w:val="425764FA"/>
    <w:rsid w:val="425909DF"/>
    <w:rsid w:val="425B434A"/>
    <w:rsid w:val="425C4799"/>
    <w:rsid w:val="42623A44"/>
    <w:rsid w:val="42626EB0"/>
    <w:rsid w:val="42636CCE"/>
    <w:rsid w:val="42650346"/>
    <w:rsid w:val="42652085"/>
    <w:rsid w:val="42656022"/>
    <w:rsid w:val="426B3F3F"/>
    <w:rsid w:val="426E09CE"/>
    <w:rsid w:val="426E0B71"/>
    <w:rsid w:val="427002CA"/>
    <w:rsid w:val="42711FF5"/>
    <w:rsid w:val="42772544"/>
    <w:rsid w:val="427868C7"/>
    <w:rsid w:val="42786F18"/>
    <w:rsid w:val="42791B97"/>
    <w:rsid w:val="4279332E"/>
    <w:rsid w:val="427A0CC6"/>
    <w:rsid w:val="427A1B4D"/>
    <w:rsid w:val="427B2C5E"/>
    <w:rsid w:val="427D5E6C"/>
    <w:rsid w:val="427F2925"/>
    <w:rsid w:val="427F6CB4"/>
    <w:rsid w:val="4280483C"/>
    <w:rsid w:val="42843B21"/>
    <w:rsid w:val="42863A7B"/>
    <w:rsid w:val="4287538A"/>
    <w:rsid w:val="42891DC8"/>
    <w:rsid w:val="428B0E4D"/>
    <w:rsid w:val="42917C66"/>
    <w:rsid w:val="42920307"/>
    <w:rsid w:val="42921C05"/>
    <w:rsid w:val="42924154"/>
    <w:rsid w:val="42951D13"/>
    <w:rsid w:val="429728D8"/>
    <w:rsid w:val="429750B5"/>
    <w:rsid w:val="42976A20"/>
    <w:rsid w:val="4299205F"/>
    <w:rsid w:val="42996207"/>
    <w:rsid w:val="4299665B"/>
    <w:rsid w:val="429B3915"/>
    <w:rsid w:val="42A0587B"/>
    <w:rsid w:val="42A9013D"/>
    <w:rsid w:val="42A913D1"/>
    <w:rsid w:val="42AA188E"/>
    <w:rsid w:val="42AB22D5"/>
    <w:rsid w:val="42B162BF"/>
    <w:rsid w:val="42B20069"/>
    <w:rsid w:val="42B410DA"/>
    <w:rsid w:val="42B507EC"/>
    <w:rsid w:val="42B67CDA"/>
    <w:rsid w:val="42B96C6D"/>
    <w:rsid w:val="42BB6F11"/>
    <w:rsid w:val="42BD65C8"/>
    <w:rsid w:val="42C11CCE"/>
    <w:rsid w:val="42C512A8"/>
    <w:rsid w:val="42C6512F"/>
    <w:rsid w:val="42C82CCE"/>
    <w:rsid w:val="42C9448B"/>
    <w:rsid w:val="42CB0F7A"/>
    <w:rsid w:val="42CD0644"/>
    <w:rsid w:val="42CE5E30"/>
    <w:rsid w:val="42CF7C94"/>
    <w:rsid w:val="42D32D30"/>
    <w:rsid w:val="42D4409D"/>
    <w:rsid w:val="42D754DC"/>
    <w:rsid w:val="42D869CF"/>
    <w:rsid w:val="42DA1CF0"/>
    <w:rsid w:val="42DA68CF"/>
    <w:rsid w:val="42DB77B2"/>
    <w:rsid w:val="42DC195D"/>
    <w:rsid w:val="42E001AF"/>
    <w:rsid w:val="42E354F0"/>
    <w:rsid w:val="42E37283"/>
    <w:rsid w:val="42E402E0"/>
    <w:rsid w:val="42E60BD8"/>
    <w:rsid w:val="42E708B6"/>
    <w:rsid w:val="42E851E8"/>
    <w:rsid w:val="42E86055"/>
    <w:rsid w:val="42ED222B"/>
    <w:rsid w:val="42F42A2A"/>
    <w:rsid w:val="42F7355C"/>
    <w:rsid w:val="42F90377"/>
    <w:rsid w:val="42F93546"/>
    <w:rsid w:val="42FA3A76"/>
    <w:rsid w:val="42FE44A1"/>
    <w:rsid w:val="42FF47E5"/>
    <w:rsid w:val="43042355"/>
    <w:rsid w:val="4305264C"/>
    <w:rsid w:val="430534C0"/>
    <w:rsid w:val="430A26C8"/>
    <w:rsid w:val="43102E49"/>
    <w:rsid w:val="431037FF"/>
    <w:rsid w:val="43104882"/>
    <w:rsid w:val="43110668"/>
    <w:rsid w:val="431576D7"/>
    <w:rsid w:val="43176118"/>
    <w:rsid w:val="431A1C4D"/>
    <w:rsid w:val="431B0212"/>
    <w:rsid w:val="431B06BB"/>
    <w:rsid w:val="431C2A05"/>
    <w:rsid w:val="431C374A"/>
    <w:rsid w:val="431C5DEB"/>
    <w:rsid w:val="431D3E66"/>
    <w:rsid w:val="431E3FA0"/>
    <w:rsid w:val="43201F6E"/>
    <w:rsid w:val="43204057"/>
    <w:rsid w:val="432370E7"/>
    <w:rsid w:val="43242D37"/>
    <w:rsid w:val="43254B86"/>
    <w:rsid w:val="43264608"/>
    <w:rsid w:val="43281F75"/>
    <w:rsid w:val="432935E8"/>
    <w:rsid w:val="432A18C9"/>
    <w:rsid w:val="432B5B23"/>
    <w:rsid w:val="432F6DAD"/>
    <w:rsid w:val="43306CB9"/>
    <w:rsid w:val="43315F2A"/>
    <w:rsid w:val="43327AB2"/>
    <w:rsid w:val="43337DDA"/>
    <w:rsid w:val="4336092F"/>
    <w:rsid w:val="43370B2B"/>
    <w:rsid w:val="43374C46"/>
    <w:rsid w:val="433A713E"/>
    <w:rsid w:val="433B3D44"/>
    <w:rsid w:val="433D3BF4"/>
    <w:rsid w:val="43420E94"/>
    <w:rsid w:val="43433D3C"/>
    <w:rsid w:val="43434FEC"/>
    <w:rsid w:val="43436AB7"/>
    <w:rsid w:val="434606C0"/>
    <w:rsid w:val="43460D6F"/>
    <w:rsid w:val="4346712B"/>
    <w:rsid w:val="43473AD6"/>
    <w:rsid w:val="43483150"/>
    <w:rsid w:val="43485158"/>
    <w:rsid w:val="43487BB7"/>
    <w:rsid w:val="434D7597"/>
    <w:rsid w:val="434E5A58"/>
    <w:rsid w:val="434F0583"/>
    <w:rsid w:val="43540994"/>
    <w:rsid w:val="43544823"/>
    <w:rsid w:val="4359474D"/>
    <w:rsid w:val="43596262"/>
    <w:rsid w:val="435B5E67"/>
    <w:rsid w:val="435C0520"/>
    <w:rsid w:val="435C763F"/>
    <w:rsid w:val="435E184D"/>
    <w:rsid w:val="43612784"/>
    <w:rsid w:val="436430AF"/>
    <w:rsid w:val="43693214"/>
    <w:rsid w:val="436C0538"/>
    <w:rsid w:val="436C493C"/>
    <w:rsid w:val="436D38E5"/>
    <w:rsid w:val="436F281A"/>
    <w:rsid w:val="436F5A23"/>
    <w:rsid w:val="437078D2"/>
    <w:rsid w:val="437276AF"/>
    <w:rsid w:val="43730F99"/>
    <w:rsid w:val="43734636"/>
    <w:rsid w:val="437438F6"/>
    <w:rsid w:val="43771EF0"/>
    <w:rsid w:val="437D0C20"/>
    <w:rsid w:val="437E62E4"/>
    <w:rsid w:val="43801972"/>
    <w:rsid w:val="43845B1A"/>
    <w:rsid w:val="43867178"/>
    <w:rsid w:val="43872995"/>
    <w:rsid w:val="43886FD2"/>
    <w:rsid w:val="438B2D5E"/>
    <w:rsid w:val="438C1831"/>
    <w:rsid w:val="438E7A1D"/>
    <w:rsid w:val="438F03CD"/>
    <w:rsid w:val="43901D16"/>
    <w:rsid w:val="43911CDA"/>
    <w:rsid w:val="4392473A"/>
    <w:rsid w:val="439252C8"/>
    <w:rsid w:val="43982042"/>
    <w:rsid w:val="439858B0"/>
    <w:rsid w:val="439A1B98"/>
    <w:rsid w:val="439E6A61"/>
    <w:rsid w:val="439E6FBE"/>
    <w:rsid w:val="439E73CA"/>
    <w:rsid w:val="43A23ABC"/>
    <w:rsid w:val="43A329CB"/>
    <w:rsid w:val="43A747FF"/>
    <w:rsid w:val="43AA5173"/>
    <w:rsid w:val="43AD15CD"/>
    <w:rsid w:val="43AE631A"/>
    <w:rsid w:val="43B02A48"/>
    <w:rsid w:val="43B02BF3"/>
    <w:rsid w:val="43B2791A"/>
    <w:rsid w:val="43B33624"/>
    <w:rsid w:val="43B50109"/>
    <w:rsid w:val="43B51E00"/>
    <w:rsid w:val="43B57B09"/>
    <w:rsid w:val="43B602F7"/>
    <w:rsid w:val="43B748DA"/>
    <w:rsid w:val="43B80996"/>
    <w:rsid w:val="43B93525"/>
    <w:rsid w:val="43B97DFB"/>
    <w:rsid w:val="43BB2077"/>
    <w:rsid w:val="43BD4333"/>
    <w:rsid w:val="43BE6193"/>
    <w:rsid w:val="43C22905"/>
    <w:rsid w:val="43C273B7"/>
    <w:rsid w:val="43C449FC"/>
    <w:rsid w:val="43C5288D"/>
    <w:rsid w:val="43C56044"/>
    <w:rsid w:val="43C856BF"/>
    <w:rsid w:val="43C91558"/>
    <w:rsid w:val="43C965DD"/>
    <w:rsid w:val="43CA6F9A"/>
    <w:rsid w:val="43CB5DEB"/>
    <w:rsid w:val="43CC703B"/>
    <w:rsid w:val="43CD16BB"/>
    <w:rsid w:val="43CE4662"/>
    <w:rsid w:val="43CF3FC1"/>
    <w:rsid w:val="43D01DD1"/>
    <w:rsid w:val="43D40B84"/>
    <w:rsid w:val="43D427FD"/>
    <w:rsid w:val="43D71727"/>
    <w:rsid w:val="43D73725"/>
    <w:rsid w:val="43D85908"/>
    <w:rsid w:val="43DA7F47"/>
    <w:rsid w:val="43DD67A0"/>
    <w:rsid w:val="43E32ED6"/>
    <w:rsid w:val="43E43AF8"/>
    <w:rsid w:val="43E54BFF"/>
    <w:rsid w:val="43E67D7A"/>
    <w:rsid w:val="43E753D9"/>
    <w:rsid w:val="43EA3462"/>
    <w:rsid w:val="43EA731E"/>
    <w:rsid w:val="43EB23D3"/>
    <w:rsid w:val="43ED5E0C"/>
    <w:rsid w:val="43F009FE"/>
    <w:rsid w:val="43F17BBB"/>
    <w:rsid w:val="43F30CCF"/>
    <w:rsid w:val="43F47C9F"/>
    <w:rsid w:val="43F55B0D"/>
    <w:rsid w:val="43F879F1"/>
    <w:rsid w:val="43F978BD"/>
    <w:rsid w:val="43FA1D0B"/>
    <w:rsid w:val="43FA2F67"/>
    <w:rsid w:val="43FF2BB8"/>
    <w:rsid w:val="43FF6306"/>
    <w:rsid w:val="44001D83"/>
    <w:rsid w:val="44007926"/>
    <w:rsid w:val="44041845"/>
    <w:rsid w:val="44070E11"/>
    <w:rsid w:val="440A66A7"/>
    <w:rsid w:val="440B2774"/>
    <w:rsid w:val="440C4EC3"/>
    <w:rsid w:val="440D40F3"/>
    <w:rsid w:val="44113A65"/>
    <w:rsid w:val="44115997"/>
    <w:rsid w:val="44137598"/>
    <w:rsid w:val="441917F7"/>
    <w:rsid w:val="441C7B19"/>
    <w:rsid w:val="441D4F9D"/>
    <w:rsid w:val="44214ED6"/>
    <w:rsid w:val="44243F1D"/>
    <w:rsid w:val="4424452D"/>
    <w:rsid w:val="4425230E"/>
    <w:rsid w:val="442927E8"/>
    <w:rsid w:val="442A1B7A"/>
    <w:rsid w:val="442A59DE"/>
    <w:rsid w:val="442C04DF"/>
    <w:rsid w:val="442C510A"/>
    <w:rsid w:val="442E49E9"/>
    <w:rsid w:val="44317E2A"/>
    <w:rsid w:val="4432364A"/>
    <w:rsid w:val="443641BD"/>
    <w:rsid w:val="443B57B9"/>
    <w:rsid w:val="443C7AAB"/>
    <w:rsid w:val="443F3F96"/>
    <w:rsid w:val="44407056"/>
    <w:rsid w:val="44435104"/>
    <w:rsid w:val="44452501"/>
    <w:rsid w:val="4446173A"/>
    <w:rsid w:val="44480AD2"/>
    <w:rsid w:val="4449707E"/>
    <w:rsid w:val="445005A2"/>
    <w:rsid w:val="445058BD"/>
    <w:rsid w:val="4453660F"/>
    <w:rsid w:val="44554344"/>
    <w:rsid w:val="44573E97"/>
    <w:rsid w:val="44597395"/>
    <w:rsid w:val="445C76DC"/>
    <w:rsid w:val="44606624"/>
    <w:rsid w:val="44614212"/>
    <w:rsid w:val="44634D6D"/>
    <w:rsid w:val="44676C15"/>
    <w:rsid w:val="446815B6"/>
    <w:rsid w:val="446852D3"/>
    <w:rsid w:val="44687835"/>
    <w:rsid w:val="446A0A30"/>
    <w:rsid w:val="446A5589"/>
    <w:rsid w:val="446D7464"/>
    <w:rsid w:val="446F0066"/>
    <w:rsid w:val="44752836"/>
    <w:rsid w:val="44753B1D"/>
    <w:rsid w:val="447613CF"/>
    <w:rsid w:val="447773CE"/>
    <w:rsid w:val="44777967"/>
    <w:rsid w:val="44787C11"/>
    <w:rsid w:val="44795ECF"/>
    <w:rsid w:val="44796354"/>
    <w:rsid w:val="447D15A1"/>
    <w:rsid w:val="447E5529"/>
    <w:rsid w:val="44804AA0"/>
    <w:rsid w:val="448065A3"/>
    <w:rsid w:val="44810E68"/>
    <w:rsid w:val="44857DDF"/>
    <w:rsid w:val="448A755E"/>
    <w:rsid w:val="448B368E"/>
    <w:rsid w:val="448B6A4A"/>
    <w:rsid w:val="448C2B03"/>
    <w:rsid w:val="448E0983"/>
    <w:rsid w:val="448F2E31"/>
    <w:rsid w:val="44930EC1"/>
    <w:rsid w:val="4495333F"/>
    <w:rsid w:val="449545DB"/>
    <w:rsid w:val="449612FD"/>
    <w:rsid w:val="44972B85"/>
    <w:rsid w:val="44980786"/>
    <w:rsid w:val="449C02DE"/>
    <w:rsid w:val="449E4F3E"/>
    <w:rsid w:val="44A12041"/>
    <w:rsid w:val="44A21732"/>
    <w:rsid w:val="44A3125D"/>
    <w:rsid w:val="44A31CA4"/>
    <w:rsid w:val="44A46F74"/>
    <w:rsid w:val="44A7099F"/>
    <w:rsid w:val="44A868C0"/>
    <w:rsid w:val="44A94F99"/>
    <w:rsid w:val="44AA0E29"/>
    <w:rsid w:val="44AE14AB"/>
    <w:rsid w:val="44B15A3A"/>
    <w:rsid w:val="44B16904"/>
    <w:rsid w:val="44B23170"/>
    <w:rsid w:val="44B363BC"/>
    <w:rsid w:val="44B400FF"/>
    <w:rsid w:val="44B442ED"/>
    <w:rsid w:val="44B47D21"/>
    <w:rsid w:val="44BA7855"/>
    <w:rsid w:val="44BB266E"/>
    <w:rsid w:val="44BC75A1"/>
    <w:rsid w:val="44BF3B63"/>
    <w:rsid w:val="44C00B54"/>
    <w:rsid w:val="44C1617D"/>
    <w:rsid w:val="44C27451"/>
    <w:rsid w:val="44C33B4B"/>
    <w:rsid w:val="44C53C57"/>
    <w:rsid w:val="44C55028"/>
    <w:rsid w:val="44C56285"/>
    <w:rsid w:val="44C60B98"/>
    <w:rsid w:val="44C72D2C"/>
    <w:rsid w:val="44C74559"/>
    <w:rsid w:val="44CA3CC0"/>
    <w:rsid w:val="44CB18CD"/>
    <w:rsid w:val="44CF067D"/>
    <w:rsid w:val="44D14D74"/>
    <w:rsid w:val="44D22170"/>
    <w:rsid w:val="44D2400D"/>
    <w:rsid w:val="44D33B6B"/>
    <w:rsid w:val="44D736BD"/>
    <w:rsid w:val="44DB7AB0"/>
    <w:rsid w:val="44DE0856"/>
    <w:rsid w:val="44DE3F8B"/>
    <w:rsid w:val="44E14515"/>
    <w:rsid w:val="44E56D2B"/>
    <w:rsid w:val="44E66283"/>
    <w:rsid w:val="44E90E1E"/>
    <w:rsid w:val="44E97D40"/>
    <w:rsid w:val="44EA4ACF"/>
    <w:rsid w:val="44EC66A7"/>
    <w:rsid w:val="44ED37DA"/>
    <w:rsid w:val="44EE25D9"/>
    <w:rsid w:val="44EF00A2"/>
    <w:rsid w:val="44F20DD3"/>
    <w:rsid w:val="44F25D2B"/>
    <w:rsid w:val="44F51814"/>
    <w:rsid w:val="44F60DCF"/>
    <w:rsid w:val="44F66296"/>
    <w:rsid w:val="44FD266E"/>
    <w:rsid w:val="44FE2E93"/>
    <w:rsid w:val="45003A8E"/>
    <w:rsid w:val="45003D31"/>
    <w:rsid w:val="450076DE"/>
    <w:rsid w:val="45020FE0"/>
    <w:rsid w:val="45022FD7"/>
    <w:rsid w:val="45026EC6"/>
    <w:rsid w:val="450353AB"/>
    <w:rsid w:val="45041C29"/>
    <w:rsid w:val="45062BA7"/>
    <w:rsid w:val="45065135"/>
    <w:rsid w:val="45072FF1"/>
    <w:rsid w:val="450A1860"/>
    <w:rsid w:val="450A65AE"/>
    <w:rsid w:val="450B0F04"/>
    <w:rsid w:val="450D2C3C"/>
    <w:rsid w:val="450F1A45"/>
    <w:rsid w:val="45100064"/>
    <w:rsid w:val="451309FE"/>
    <w:rsid w:val="451432D7"/>
    <w:rsid w:val="451548A5"/>
    <w:rsid w:val="451603AA"/>
    <w:rsid w:val="45172EAA"/>
    <w:rsid w:val="451748A0"/>
    <w:rsid w:val="45190E58"/>
    <w:rsid w:val="451D1561"/>
    <w:rsid w:val="451D3EB3"/>
    <w:rsid w:val="451F5E13"/>
    <w:rsid w:val="452302B3"/>
    <w:rsid w:val="4524752E"/>
    <w:rsid w:val="45275825"/>
    <w:rsid w:val="452B2C20"/>
    <w:rsid w:val="452F2DCA"/>
    <w:rsid w:val="452F4843"/>
    <w:rsid w:val="452F69C1"/>
    <w:rsid w:val="45326847"/>
    <w:rsid w:val="45335625"/>
    <w:rsid w:val="45370832"/>
    <w:rsid w:val="45371D32"/>
    <w:rsid w:val="45375145"/>
    <w:rsid w:val="45460FC0"/>
    <w:rsid w:val="45481E32"/>
    <w:rsid w:val="454B0299"/>
    <w:rsid w:val="454D4DEB"/>
    <w:rsid w:val="454E0BD2"/>
    <w:rsid w:val="45513CF8"/>
    <w:rsid w:val="4552261F"/>
    <w:rsid w:val="45523360"/>
    <w:rsid w:val="455461CB"/>
    <w:rsid w:val="45551B48"/>
    <w:rsid w:val="455535F9"/>
    <w:rsid w:val="45565CBB"/>
    <w:rsid w:val="45570BC8"/>
    <w:rsid w:val="45584AF4"/>
    <w:rsid w:val="455A11E6"/>
    <w:rsid w:val="455D1819"/>
    <w:rsid w:val="455E0817"/>
    <w:rsid w:val="455E0896"/>
    <w:rsid w:val="45644339"/>
    <w:rsid w:val="45655194"/>
    <w:rsid w:val="456664D6"/>
    <w:rsid w:val="45687917"/>
    <w:rsid w:val="456B43A9"/>
    <w:rsid w:val="456B6A1D"/>
    <w:rsid w:val="456D326E"/>
    <w:rsid w:val="456E0310"/>
    <w:rsid w:val="456E34F9"/>
    <w:rsid w:val="456F6640"/>
    <w:rsid w:val="45704CF7"/>
    <w:rsid w:val="457253CE"/>
    <w:rsid w:val="45726BB4"/>
    <w:rsid w:val="4574388F"/>
    <w:rsid w:val="45777629"/>
    <w:rsid w:val="457822A6"/>
    <w:rsid w:val="457A5048"/>
    <w:rsid w:val="457C3B2F"/>
    <w:rsid w:val="457D7E77"/>
    <w:rsid w:val="457E0363"/>
    <w:rsid w:val="457F3228"/>
    <w:rsid w:val="458014A6"/>
    <w:rsid w:val="45833AA8"/>
    <w:rsid w:val="45834325"/>
    <w:rsid w:val="45835391"/>
    <w:rsid w:val="458549AB"/>
    <w:rsid w:val="458A3E26"/>
    <w:rsid w:val="458C46E2"/>
    <w:rsid w:val="458D3CFA"/>
    <w:rsid w:val="458D7AA7"/>
    <w:rsid w:val="45924458"/>
    <w:rsid w:val="4592475D"/>
    <w:rsid w:val="45932DED"/>
    <w:rsid w:val="45955001"/>
    <w:rsid w:val="459609C1"/>
    <w:rsid w:val="45980F6C"/>
    <w:rsid w:val="459E06CA"/>
    <w:rsid w:val="459E7F04"/>
    <w:rsid w:val="459F4718"/>
    <w:rsid w:val="45A20A71"/>
    <w:rsid w:val="45A35662"/>
    <w:rsid w:val="45A83F34"/>
    <w:rsid w:val="45AF3D46"/>
    <w:rsid w:val="45B05BFE"/>
    <w:rsid w:val="45B0627C"/>
    <w:rsid w:val="45B625D3"/>
    <w:rsid w:val="45B64F10"/>
    <w:rsid w:val="45B6664E"/>
    <w:rsid w:val="45B75925"/>
    <w:rsid w:val="45B75FFA"/>
    <w:rsid w:val="45B84685"/>
    <w:rsid w:val="45BE6F57"/>
    <w:rsid w:val="45C14520"/>
    <w:rsid w:val="45C20FDF"/>
    <w:rsid w:val="45C22CE5"/>
    <w:rsid w:val="45C62D77"/>
    <w:rsid w:val="45C74A79"/>
    <w:rsid w:val="45CB3218"/>
    <w:rsid w:val="45CE0B8B"/>
    <w:rsid w:val="45D17524"/>
    <w:rsid w:val="45D35020"/>
    <w:rsid w:val="45D3702D"/>
    <w:rsid w:val="45D54991"/>
    <w:rsid w:val="45D622AE"/>
    <w:rsid w:val="45D67E36"/>
    <w:rsid w:val="45D87146"/>
    <w:rsid w:val="45E17987"/>
    <w:rsid w:val="45E220BC"/>
    <w:rsid w:val="45E63FF3"/>
    <w:rsid w:val="45EA64D2"/>
    <w:rsid w:val="45EB6AD1"/>
    <w:rsid w:val="45EC3506"/>
    <w:rsid w:val="45ED11F9"/>
    <w:rsid w:val="45F30CF7"/>
    <w:rsid w:val="45F364A9"/>
    <w:rsid w:val="45F4169D"/>
    <w:rsid w:val="45F51FB2"/>
    <w:rsid w:val="45F63472"/>
    <w:rsid w:val="45F76BC2"/>
    <w:rsid w:val="45F941F2"/>
    <w:rsid w:val="45FD4DAA"/>
    <w:rsid w:val="45FE2565"/>
    <w:rsid w:val="46023AC6"/>
    <w:rsid w:val="460300C2"/>
    <w:rsid w:val="460433E2"/>
    <w:rsid w:val="460A12C0"/>
    <w:rsid w:val="460A309C"/>
    <w:rsid w:val="460B61DB"/>
    <w:rsid w:val="460E0A8F"/>
    <w:rsid w:val="46137CBD"/>
    <w:rsid w:val="46160A76"/>
    <w:rsid w:val="4616135D"/>
    <w:rsid w:val="46163415"/>
    <w:rsid w:val="461C7610"/>
    <w:rsid w:val="461E29FD"/>
    <w:rsid w:val="46213486"/>
    <w:rsid w:val="4623027C"/>
    <w:rsid w:val="462A79F5"/>
    <w:rsid w:val="462B0132"/>
    <w:rsid w:val="462C18B8"/>
    <w:rsid w:val="462C6577"/>
    <w:rsid w:val="462D130E"/>
    <w:rsid w:val="462E35A4"/>
    <w:rsid w:val="462F7D64"/>
    <w:rsid w:val="46331989"/>
    <w:rsid w:val="46333405"/>
    <w:rsid w:val="46334E3E"/>
    <w:rsid w:val="4633669A"/>
    <w:rsid w:val="4636049D"/>
    <w:rsid w:val="46363486"/>
    <w:rsid w:val="46365B71"/>
    <w:rsid w:val="4638739B"/>
    <w:rsid w:val="46390004"/>
    <w:rsid w:val="463A434A"/>
    <w:rsid w:val="463C32A6"/>
    <w:rsid w:val="46404191"/>
    <w:rsid w:val="46482E75"/>
    <w:rsid w:val="464945A8"/>
    <w:rsid w:val="46496887"/>
    <w:rsid w:val="464E6D7D"/>
    <w:rsid w:val="464F20FA"/>
    <w:rsid w:val="4652270A"/>
    <w:rsid w:val="465436EC"/>
    <w:rsid w:val="46551D17"/>
    <w:rsid w:val="46552403"/>
    <w:rsid w:val="46573552"/>
    <w:rsid w:val="465A4FF9"/>
    <w:rsid w:val="465E196D"/>
    <w:rsid w:val="465E7A6B"/>
    <w:rsid w:val="465F3D72"/>
    <w:rsid w:val="466004DE"/>
    <w:rsid w:val="46604362"/>
    <w:rsid w:val="46604B52"/>
    <w:rsid w:val="46625C30"/>
    <w:rsid w:val="46697409"/>
    <w:rsid w:val="466A1EA4"/>
    <w:rsid w:val="466B01D5"/>
    <w:rsid w:val="466B47C6"/>
    <w:rsid w:val="466B4807"/>
    <w:rsid w:val="466C38AD"/>
    <w:rsid w:val="466F5767"/>
    <w:rsid w:val="4670682A"/>
    <w:rsid w:val="46721421"/>
    <w:rsid w:val="4675287A"/>
    <w:rsid w:val="46756FA7"/>
    <w:rsid w:val="46767217"/>
    <w:rsid w:val="4679725A"/>
    <w:rsid w:val="467A047B"/>
    <w:rsid w:val="467D6732"/>
    <w:rsid w:val="468169E6"/>
    <w:rsid w:val="46816D43"/>
    <w:rsid w:val="468171D7"/>
    <w:rsid w:val="4684110D"/>
    <w:rsid w:val="468749E6"/>
    <w:rsid w:val="468E5AC6"/>
    <w:rsid w:val="469218F6"/>
    <w:rsid w:val="46930C42"/>
    <w:rsid w:val="46954885"/>
    <w:rsid w:val="46957B8C"/>
    <w:rsid w:val="469808F2"/>
    <w:rsid w:val="46983F87"/>
    <w:rsid w:val="469B187A"/>
    <w:rsid w:val="469B4F0E"/>
    <w:rsid w:val="469D1D75"/>
    <w:rsid w:val="469E4753"/>
    <w:rsid w:val="469F0DEE"/>
    <w:rsid w:val="469F6909"/>
    <w:rsid w:val="46A059FC"/>
    <w:rsid w:val="46A431AA"/>
    <w:rsid w:val="46A70DB9"/>
    <w:rsid w:val="46A81B37"/>
    <w:rsid w:val="46A92600"/>
    <w:rsid w:val="46AB1665"/>
    <w:rsid w:val="46AC4BB1"/>
    <w:rsid w:val="46AD1595"/>
    <w:rsid w:val="46AD49BE"/>
    <w:rsid w:val="46B01E83"/>
    <w:rsid w:val="46B02EC8"/>
    <w:rsid w:val="46B03A0C"/>
    <w:rsid w:val="46B35A7B"/>
    <w:rsid w:val="46B61D06"/>
    <w:rsid w:val="46B80EFD"/>
    <w:rsid w:val="46B919AA"/>
    <w:rsid w:val="46BA725E"/>
    <w:rsid w:val="46BD4A00"/>
    <w:rsid w:val="46BE3FE9"/>
    <w:rsid w:val="46BF7524"/>
    <w:rsid w:val="46C13A9E"/>
    <w:rsid w:val="46C231D0"/>
    <w:rsid w:val="46C2657C"/>
    <w:rsid w:val="46C52C6E"/>
    <w:rsid w:val="46C6351E"/>
    <w:rsid w:val="46C64E5F"/>
    <w:rsid w:val="46C76BBA"/>
    <w:rsid w:val="46CB7B4E"/>
    <w:rsid w:val="46D3455A"/>
    <w:rsid w:val="46D51A90"/>
    <w:rsid w:val="46D865EE"/>
    <w:rsid w:val="46DC4CD4"/>
    <w:rsid w:val="46DD0B2D"/>
    <w:rsid w:val="46DE54DA"/>
    <w:rsid w:val="46E11697"/>
    <w:rsid w:val="46E15D75"/>
    <w:rsid w:val="46E25825"/>
    <w:rsid w:val="46E625F6"/>
    <w:rsid w:val="46EA1183"/>
    <w:rsid w:val="46EB358D"/>
    <w:rsid w:val="46F04BC3"/>
    <w:rsid w:val="46F07C8E"/>
    <w:rsid w:val="46F1669B"/>
    <w:rsid w:val="46F170C2"/>
    <w:rsid w:val="46F25948"/>
    <w:rsid w:val="46F33D59"/>
    <w:rsid w:val="46F45E23"/>
    <w:rsid w:val="46F50794"/>
    <w:rsid w:val="46F5284C"/>
    <w:rsid w:val="46F55A28"/>
    <w:rsid w:val="46F87131"/>
    <w:rsid w:val="46F912F8"/>
    <w:rsid w:val="46F93535"/>
    <w:rsid w:val="46FB1136"/>
    <w:rsid w:val="46FF3D48"/>
    <w:rsid w:val="46FF6F40"/>
    <w:rsid w:val="47005BF9"/>
    <w:rsid w:val="470122D5"/>
    <w:rsid w:val="47032EA3"/>
    <w:rsid w:val="47083327"/>
    <w:rsid w:val="470844BD"/>
    <w:rsid w:val="47087880"/>
    <w:rsid w:val="470A1FA6"/>
    <w:rsid w:val="470A5665"/>
    <w:rsid w:val="470C33DB"/>
    <w:rsid w:val="470C5161"/>
    <w:rsid w:val="470D7D06"/>
    <w:rsid w:val="47116D9E"/>
    <w:rsid w:val="47120177"/>
    <w:rsid w:val="47153ECF"/>
    <w:rsid w:val="471543F1"/>
    <w:rsid w:val="47166745"/>
    <w:rsid w:val="47167132"/>
    <w:rsid w:val="47193ADC"/>
    <w:rsid w:val="471F0D2A"/>
    <w:rsid w:val="4722505B"/>
    <w:rsid w:val="4725483E"/>
    <w:rsid w:val="47257F54"/>
    <w:rsid w:val="4727040A"/>
    <w:rsid w:val="47276DD7"/>
    <w:rsid w:val="47282482"/>
    <w:rsid w:val="472A2B5C"/>
    <w:rsid w:val="4730543D"/>
    <w:rsid w:val="47313FBA"/>
    <w:rsid w:val="47365E7A"/>
    <w:rsid w:val="473A134E"/>
    <w:rsid w:val="473B64ED"/>
    <w:rsid w:val="473D646D"/>
    <w:rsid w:val="473E2F4D"/>
    <w:rsid w:val="473F0D28"/>
    <w:rsid w:val="473F31D3"/>
    <w:rsid w:val="473F495C"/>
    <w:rsid w:val="474159E5"/>
    <w:rsid w:val="47417BC5"/>
    <w:rsid w:val="4745054B"/>
    <w:rsid w:val="474618E7"/>
    <w:rsid w:val="47466A05"/>
    <w:rsid w:val="474829CC"/>
    <w:rsid w:val="4749795E"/>
    <w:rsid w:val="474A0C16"/>
    <w:rsid w:val="474B56E1"/>
    <w:rsid w:val="474E7671"/>
    <w:rsid w:val="47504B51"/>
    <w:rsid w:val="47520CB4"/>
    <w:rsid w:val="47591B57"/>
    <w:rsid w:val="475A5E6E"/>
    <w:rsid w:val="475E5C66"/>
    <w:rsid w:val="47630658"/>
    <w:rsid w:val="47650412"/>
    <w:rsid w:val="4765464F"/>
    <w:rsid w:val="476567DE"/>
    <w:rsid w:val="47660A9F"/>
    <w:rsid w:val="4767352D"/>
    <w:rsid w:val="476A1D21"/>
    <w:rsid w:val="476A5754"/>
    <w:rsid w:val="476A5F8C"/>
    <w:rsid w:val="476A73ED"/>
    <w:rsid w:val="476C74C4"/>
    <w:rsid w:val="476F1E5F"/>
    <w:rsid w:val="47722639"/>
    <w:rsid w:val="47731188"/>
    <w:rsid w:val="477467E2"/>
    <w:rsid w:val="4778603A"/>
    <w:rsid w:val="477E49CD"/>
    <w:rsid w:val="477F1211"/>
    <w:rsid w:val="478615DC"/>
    <w:rsid w:val="4786718A"/>
    <w:rsid w:val="478772F5"/>
    <w:rsid w:val="47887F8A"/>
    <w:rsid w:val="47892C5C"/>
    <w:rsid w:val="478C229D"/>
    <w:rsid w:val="478F4AA3"/>
    <w:rsid w:val="47933A3F"/>
    <w:rsid w:val="47952435"/>
    <w:rsid w:val="47955A93"/>
    <w:rsid w:val="479A29DA"/>
    <w:rsid w:val="479A4247"/>
    <w:rsid w:val="479C0C1B"/>
    <w:rsid w:val="479D355C"/>
    <w:rsid w:val="479D440B"/>
    <w:rsid w:val="479D796F"/>
    <w:rsid w:val="479F3B1C"/>
    <w:rsid w:val="47A1075A"/>
    <w:rsid w:val="47A16922"/>
    <w:rsid w:val="47A365DF"/>
    <w:rsid w:val="47A52753"/>
    <w:rsid w:val="47A62076"/>
    <w:rsid w:val="47A65B91"/>
    <w:rsid w:val="47A6644B"/>
    <w:rsid w:val="47A744E1"/>
    <w:rsid w:val="47A82886"/>
    <w:rsid w:val="47A9287E"/>
    <w:rsid w:val="47A97FA2"/>
    <w:rsid w:val="47AB4752"/>
    <w:rsid w:val="47B126B1"/>
    <w:rsid w:val="47B368B5"/>
    <w:rsid w:val="47B510FD"/>
    <w:rsid w:val="47B81BFB"/>
    <w:rsid w:val="47B84746"/>
    <w:rsid w:val="47BC0009"/>
    <w:rsid w:val="47BC6D35"/>
    <w:rsid w:val="47BE31BA"/>
    <w:rsid w:val="47C06D5D"/>
    <w:rsid w:val="47C418F0"/>
    <w:rsid w:val="47C43FC4"/>
    <w:rsid w:val="47C50722"/>
    <w:rsid w:val="47C63F77"/>
    <w:rsid w:val="47C81194"/>
    <w:rsid w:val="47C93EB8"/>
    <w:rsid w:val="47C969CD"/>
    <w:rsid w:val="47C970F5"/>
    <w:rsid w:val="47CB1A06"/>
    <w:rsid w:val="47CD624E"/>
    <w:rsid w:val="47CD739B"/>
    <w:rsid w:val="47D06816"/>
    <w:rsid w:val="47D224EA"/>
    <w:rsid w:val="47D30CA1"/>
    <w:rsid w:val="47DA4E59"/>
    <w:rsid w:val="47DB6626"/>
    <w:rsid w:val="47DC4BAC"/>
    <w:rsid w:val="47DD603C"/>
    <w:rsid w:val="47DF1606"/>
    <w:rsid w:val="47DF2B51"/>
    <w:rsid w:val="47E50E2C"/>
    <w:rsid w:val="47E558F9"/>
    <w:rsid w:val="47E63313"/>
    <w:rsid w:val="47E65D90"/>
    <w:rsid w:val="47E9680D"/>
    <w:rsid w:val="47EB6D82"/>
    <w:rsid w:val="47EC1F5B"/>
    <w:rsid w:val="47EC4FB9"/>
    <w:rsid w:val="47F344EE"/>
    <w:rsid w:val="47F626D4"/>
    <w:rsid w:val="47F739FE"/>
    <w:rsid w:val="47F75407"/>
    <w:rsid w:val="47FC14ED"/>
    <w:rsid w:val="47FC40B1"/>
    <w:rsid w:val="47FF61A2"/>
    <w:rsid w:val="48045C6D"/>
    <w:rsid w:val="48057C8C"/>
    <w:rsid w:val="4806275F"/>
    <w:rsid w:val="48066E88"/>
    <w:rsid w:val="4807148D"/>
    <w:rsid w:val="480914BF"/>
    <w:rsid w:val="48093BFF"/>
    <w:rsid w:val="48097E13"/>
    <w:rsid w:val="480A013B"/>
    <w:rsid w:val="480A39FE"/>
    <w:rsid w:val="480D3C1E"/>
    <w:rsid w:val="480E160D"/>
    <w:rsid w:val="480F0985"/>
    <w:rsid w:val="48105E4B"/>
    <w:rsid w:val="48134A6C"/>
    <w:rsid w:val="48141D2B"/>
    <w:rsid w:val="48156800"/>
    <w:rsid w:val="4816482A"/>
    <w:rsid w:val="4817487F"/>
    <w:rsid w:val="481819AB"/>
    <w:rsid w:val="481A0E91"/>
    <w:rsid w:val="481C0A56"/>
    <w:rsid w:val="481C4986"/>
    <w:rsid w:val="481F148C"/>
    <w:rsid w:val="4822411E"/>
    <w:rsid w:val="482261A9"/>
    <w:rsid w:val="4824632C"/>
    <w:rsid w:val="482609C2"/>
    <w:rsid w:val="48262652"/>
    <w:rsid w:val="482719A3"/>
    <w:rsid w:val="48287963"/>
    <w:rsid w:val="482D1656"/>
    <w:rsid w:val="482D5389"/>
    <w:rsid w:val="48302C74"/>
    <w:rsid w:val="48303AA7"/>
    <w:rsid w:val="48305A12"/>
    <w:rsid w:val="48307C60"/>
    <w:rsid w:val="48312381"/>
    <w:rsid w:val="48315DBC"/>
    <w:rsid w:val="483220E5"/>
    <w:rsid w:val="4832763B"/>
    <w:rsid w:val="48333142"/>
    <w:rsid w:val="48336D6E"/>
    <w:rsid w:val="48390C54"/>
    <w:rsid w:val="483A6D19"/>
    <w:rsid w:val="4840395B"/>
    <w:rsid w:val="48405D81"/>
    <w:rsid w:val="484760F8"/>
    <w:rsid w:val="484954AF"/>
    <w:rsid w:val="484A02F2"/>
    <w:rsid w:val="484A3F23"/>
    <w:rsid w:val="484C739E"/>
    <w:rsid w:val="484D1123"/>
    <w:rsid w:val="48503314"/>
    <w:rsid w:val="485104B7"/>
    <w:rsid w:val="48531614"/>
    <w:rsid w:val="48533D8E"/>
    <w:rsid w:val="485355BE"/>
    <w:rsid w:val="48544733"/>
    <w:rsid w:val="485459D1"/>
    <w:rsid w:val="48562B87"/>
    <w:rsid w:val="485723DF"/>
    <w:rsid w:val="485768F7"/>
    <w:rsid w:val="48577171"/>
    <w:rsid w:val="48582CD0"/>
    <w:rsid w:val="48595E05"/>
    <w:rsid w:val="485B7E9C"/>
    <w:rsid w:val="485D2A5A"/>
    <w:rsid w:val="48630329"/>
    <w:rsid w:val="4869682A"/>
    <w:rsid w:val="486B0C7D"/>
    <w:rsid w:val="486C26AB"/>
    <w:rsid w:val="486E24EF"/>
    <w:rsid w:val="4871707B"/>
    <w:rsid w:val="4872306F"/>
    <w:rsid w:val="48736726"/>
    <w:rsid w:val="48740FB4"/>
    <w:rsid w:val="48764BED"/>
    <w:rsid w:val="48772DEB"/>
    <w:rsid w:val="487A3462"/>
    <w:rsid w:val="487B05F0"/>
    <w:rsid w:val="487B1485"/>
    <w:rsid w:val="487B4036"/>
    <w:rsid w:val="487E4439"/>
    <w:rsid w:val="4880621D"/>
    <w:rsid w:val="48820E49"/>
    <w:rsid w:val="48842D94"/>
    <w:rsid w:val="48893B7E"/>
    <w:rsid w:val="488B5F92"/>
    <w:rsid w:val="488C7572"/>
    <w:rsid w:val="488E675C"/>
    <w:rsid w:val="48922428"/>
    <w:rsid w:val="48947646"/>
    <w:rsid w:val="489575DA"/>
    <w:rsid w:val="489735D8"/>
    <w:rsid w:val="489A00B4"/>
    <w:rsid w:val="489A298E"/>
    <w:rsid w:val="489C4690"/>
    <w:rsid w:val="489E022B"/>
    <w:rsid w:val="48A35E2D"/>
    <w:rsid w:val="48A43A5C"/>
    <w:rsid w:val="48A61ED9"/>
    <w:rsid w:val="48A70FA3"/>
    <w:rsid w:val="48AC2E5C"/>
    <w:rsid w:val="48AC3D10"/>
    <w:rsid w:val="48AE1F22"/>
    <w:rsid w:val="48B217F2"/>
    <w:rsid w:val="48B963D9"/>
    <w:rsid w:val="48BA398C"/>
    <w:rsid w:val="48BC7B18"/>
    <w:rsid w:val="48C05A54"/>
    <w:rsid w:val="48C2455E"/>
    <w:rsid w:val="48C25DE8"/>
    <w:rsid w:val="48C71D03"/>
    <w:rsid w:val="48C729A0"/>
    <w:rsid w:val="48C827CA"/>
    <w:rsid w:val="48C91FFF"/>
    <w:rsid w:val="48CB76A2"/>
    <w:rsid w:val="48CF5A39"/>
    <w:rsid w:val="48D056BD"/>
    <w:rsid w:val="48D116A1"/>
    <w:rsid w:val="48D36C38"/>
    <w:rsid w:val="48D565D2"/>
    <w:rsid w:val="48D71947"/>
    <w:rsid w:val="48D96672"/>
    <w:rsid w:val="48DB490D"/>
    <w:rsid w:val="48DE3E27"/>
    <w:rsid w:val="48DE549F"/>
    <w:rsid w:val="48DF63B4"/>
    <w:rsid w:val="48E10ABF"/>
    <w:rsid w:val="48E2336D"/>
    <w:rsid w:val="48E36E52"/>
    <w:rsid w:val="48E513BC"/>
    <w:rsid w:val="48E564BF"/>
    <w:rsid w:val="48E67F55"/>
    <w:rsid w:val="48E84B1F"/>
    <w:rsid w:val="48EA26ED"/>
    <w:rsid w:val="48ED0C39"/>
    <w:rsid w:val="48F54F00"/>
    <w:rsid w:val="48F55CD1"/>
    <w:rsid w:val="48F625C7"/>
    <w:rsid w:val="48FC1F4E"/>
    <w:rsid w:val="48FE05F8"/>
    <w:rsid w:val="48FF220D"/>
    <w:rsid w:val="49012E88"/>
    <w:rsid w:val="4902112E"/>
    <w:rsid w:val="4906534B"/>
    <w:rsid w:val="49087666"/>
    <w:rsid w:val="490A11AF"/>
    <w:rsid w:val="490B7571"/>
    <w:rsid w:val="49114C27"/>
    <w:rsid w:val="491304FF"/>
    <w:rsid w:val="4916541F"/>
    <w:rsid w:val="49193FE4"/>
    <w:rsid w:val="491A141A"/>
    <w:rsid w:val="491B0038"/>
    <w:rsid w:val="491B4BA1"/>
    <w:rsid w:val="491B7C2C"/>
    <w:rsid w:val="491E45DB"/>
    <w:rsid w:val="49264CBB"/>
    <w:rsid w:val="49293C42"/>
    <w:rsid w:val="492A689E"/>
    <w:rsid w:val="49316872"/>
    <w:rsid w:val="493272FF"/>
    <w:rsid w:val="49352C7B"/>
    <w:rsid w:val="49372917"/>
    <w:rsid w:val="49391906"/>
    <w:rsid w:val="493B0EF4"/>
    <w:rsid w:val="493F5784"/>
    <w:rsid w:val="494101F2"/>
    <w:rsid w:val="494153DF"/>
    <w:rsid w:val="49447CF3"/>
    <w:rsid w:val="494770E9"/>
    <w:rsid w:val="494C5C9E"/>
    <w:rsid w:val="494D1976"/>
    <w:rsid w:val="494F52EE"/>
    <w:rsid w:val="494F72E8"/>
    <w:rsid w:val="49507CCF"/>
    <w:rsid w:val="495327B2"/>
    <w:rsid w:val="495331AD"/>
    <w:rsid w:val="49567FC5"/>
    <w:rsid w:val="49582FF6"/>
    <w:rsid w:val="495853D0"/>
    <w:rsid w:val="495B0FE9"/>
    <w:rsid w:val="495C7260"/>
    <w:rsid w:val="495D1DA7"/>
    <w:rsid w:val="495E4B26"/>
    <w:rsid w:val="49624D2D"/>
    <w:rsid w:val="496505A4"/>
    <w:rsid w:val="4966669F"/>
    <w:rsid w:val="496703FF"/>
    <w:rsid w:val="49685534"/>
    <w:rsid w:val="49687907"/>
    <w:rsid w:val="49692D96"/>
    <w:rsid w:val="4969617E"/>
    <w:rsid w:val="496A44E4"/>
    <w:rsid w:val="496B21B8"/>
    <w:rsid w:val="496C366D"/>
    <w:rsid w:val="496D694D"/>
    <w:rsid w:val="496F0B57"/>
    <w:rsid w:val="497257FE"/>
    <w:rsid w:val="49762960"/>
    <w:rsid w:val="497707D4"/>
    <w:rsid w:val="49792F43"/>
    <w:rsid w:val="49793E97"/>
    <w:rsid w:val="49795010"/>
    <w:rsid w:val="497B6446"/>
    <w:rsid w:val="497C7467"/>
    <w:rsid w:val="497D69B5"/>
    <w:rsid w:val="497E2A18"/>
    <w:rsid w:val="497F7212"/>
    <w:rsid w:val="498655CE"/>
    <w:rsid w:val="49865B91"/>
    <w:rsid w:val="4986768A"/>
    <w:rsid w:val="49882694"/>
    <w:rsid w:val="49884D98"/>
    <w:rsid w:val="49891736"/>
    <w:rsid w:val="498C3B93"/>
    <w:rsid w:val="498E59FB"/>
    <w:rsid w:val="498F0944"/>
    <w:rsid w:val="4990257D"/>
    <w:rsid w:val="4993018C"/>
    <w:rsid w:val="49960490"/>
    <w:rsid w:val="4998628A"/>
    <w:rsid w:val="499B2AD6"/>
    <w:rsid w:val="499E6020"/>
    <w:rsid w:val="499F1EBE"/>
    <w:rsid w:val="49A65A57"/>
    <w:rsid w:val="49A75B93"/>
    <w:rsid w:val="49A76F99"/>
    <w:rsid w:val="49A96B10"/>
    <w:rsid w:val="49AC2955"/>
    <w:rsid w:val="49B067E5"/>
    <w:rsid w:val="49B22900"/>
    <w:rsid w:val="49B31AD8"/>
    <w:rsid w:val="49B373CF"/>
    <w:rsid w:val="49B73DFF"/>
    <w:rsid w:val="49B94451"/>
    <w:rsid w:val="49BA706C"/>
    <w:rsid w:val="49BA7F1B"/>
    <w:rsid w:val="49BF2673"/>
    <w:rsid w:val="49C0633B"/>
    <w:rsid w:val="49C1417D"/>
    <w:rsid w:val="49C4187C"/>
    <w:rsid w:val="49C43336"/>
    <w:rsid w:val="49C6392D"/>
    <w:rsid w:val="49C72870"/>
    <w:rsid w:val="49C75044"/>
    <w:rsid w:val="49C9265A"/>
    <w:rsid w:val="49CC4A20"/>
    <w:rsid w:val="49CF4FFD"/>
    <w:rsid w:val="49CF6927"/>
    <w:rsid w:val="49D32F9B"/>
    <w:rsid w:val="49D5614F"/>
    <w:rsid w:val="49D94CF7"/>
    <w:rsid w:val="49DA306E"/>
    <w:rsid w:val="49DC792C"/>
    <w:rsid w:val="49DD3E24"/>
    <w:rsid w:val="49DE3D6A"/>
    <w:rsid w:val="49DF402A"/>
    <w:rsid w:val="49DF63FE"/>
    <w:rsid w:val="49E03144"/>
    <w:rsid w:val="49E11652"/>
    <w:rsid w:val="49E2072F"/>
    <w:rsid w:val="49E26DD8"/>
    <w:rsid w:val="49E55DB7"/>
    <w:rsid w:val="49E73086"/>
    <w:rsid w:val="49E95AD8"/>
    <w:rsid w:val="49EA14D3"/>
    <w:rsid w:val="49EA46A8"/>
    <w:rsid w:val="49EB7E42"/>
    <w:rsid w:val="49EF70D7"/>
    <w:rsid w:val="49F33BBB"/>
    <w:rsid w:val="49F53339"/>
    <w:rsid w:val="49F552A6"/>
    <w:rsid w:val="49F62166"/>
    <w:rsid w:val="49F6525B"/>
    <w:rsid w:val="49F6582A"/>
    <w:rsid w:val="49F8416A"/>
    <w:rsid w:val="49FB4041"/>
    <w:rsid w:val="49FF6193"/>
    <w:rsid w:val="4A020FDD"/>
    <w:rsid w:val="4A032E65"/>
    <w:rsid w:val="4A0417CF"/>
    <w:rsid w:val="4A06001F"/>
    <w:rsid w:val="4A070B0C"/>
    <w:rsid w:val="4A08332E"/>
    <w:rsid w:val="4A0C3794"/>
    <w:rsid w:val="4A0F2808"/>
    <w:rsid w:val="4A1016D5"/>
    <w:rsid w:val="4A106D81"/>
    <w:rsid w:val="4A1208AA"/>
    <w:rsid w:val="4A142643"/>
    <w:rsid w:val="4A151337"/>
    <w:rsid w:val="4A1740CF"/>
    <w:rsid w:val="4A18721E"/>
    <w:rsid w:val="4A196303"/>
    <w:rsid w:val="4A1A414C"/>
    <w:rsid w:val="4A1A5BB4"/>
    <w:rsid w:val="4A1C7C8C"/>
    <w:rsid w:val="4A1E3568"/>
    <w:rsid w:val="4A1E627B"/>
    <w:rsid w:val="4A202B08"/>
    <w:rsid w:val="4A21525E"/>
    <w:rsid w:val="4A2235DE"/>
    <w:rsid w:val="4A2320BB"/>
    <w:rsid w:val="4A241267"/>
    <w:rsid w:val="4A2436F8"/>
    <w:rsid w:val="4A246298"/>
    <w:rsid w:val="4A253BA3"/>
    <w:rsid w:val="4A274EEE"/>
    <w:rsid w:val="4A276A58"/>
    <w:rsid w:val="4A29510B"/>
    <w:rsid w:val="4A2C15F1"/>
    <w:rsid w:val="4A2C17C9"/>
    <w:rsid w:val="4A2C1A20"/>
    <w:rsid w:val="4A336E35"/>
    <w:rsid w:val="4A3618C4"/>
    <w:rsid w:val="4A364EFE"/>
    <w:rsid w:val="4A38377A"/>
    <w:rsid w:val="4A390D43"/>
    <w:rsid w:val="4A3C2453"/>
    <w:rsid w:val="4A3C24A4"/>
    <w:rsid w:val="4A3D2FE8"/>
    <w:rsid w:val="4A3E172C"/>
    <w:rsid w:val="4A415C19"/>
    <w:rsid w:val="4A426533"/>
    <w:rsid w:val="4A462008"/>
    <w:rsid w:val="4A4A2376"/>
    <w:rsid w:val="4A4D330E"/>
    <w:rsid w:val="4A4E66DE"/>
    <w:rsid w:val="4A4F6934"/>
    <w:rsid w:val="4A5047F3"/>
    <w:rsid w:val="4A5176AB"/>
    <w:rsid w:val="4A53053C"/>
    <w:rsid w:val="4A540790"/>
    <w:rsid w:val="4A5421FF"/>
    <w:rsid w:val="4A594AF5"/>
    <w:rsid w:val="4A5E0163"/>
    <w:rsid w:val="4A5F0E92"/>
    <w:rsid w:val="4A62199E"/>
    <w:rsid w:val="4A6646E7"/>
    <w:rsid w:val="4A676BAD"/>
    <w:rsid w:val="4A677548"/>
    <w:rsid w:val="4A693257"/>
    <w:rsid w:val="4A6B106F"/>
    <w:rsid w:val="4A6C06C1"/>
    <w:rsid w:val="4A6C1A15"/>
    <w:rsid w:val="4A6D75FB"/>
    <w:rsid w:val="4A704050"/>
    <w:rsid w:val="4A724DC8"/>
    <w:rsid w:val="4A737766"/>
    <w:rsid w:val="4A777A33"/>
    <w:rsid w:val="4A7A2615"/>
    <w:rsid w:val="4A7A3AE0"/>
    <w:rsid w:val="4A7A54D8"/>
    <w:rsid w:val="4A7B0087"/>
    <w:rsid w:val="4A7C3C74"/>
    <w:rsid w:val="4A7F1AB5"/>
    <w:rsid w:val="4A800EBD"/>
    <w:rsid w:val="4A8052C0"/>
    <w:rsid w:val="4A81529D"/>
    <w:rsid w:val="4A830B09"/>
    <w:rsid w:val="4A84124A"/>
    <w:rsid w:val="4A8667B8"/>
    <w:rsid w:val="4A881B54"/>
    <w:rsid w:val="4A881F94"/>
    <w:rsid w:val="4A8936FE"/>
    <w:rsid w:val="4A8A448F"/>
    <w:rsid w:val="4A8C2338"/>
    <w:rsid w:val="4A8C4398"/>
    <w:rsid w:val="4A8F4E39"/>
    <w:rsid w:val="4A907CC2"/>
    <w:rsid w:val="4A942C05"/>
    <w:rsid w:val="4A9547D7"/>
    <w:rsid w:val="4A96559D"/>
    <w:rsid w:val="4A993A26"/>
    <w:rsid w:val="4A9B596A"/>
    <w:rsid w:val="4A9D1E71"/>
    <w:rsid w:val="4A9D6009"/>
    <w:rsid w:val="4A9E1A5A"/>
    <w:rsid w:val="4AA12962"/>
    <w:rsid w:val="4AA260EA"/>
    <w:rsid w:val="4AA35338"/>
    <w:rsid w:val="4AA40FE0"/>
    <w:rsid w:val="4AA43599"/>
    <w:rsid w:val="4AA528E5"/>
    <w:rsid w:val="4AA732AB"/>
    <w:rsid w:val="4AA901DD"/>
    <w:rsid w:val="4AAA309B"/>
    <w:rsid w:val="4AAA635C"/>
    <w:rsid w:val="4AAE3AB9"/>
    <w:rsid w:val="4AB01F94"/>
    <w:rsid w:val="4AB028DD"/>
    <w:rsid w:val="4AB21A39"/>
    <w:rsid w:val="4AB22E47"/>
    <w:rsid w:val="4AB303D7"/>
    <w:rsid w:val="4AB36536"/>
    <w:rsid w:val="4AB46374"/>
    <w:rsid w:val="4AB661F2"/>
    <w:rsid w:val="4AB801C4"/>
    <w:rsid w:val="4ABB44B3"/>
    <w:rsid w:val="4ABB4D6B"/>
    <w:rsid w:val="4ABB5E95"/>
    <w:rsid w:val="4ABC74A3"/>
    <w:rsid w:val="4AC4407A"/>
    <w:rsid w:val="4AC5620B"/>
    <w:rsid w:val="4AC64455"/>
    <w:rsid w:val="4AC720E9"/>
    <w:rsid w:val="4AC81AC5"/>
    <w:rsid w:val="4AC869D0"/>
    <w:rsid w:val="4ACA7235"/>
    <w:rsid w:val="4ACC7AA3"/>
    <w:rsid w:val="4AD13BFE"/>
    <w:rsid w:val="4AD167EC"/>
    <w:rsid w:val="4AD33FAA"/>
    <w:rsid w:val="4AD41767"/>
    <w:rsid w:val="4AD44E32"/>
    <w:rsid w:val="4AD51407"/>
    <w:rsid w:val="4AD536DE"/>
    <w:rsid w:val="4AD86A5E"/>
    <w:rsid w:val="4AD907ED"/>
    <w:rsid w:val="4ADA3E1B"/>
    <w:rsid w:val="4ADB3C20"/>
    <w:rsid w:val="4ADB6300"/>
    <w:rsid w:val="4ADC657C"/>
    <w:rsid w:val="4ADD5FAA"/>
    <w:rsid w:val="4ADE23C1"/>
    <w:rsid w:val="4ADE42E1"/>
    <w:rsid w:val="4ADE5AC4"/>
    <w:rsid w:val="4ADF06D6"/>
    <w:rsid w:val="4AE2580F"/>
    <w:rsid w:val="4AE343D8"/>
    <w:rsid w:val="4AE37A58"/>
    <w:rsid w:val="4AE844F7"/>
    <w:rsid w:val="4AE90031"/>
    <w:rsid w:val="4AE97084"/>
    <w:rsid w:val="4AEB476D"/>
    <w:rsid w:val="4AED29DB"/>
    <w:rsid w:val="4AF33903"/>
    <w:rsid w:val="4AF35D3A"/>
    <w:rsid w:val="4AF72A49"/>
    <w:rsid w:val="4AF748CF"/>
    <w:rsid w:val="4AFB143C"/>
    <w:rsid w:val="4AFD3BFB"/>
    <w:rsid w:val="4B001892"/>
    <w:rsid w:val="4B027DBE"/>
    <w:rsid w:val="4B044D6A"/>
    <w:rsid w:val="4B0730AA"/>
    <w:rsid w:val="4B084132"/>
    <w:rsid w:val="4B0E03E5"/>
    <w:rsid w:val="4B1225C3"/>
    <w:rsid w:val="4B1856D8"/>
    <w:rsid w:val="4B197DAD"/>
    <w:rsid w:val="4B213857"/>
    <w:rsid w:val="4B2261BC"/>
    <w:rsid w:val="4B244868"/>
    <w:rsid w:val="4B255B1F"/>
    <w:rsid w:val="4B256D76"/>
    <w:rsid w:val="4B2750B9"/>
    <w:rsid w:val="4B2B41CC"/>
    <w:rsid w:val="4B2B5DE9"/>
    <w:rsid w:val="4B2B75D8"/>
    <w:rsid w:val="4B2C39A7"/>
    <w:rsid w:val="4B2C4A1B"/>
    <w:rsid w:val="4B2D186E"/>
    <w:rsid w:val="4B2D7CCA"/>
    <w:rsid w:val="4B31258A"/>
    <w:rsid w:val="4B31794A"/>
    <w:rsid w:val="4B3321BE"/>
    <w:rsid w:val="4B375F46"/>
    <w:rsid w:val="4B3913A9"/>
    <w:rsid w:val="4B3F77BC"/>
    <w:rsid w:val="4B42448F"/>
    <w:rsid w:val="4B4439E7"/>
    <w:rsid w:val="4B452034"/>
    <w:rsid w:val="4B455DA4"/>
    <w:rsid w:val="4B46044D"/>
    <w:rsid w:val="4B4756EF"/>
    <w:rsid w:val="4B475B08"/>
    <w:rsid w:val="4B475E42"/>
    <w:rsid w:val="4B480480"/>
    <w:rsid w:val="4B4822BD"/>
    <w:rsid w:val="4B492444"/>
    <w:rsid w:val="4B4D15B7"/>
    <w:rsid w:val="4B4D1907"/>
    <w:rsid w:val="4B4D4239"/>
    <w:rsid w:val="4B4E5431"/>
    <w:rsid w:val="4B4E76BF"/>
    <w:rsid w:val="4B51418F"/>
    <w:rsid w:val="4B521950"/>
    <w:rsid w:val="4B546CE7"/>
    <w:rsid w:val="4B5A728D"/>
    <w:rsid w:val="4B5B62B1"/>
    <w:rsid w:val="4B5B6FA9"/>
    <w:rsid w:val="4B616B96"/>
    <w:rsid w:val="4B6233D5"/>
    <w:rsid w:val="4B6502A1"/>
    <w:rsid w:val="4B672A80"/>
    <w:rsid w:val="4B6B38F9"/>
    <w:rsid w:val="4B6B754F"/>
    <w:rsid w:val="4B6C23CD"/>
    <w:rsid w:val="4B6D49B5"/>
    <w:rsid w:val="4B6E7408"/>
    <w:rsid w:val="4B714EB1"/>
    <w:rsid w:val="4B72395D"/>
    <w:rsid w:val="4B736B42"/>
    <w:rsid w:val="4B741F21"/>
    <w:rsid w:val="4B755355"/>
    <w:rsid w:val="4B7B1C24"/>
    <w:rsid w:val="4B7E7BC1"/>
    <w:rsid w:val="4B7F17E5"/>
    <w:rsid w:val="4B7F6EAD"/>
    <w:rsid w:val="4B806E0D"/>
    <w:rsid w:val="4B8125D4"/>
    <w:rsid w:val="4B814807"/>
    <w:rsid w:val="4B8245CC"/>
    <w:rsid w:val="4B8402CC"/>
    <w:rsid w:val="4B841301"/>
    <w:rsid w:val="4B8567C2"/>
    <w:rsid w:val="4B861B61"/>
    <w:rsid w:val="4B8920B0"/>
    <w:rsid w:val="4B8A1CE5"/>
    <w:rsid w:val="4B8E6238"/>
    <w:rsid w:val="4B8F7BBD"/>
    <w:rsid w:val="4B9264CD"/>
    <w:rsid w:val="4B977088"/>
    <w:rsid w:val="4B982544"/>
    <w:rsid w:val="4B9A1884"/>
    <w:rsid w:val="4B9C5403"/>
    <w:rsid w:val="4B9E3465"/>
    <w:rsid w:val="4BA30F16"/>
    <w:rsid w:val="4BA35E35"/>
    <w:rsid w:val="4BA42349"/>
    <w:rsid w:val="4BA53FEB"/>
    <w:rsid w:val="4BA61DBB"/>
    <w:rsid w:val="4BA709FB"/>
    <w:rsid w:val="4BA7583D"/>
    <w:rsid w:val="4BAA3E29"/>
    <w:rsid w:val="4BAC1F38"/>
    <w:rsid w:val="4BAC71E1"/>
    <w:rsid w:val="4BAE4E0C"/>
    <w:rsid w:val="4BAF744B"/>
    <w:rsid w:val="4BB30A7C"/>
    <w:rsid w:val="4BB6411A"/>
    <w:rsid w:val="4BBD112C"/>
    <w:rsid w:val="4BBE3952"/>
    <w:rsid w:val="4BC214F6"/>
    <w:rsid w:val="4BC32317"/>
    <w:rsid w:val="4BC771B4"/>
    <w:rsid w:val="4BCA5D18"/>
    <w:rsid w:val="4BCB1039"/>
    <w:rsid w:val="4BD42E93"/>
    <w:rsid w:val="4BD4395E"/>
    <w:rsid w:val="4BD4582C"/>
    <w:rsid w:val="4BD56AEA"/>
    <w:rsid w:val="4BD65467"/>
    <w:rsid w:val="4BDD1646"/>
    <w:rsid w:val="4BDD7491"/>
    <w:rsid w:val="4BE30016"/>
    <w:rsid w:val="4BE52D9F"/>
    <w:rsid w:val="4BE53556"/>
    <w:rsid w:val="4BE775B9"/>
    <w:rsid w:val="4BE8388B"/>
    <w:rsid w:val="4BED1CFB"/>
    <w:rsid w:val="4BED38FF"/>
    <w:rsid w:val="4BEE1759"/>
    <w:rsid w:val="4BF05025"/>
    <w:rsid w:val="4BF169B2"/>
    <w:rsid w:val="4BF17AF0"/>
    <w:rsid w:val="4BF33797"/>
    <w:rsid w:val="4BF34E05"/>
    <w:rsid w:val="4BF542E8"/>
    <w:rsid w:val="4BF61771"/>
    <w:rsid w:val="4BF93122"/>
    <w:rsid w:val="4BFA10F2"/>
    <w:rsid w:val="4BFA4043"/>
    <w:rsid w:val="4BFA73F7"/>
    <w:rsid w:val="4BFB2A05"/>
    <w:rsid w:val="4BFC3D9C"/>
    <w:rsid w:val="4BFD501C"/>
    <w:rsid w:val="4BFE02BE"/>
    <w:rsid w:val="4BFF74D2"/>
    <w:rsid w:val="4C024CB5"/>
    <w:rsid w:val="4C05642A"/>
    <w:rsid w:val="4C075BD1"/>
    <w:rsid w:val="4C0C466E"/>
    <w:rsid w:val="4C106015"/>
    <w:rsid w:val="4C12587D"/>
    <w:rsid w:val="4C127B54"/>
    <w:rsid w:val="4C143058"/>
    <w:rsid w:val="4C151600"/>
    <w:rsid w:val="4C1538B5"/>
    <w:rsid w:val="4C161B9F"/>
    <w:rsid w:val="4C19489C"/>
    <w:rsid w:val="4C196969"/>
    <w:rsid w:val="4C1E59A8"/>
    <w:rsid w:val="4C2017B6"/>
    <w:rsid w:val="4C2019CC"/>
    <w:rsid w:val="4C2035F1"/>
    <w:rsid w:val="4C205FD8"/>
    <w:rsid w:val="4C225873"/>
    <w:rsid w:val="4C261E6F"/>
    <w:rsid w:val="4C265FE8"/>
    <w:rsid w:val="4C280716"/>
    <w:rsid w:val="4C284B21"/>
    <w:rsid w:val="4C290FF0"/>
    <w:rsid w:val="4C29157A"/>
    <w:rsid w:val="4C295E5F"/>
    <w:rsid w:val="4C2D611E"/>
    <w:rsid w:val="4C3076F6"/>
    <w:rsid w:val="4C3162D2"/>
    <w:rsid w:val="4C322F50"/>
    <w:rsid w:val="4C3274ED"/>
    <w:rsid w:val="4C3317A0"/>
    <w:rsid w:val="4C3332D3"/>
    <w:rsid w:val="4C345FC2"/>
    <w:rsid w:val="4C384467"/>
    <w:rsid w:val="4C3A2060"/>
    <w:rsid w:val="4C3A2B4F"/>
    <w:rsid w:val="4C3D6496"/>
    <w:rsid w:val="4C402C92"/>
    <w:rsid w:val="4C404124"/>
    <w:rsid w:val="4C40440A"/>
    <w:rsid w:val="4C471401"/>
    <w:rsid w:val="4C4858FB"/>
    <w:rsid w:val="4C48702B"/>
    <w:rsid w:val="4C490F1B"/>
    <w:rsid w:val="4C4C049D"/>
    <w:rsid w:val="4C4D2531"/>
    <w:rsid w:val="4C4E2F46"/>
    <w:rsid w:val="4C4F7E30"/>
    <w:rsid w:val="4C510715"/>
    <w:rsid w:val="4C5214C9"/>
    <w:rsid w:val="4C553904"/>
    <w:rsid w:val="4C555DFC"/>
    <w:rsid w:val="4C556BF7"/>
    <w:rsid w:val="4C56366A"/>
    <w:rsid w:val="4C5A1792"/>
    <w:rsid w:val="4C5C64F4"/>
    <w:rsid w:val="4C5F2974"/>
    <w:rsid w:val="4C5F3B35"/>
    <w:rsid w:val="4C6240A9"/>
    <w:rsid w:val="4C6348A1"/>
    <w:rsid w:val="4C635187"/>
    <w:rsid w:val="4C6A74DA"/>
    <w:rsid w:val="4C6A7A36"/>
    <w:rsid w:val="4C6B2E84"/>
    <w:rsid w:val="4C6C06D0"/>
    <w:rsid w:val="4C6E3ED9"/>
    <w:rsid w:val="4C6E4E9F"/>
    <w:rsid w:val="4C707DBB"/>
    <w:rsid w:val="4C721C05"/>
    <w:rsid w:val="4C7440CD"/>
    <w:rsid w:val="4C74689C"/>
    <w:rsid w:val="4C7739A0"/>
    <w:rsid w:val="4C7763BF"/>
    <w:rsid w:val="4C787157"/>
    <w:rsid w:val="4C796D4B"/>
    <w:rsid w:val="4C7A2023"/>
    <w:rsid w:val="4C7C6502"/>
    <w:rsid w:val="4C7F4B5A"/>
    <w:rsid w:val="4C7F6299"/>
    <w:rsid w:val="4C81037B"/>
    <w:rsid w:val="4C8137C8"/>
    <w:rsid w:val="4C815D63"/>
    <w:rsid w:val="4C8276B2"/>
    <w:rsid w:val="4C831279"/>
    <w:rsid w:val="4C83203C"/>
    <w:rsid w:val="4C877058"/>
    <w:rsid w:val="4C884684"/>
    <w:rsid w:val="4C8A2D35"/>
    <w:rsid w:val="4C8B6B45"/>
    <w:rsid w:val="4C8E299B"/>
    <w:rsid w:val="4C8F1385"/>
    <w:rsid w:val="4C8F7B80"/>
    <w:rsid w:val="4C953A14"/>
    <w:rsid w:val="4C981964"/>
    <w:rsid w:val="4C9906FD"/>
    <w:rsid w:val="4CA00B81"/>
    <w:rsid w:val="4CA077C6"/>
    <w:rsid w:val="4CA22869"/>
    <w:rsid w:val="4CA25E2B"/>
    <w:rsid w:val="4CA30F0D"/>
    <w:rsid w:val="4CA345FC"/>
    <w:rsid w:val="4CA4155D"/>
    <w:rsid w:val="4CA85DC6"/>
    <w:rsid w:val="4CA95512"/>
    <w:rsid w:val="4CAB5FDA"/>
    <w:rsid w:val="4CAF2EF9"/>
    <w:rsid w:val="4CB2775A"/>
    <w:rsid w:val="4CB344E4"/>
    <w:rsid w:val="4CB37149"/>
    <w:rsid w:val="4CB82EB6"/>
    <w:rsid w:val="4CBC6858"/>
    <w:rsid w:val="4CBC7AA3"/>
    <w:rsid w:val="4CBE3D7F"/>
    <w:rsid w:val="4CC00694"/>
    <w:rsid w:val="4CC149C5"/>
    <w:rsid w:val="4CC45F48"/>
    <w:rsid w:val="4CC652F4"/>
    <w:rsid w:val="4CC821EC"/>
    <w:rsid w:val="4CCC73E3"/>
    <w:rsid w:val="4CCC77EB"/>
    <w:rsid w:val="4CD23892"/>
    <w:rsid w:val="4CD322A0"/>
    <w:rsid w:val="4CD540A7"/>
    <w:rsid w:val="4CD86BC8"/>
    <w:rsid w:val="4CD92D08"/>
    <w:rsid w:val="4CDC38C1"/>
    <w:rsid w:val="4CDE583D"/>
    <w:rsid w:val="4CE321E1"/>
    <w:rsid w:val="4CE370DB"/>
    <w:rsid w:val="4CE5320C"/>
    <w:rsid w:val="4CE53D54"/>
    <w:rsid w:val="4CE97002"/>
    <w:rsid w:val="4CEA2B36"/>
    <w:rsid w:val="4CED4BD6"/>
    <w:rsid w:val="4CEF21FA"/>
    <w:rsid w:val="4CEF7E96"/>
    <w:rsid w:val="4CF30C19"/>
    <w:rsid w:val="4CF31657"/>
    <w:rsid w:val="4CF77DC1"/>
    <w:rsid w:val="4CF80DB3"/>
    <w:rsid w:val="4CFA7130"/>
    <w:rsid w:val="4CFC6CC5"/>
    <w:rsid w:val="4D005128"/>
    <w:rsid w:val="4D007711"/>
    <w:rsid w:val="4D0126C6"/>
    <w:rsid w:val="4D014F28"/>
    <w:rsid w:val="4D025EFD"/>
    <w:rsid w:val="4D040650"/>
    <w:rsid w:val="4D044FAD"/>
    <w:rsid w:val="4D052A5C"/>
    <w:rsid w:val="4D073AA5"/>
    <w:rsid w:val="4D095CF7"/>
    <w:rsid w:val="4D0B2546"/>
    <w:rsid w:val="4D0B464E"/>
    <w:rsid w:val="4D0C66C2"/>
    <w:rsid w:val="4D0D58B3"/>
    <w:rsid w:val="4D0E6178"/>
    <w:rsid w:val="4D105D94"/>
    <w:rsid w:val="4D116DED"/>
    <w:rsid w:val="4D1358D0"/>
    <w:rsid w:val="4D152539"/>
    <w:rsid w:val="4D15421D"/>
    <w:rsid w:val="4D192B01"/>
    <w:rsid w:val="4D1D68DC"/>
    <w:rsid w:val="4D1F3373"/>
    <w:rsid w:val="4D215781"/>
    <w:rsid w:val="4D241642"/>
    <w:rsid w:val="4D243388"/>
    <w:rsid w:val="4D2B4F32"/>
    <w:rsid w:val="4D2F756F"/>
    <w:rsid w:val="4D302BA0"/>
    <w:rsid w:val="4D3053B5"/>
    <w:rsid w:val="4D30653F"/>
    <w:rsid w:val="4D3106DB"/>
    <w:rsid w:val="4D343C8A"/>
    <w:rsid w:val="4D365A3E"/>
    <w:rsid w:val="4D366887"/>
    <w:rsid w:val="4D3B5DD2"/>
    <w:rsid w:val="4D3C0552"/>
    <w:rsid w:val="4D3C182A"/>
    <w:rsid w:val="4D3C1933"/>
    <w:rsid w:val="4D3E51FB"/>
    <w:rsid w:val="4D3F4EAA"/>
    <w:rsid w:val="4D403F6A"/>
    <w:rsid w:val="4D414DED"/>
    <w:rsid w:val="4D415422"/>
    <w:rsid w:val="4D422A28"/>
    <w:rsid w:val="4D4648F1"/>
    <w:rsid w:val="4D4C1EC4"/>
    <w:rsid w:val="4D4E45AD"/>
    <w:rsid w:val="4D5063AD"/>
    <w:rsid w:val="4D562E8B"/>
    <w:rsid w:val="4D5643C3"/>
    <w:rsid w:val="4D5A5CEB"/>
    <w:rsid w:val="4D5B204C"/>
    <w:rsid w:val="4D5C138C"/>
    <w:rsid w:val="4D5C3073"/>
    <w:rsid w:val="4D5F150C"/>
    <w:rsid w:val="4D615646"/>
    <w:rsid w:val="4D61750A"/>
    <w:rsid w:val="4D62636A"/>
    <w:rsid w:val="4D6B2DCE"/>
    <w:rsid w:val="4D6B7394"/>
    <w:rsid w:val="4D6C4B21"/>
    <w:rsid w:val="4D6D4966"/>
    <w:rsid w:val="4D6D706D"/>
    <w:rsid w:val="4D6F1A94"/>
    <w:rsid w:val="4D722F2C"/>
    <w:rsid w:val="4D731A43"/>
    <w:rsid w:val="4D741FC2"/>
    <w:rsid w:val="4D7567B8"/>
    <w:rsid w:val="4D757F74"/>
    <w:rsid w:val="4D76454F"/>
    <w:rsid w:val="4D7969CE"/>
    <w:rsid w:val="4D79701C"/>
    <w:rsid w:val="4D833DDD"/>
    <w:rsid w:val="4D840E3E"/>
    <w:rsid w:val="4D847C80"/>
    <w:rsid w:val="4D8546F5"/>
    <w:rsid w:val="4D860688"/>
    <w:rsid w:val="4D8853DD"/>
    <w:rsid w:val="4D885842"/>
    <w:rsid w:val="4D8A3CFA"/>
    <w:rsid w:val="4D8B36C5"/>
    <w:rsid w:val="4D904EBD"/>
    <w:rsid w:val="4D9273C3"/>
    <w:rsid w:val="4D9378A1"/>
    <w:rsid w:val="4D942E46"/>
    <w:rsid w:val="4D945122"/>
    <w:rsid w:val="4D951272"/>
    <w:rsid w:val="4D9522DB"/>
    <w:rsid w:val="4D9550EC"/>
    <w:rsid w:val="4D955171"/>
    <w:rsid w:val="4D955E80"/>
    <w:rsid w:val="4D957595"/>
    <w:rsid w:val="4D9E6927"/>
    <w:rsid w:val="4DA15BBB"/>
    <w:rsid w:val="4DA30188"/>
    <w:rsid w:val="4DA86EDE"/>
    <w:rsid w:val="4DAD34F9"/>
    <w:rsid w:val="4DAD574C"/>
    <w:rsid w:val="4DAD5BBA"/>
    <w:rsid w:val="4DAF67CA"/>
    <w:rsid w:val="4DAF6928"/>
    <w:rsid w:val="4DB03282"/>
    <w:rsid w:val="4DB2485F"/>
    <w:rsid w:val="4DB31A11"/>
    <w:rsid w:val="4DB56899"/>
    <w:rsid w:val="4DB91A33"/>
    <w:rsid w:val="4DB9500D"/>
    <w:rsid w:val="4DB95EA7"/>
    <w:rsid w:val="4DBA4FF8"/>
    <w:rsid w:val="4DBC3412"/>
    <w:rsid w:val="4DBE5F4E"/>
    <w:rsid w:val="4DBF2548"/>
    <w:rsid w:val="4DC52EBE"/>
    <w:rsid w:val="4DC56277"/>
    <w:rsid w:val="4DC57214"/>
    <w:rsid w:val="4DC63864"/>
    <w:rsid w:val="4DC70EC6"/>
    <w:rsid w:val="4DC76E78"/>
    <w:rsid w:val="4DC8014E"/>
    <w:rsid w:val="4DCA5742"/>
    <w:rsid w:val="4DCA630A"/>
    <w:rsid w:val="4DCB7CC7"/>
    <w:rsid w:val="4DCE3AE1"/>
    <w:rsid w:val="4DD03FC1"/>
    <w:rsid w:val="4DD06892"/>
    <w:rsid w:val="4DDA36E3"/>
    <w:rsid w:val="4DDA781A"/>
    <w:rsid w:val="4DDB0C34"/>
    <w:rsid w:val="4DDC1330"/>
    <w:rsid w:val="4DDE3799"/>
    <w:rsid w:val="4DDF5EAE"/>
    <w:rsid w:val="4DE22705"/>
    <w:rsid w:val="4DE35891"/>
    <w:rsid w:val="4DE35DB8"/>
    <w:rsid w:val="4DE3677C"/>
    <w:rsid w:val="4DE60A23"/>
    <w:rsid w:val="4DE92484"/>
    <w:rsid w:val="4DEA4615"/>
    <w:rsid w:val="4DEA4B48"/>
    <w:rsid w:val="4DEE323A"/>
    <w:rsid w:val="4DF01FB3"/>
    <w:rsid w:val="4DF0616A"/>
    <w:rsid w:val="4DF37EB1"/>
    <w:rsid w:val="4DF74F71"/>
    <w:rsid w:val="4DF93D19"/>
    <w:rsid w:val="4DF95185"/>
    <w:rsid w:val="4DFB4FA4"/>
    <w:rsid w:val="4DFD37D0"/>
    <w:rsid w:val="4DFD56B8"/>
    <w:rsid w:val="4DFE58F8"/>
    <w:rsid w:val="4E02638E"/>
    <w:rsid w:val="4E0348CF"/>
    <w:rsid w:val="4E0353DB"/>
    <w:rsid w:val="4E0369AF"/>
    <w:rsid w:val="4E0434BF"/>
    <w:rsid w:val="4E043B89"/>
    <w:rsid w:val="4E047D54"/>
    <w:rsid w:val="4E072A12"/>
    <w:rsid w:val="4E081833"/>
    <w:rsid w:val="4E090B31"/>
    <w:rsid w:val="4E0B7451"/>
    <w:rsid w:val="4E0E3D04"/>
    <w:rsid w:val="4E0E6F30"/>
    <w:rsid w:val="4E0F5326"/>
    <w:rsid w:val="4E124DBF"/>
    <w:rsid w:val="4E1416EF"/>
    <w:rsid w:val="4E152A7C"/>
    <w:rsid w:val="4E163FB9"/>
    <w:rsid w:val="4E1677E3"/>
    <w:rsid w:val="4E193C15"/>
    <w:rsid w:val="4E2035CE"/>
    <w:rsid w:val="4E215D09"/>
    <w:rsid w:val="4E221785"/>
    <w:rsid w:val="4E2424B0"/>
    <w:rsid w:val="4E2529E0"/>
    <w:rsid w:val="4E2B3223"/>
    <w:rsid w:val="4E2B44FE"/>
    <w:rsid w:val="4E2D2D16"/>
    <w:rsid w:val="4E2D50B3"/>
    <w:rsid w:val="4E306221"/>
    <w:rsid w:val="4E3075D5"/>
    <w:rsid w:val="4E313971"/>
    <w:rsid w:val="4E3370D3"/>
    <w:rsid w:val="4E344E21"/>
    <w:rsid w:val="4E345E4E"/>
    <w:rsid w:val="4E374936"/>
    <w:rsid w:val="4E3842C5"/>
    <w:rsid w:val="4E3B3E64"/>
    <w:rsid w:val="4E3C2F4D"/>
    <w:rsid w:val="4E3E74B9"/>
    <w:rsid w:val="4E41464F"/>
    <w:rsid w:val="4E4157D6"/>
    <w:rsid w:val="4E42512A"/>
    <w:rsid w:val="4E42771F"/>
    <w:rsid w:val="4E4550DD"/>
    <w:rsid w:val="4E4A227B"/>
    <w:rsid w:val="4E4B3813"/>
    <w:rsid w:val="4E4C40F9"/>
    <w:rsid w:val="4E4C5342"/>
    <w:rsid w:val="4E4D412B"/>
    <w:rsid w:val="4E4D7B31"/>
    <w:rsid w:val="4E4E5CE8"/>
    <w:rsid w:val="4E543BEC"/>
    <w:rsid w:val="4E5A0355"/>
    <w:rsid w:val="4E5A6B1D"/>
    <w:rsid w:val="4E5C697D"/>
    <w:rsid w:val="4E5C6EBE"/>
    <w:rsid w:val="4E5E2C8E"/>
    <w:rsid w:val="4E5E6477"/>
    <w:rsid w:val="4E5F6348"/>
    <w:rsid w:val="4E6301A5"/>
    <w:rsid w:val="4E634276"/>
    <w:rsid w:val="4E651992"/>
    <w:rsid w:val="4E653B9E"/>
    <w:rsid w:val="4E654DE1"/>
    <w:rsid w:val="4E6A02C2"/>
    <w:rsid w:val="4E6B3FAD"/>
    <w:rsid w:val="4E6C5D32"/>
    <w:rsid w:val="4E6E54A9"/>
    <w:rsid w:val="4E700B4B"/>
    <w:rsid w:val="4E701744"/>
    <w:rsid w:val="4E723749"/>
    <w:rsid w:val="4E7433C9"/>
    <w:rsid w:val="4E785F38"/>
    <w:rsid w:val="4E7B3882"/>
    <w:rsid w:val="4E7C6DE4"/>
    <w:rsid w:val="4E7C7681"/>
    <w:rsid w:val="4E7D37C0"/>
    <w:rsid w:val="4E7E6919"/>
    <w:rsid w:val="4E800A23"/>
    <w:rsid w:val="4E8111EE"/>
    <w:rsid w:val="4E832788"/>
    <w:rsid w:val="4E833549"/>
    <w:rsid w:val="4E8361B9"/>
    <w:rsid w:val="4E837A38"/>
    <w:rsid w:val="4E844F98"/>
    <w:rsid w:val="4E854980"/>
    <w:rsid w:val="4E8774E5"/>
    <w:rsid w:val="4E8E7E4C"/>
    <w:rsid w:val="4E917C9A"/>
    <w:rsid w:val="4E95449F"/>
    <w:rsid w:val="4E973D63"/>
    <w:rsid w:val="4E98251B"/>
    <w:rsid w:val="4E9864FB"/>
    <w:rsid w:val="4E9B3727"/>
    <w:rsid w:val="4E9B5C35"/>
    <w:rsid w:val="4E9D52FB"/>
    <w:rsid w:val="4E9F7A3A"/>
    <w:rsid w:val="4EA12577"/>
    <w:rsid w:val="4EA20076"/>
    <w:rsid w:val="4EA3057B"/>
    <w:rsid w:val="4EA33D03"/>
    <w:rsid w:val="4EA34EAA"/>
    <w:rsid w:val="4EA775E3"/>
    <w:rsid w:val="4EA81A4E"/>
    <w:rsid w:val="4EA920AB"/>
    <w:rsid w:val="4EA9795B"/>
    <w:rsid w:val="4EAA502E"/>
    <w:rsid w:val="4EAD0383"/>
    <w:rsid w:val="4EAD4291"/>
    <w:rsid w:val="4EAE4BFE"/>
    <w:rsid w:val="4EAF187B"/>
    <w:rsid w:val="4EAF22ED"/>
    <w:rsid w:val="4EB06BF6"/>
    <w:rsid w:val="4EB31C94"/>
    <w:rsid w:val="4EB31F38"/>
    <w:rsid w:val="4EB61BFB"/>
    <w:rsid w:val="4EB670EC"/>
    <w:rsid w:val="4EBA4C42"/>
    <w:rsid w:val="4EBF0E17"/>
    <w:rsid w:val="4EC024AC"/>
    <w:rsid w:val="4EC07489"/>
    <w:rsid w:val="4EC2292F"/>
    <w:rsid w:val="4EC30CEA"/>
    <w:rsid w:val="4EC31B18"/>
    <w:rsid w:val="4EC710E7"/>
    <w:rsid w:val="4EC74F1B"/>
    <w:rsid w:val="4ECA4152"/>
    <w:rsid w:val="4ECA42CB"/>
    <w:rsid w:val="4ECE45BE"/>
    <w:rsid w:val="4ECE74C2"/>
    <w:rsid w:val="4ECF0DA2"/>
    <w:rsid w:val="4ED0667E"/>
    <w:rsid w:val="4ED402DA"/>
    <w:rsid w:val="4ED540EB"/>
    <w:rsid w:val="4EDB0C51"/>
    <w:rsid w:val="4EE40C00"/>
    <w:rsid w:val="4EE64276"/>
    <w:rsid w:val="4EE658B0"/>
    <w:rsid w:val="4EE662BB"/>
    <w:rsid w:val="4EE918E1"/>
    <w:rsid w:val="4EEE7974"/>
    <w:rsid w:val="4EF00D13"/>
    <w:rsid w:val="4EF34E04"/>
    <w:rsid w:val="4EF64894"/>
    <w:rsid w:val="4EF71BD0"/>
    <w:rsid w:val="4EF729AA"/>
    <w:rsid w:val="4EF73DE2"/>
    <w:rsid w:val="4EF81CF5"/>
    <w:rsid w:val="4EFA67AB"/>
    <w:rsid w:val="4EFC0212"/>
    <w:rsid w:val="4EFC134A"/>
    <w:rsid w:val="4EFC2344"/>
    <w:rsid w:val="4EFC240D"/>
    <w:rsid w:val="4EFC49B9"/>
    <w:rsid w:val="4EFC784E"/>
    <w:rsid w:val="4F0207E0"/>
    <w:rsid w:val="4F020887"/>
    <w:rsid w:val="4F026E60"/>
    <w:rsid w:val="4F027090"/>
    <w:rsid w:val="4F04180D"/>
    <w:rsid w:val="4F045DDD"/>
    <w:rsid w:val="4F05466D"/>
    <w:rsid w:val="4F057C26"/>
    <w:rsid w:val="4F062326"/>
    <w:rsid w:val="4F064242"/>
    <w:rsid w:val="4F0821D8"/>
    <w:rsid w:val="4F095733"/>
    <w:rsid w:val="4F095BF1"/>
    <w:rsid w:val="4F0A0D92"/>
    <w:rsid w:val="4F0B6A6B"/>
    <w:rsid w:val="4F0C68BF"/>
    <w:rsid w:val="4F0E23D5"/>
    <w:rsid w:val="4F0F08CA"/>
    <w:rsid w:val="4F0F0B0A"/>
    <w:rsid w:val="4F0F429C"/>
    <w:rsid w:val="4F12024A"/>
    <w:rsid w:val="4F123A1B"/>
    <w:rsid w:val="4F1461A9"/>
    <w:rsid w:val="4F160CE9"/>
    <w:rsid w:val="4F167415"/>
    <w:rsid w:val="4F1A1C90"/>
    <w:rsid w:val="4F1A1DEE"/>
    <w:rsid w:val="4F1B6955"/>
    <w:rsid w:val="4F207CA1"/>
    <w:rsid w:val="4F231107"/>
    <w:rsid w:val="4F277246"/>
    <w:rsid w:val="4F2A1D37"/>
    <w:rsid w:val="4F2B29F8"/>
    <w:rsid w:val="4F2B6EE7"/>
    <w:rsid w:val="4F2C5E30"/>
    <w:rsid w:val="4F2D70DC"/>
    <w:rsid w:val="4F2E49CD"/>
    <w:rsid w:val="4F2E4B35"/>
    <w:rsid w:val="4F2E597A"/>
    <w:rsid w:val="4F2E7E31"/>
    <w:rsid w:val="4F2F04B7"/>
    <w:rsid w:val="4F2F170D"/>
    <w:rsid w:val="4F3103E9"/>
    <w:rsid w:val="4F346785"/>
    <w:rsid w:val="4F351B7A"/>
    <w:rsid w:val="4F370047"/>
    <w:rsid w:val="4F370BAA"/>
    <w:rsid w:val="4F3F2CB8"/>
    <w:rsid w:val="4F4034F3"/>
    <w:rsid w:val="4F44296E"/>
    <w:rsid w:val="4F454D3D"/>
    <w:rsid w:val="4F455DFF"/>
    <w:rsid w:val="4F4808D8"/>
    <w:rsid w:val="4F4D335D"/>
    <w:rsid w:val="4F4D491E"/>
    <w:rsid w:val="4F4F3921"/>
    <w:rsid w:val="4F552DF7"/>
    <w:rsid w:val="4F556ACC"/>
    <w:rsid w:val="4F5B26F3"/>
    <w:rsid w:val="4F5C6060"/>
    <w:rsid w:val="4F5D53C0"/>
    <w:rsid w:val="4F5E7840"/>
    <w:rsid w:val="4F5F1762"/>
    <w:rsid w:val="4F6603CF"/>
    <w:rsid w:val="4F673B58"/>
    <w:rsid w:val="4F67654E"/>
    <w:rsid w:val="4F694227"/>
    <w:rsid w:val="4F696129"/>
    <w:rsid w:val="4F697BF5"/>
    <w:rsid w:val="4F6D6823"/>
    <w:rsid w:val="4F73400E"/>
    <w:rsid w:val="4F745762"/>
    <w:rsid w:val="4F752F83"/>
    <w:rsid w:val="4F754D32"/>
    <w:rsid w:val="4F7C23E0"/>
    <w:rsid w:val="4F7C52D6"/>
    <w:rsid w:val="4F802842"/>
    <w:rsid w:val="4F803F9B"/>
    <w:rsid w:val="4F827A78"/>
    <w:rsid w:val="4F882C5B"/>
    <w:rsid w:val="4F885E3F"/>
    <w:rsid w:val="4F8A33B9"/>
    <w:rsid w:val="4F8A7EC8"/>
    <w:rsid w:val="4F8B7996"/>
    <w:rsid w:val="4F901422"/>
    <w:rsid w:val="4F956E8E"/>
    <w:rsid w:val="4F957930"/>
    <w:rsid w:val="4F96624F"/>
    <w:rsid w:val="4F972C6C"/>
    <w:rsid w:val="4F974919"/>
    <w:rsid w:val="4F9A2C70"/>
    <w:rsid w:val="4F9E7BD4"/>
    <w:rsid w:val="4F9F0BD4"/>
    <w:rsid w:val="4F9F5BEF"/>
    <w:rsid w:val="4FA63BC5"/>
    <w:rsid w:val="4FA7154A"/>
    <w:rsid w:val="4FA74FAE"/>
    <w:rsid w:val="4FA82428"/>
    <w:rsid w:val="4FAB0835"/>
    <w:rsid w:val="4FAE52A8"/>
    <w:rsid w:val="4FAF22C1"/>
    <w:rsid w:val="4FAF57C7"/>
    <w:rsid w:val="4FB00CBD"/>
    <w:rsid w:val="4FB25EA9"/>
    <w:rsid w:val="4FB9361E"/>
    <w:rsid w:val="4FBE2F57"/>
    <w:rsid w:val="4FBE7082"/>
    <w:rsid w:val="4FD15BED"/>
    <w:rsid w:val="4FD350F4"/>
    <w:rsid w:val="4FD40BE7"/>
    <w:rsid w:val="4FD42AD8"/>
    <w:rsid w:val="4FD57DDB"/>
    <w:rsid w:val="4FD8224A"/>
    <w:rsid w:val="4FD91A89"/>
    <w:rsid w:val="4FE255DE"/>
    <w:rsid w:val="4FE32EC0"/>
    <w:rsid w:val="4FE45386"/>
    <w:rsid w:val="4FE4619A"/>
    <w:rsid w:val="4FE82760"/>
    <w:rsid w:val="4FE92952"/>
    <w:rsid w:val="4FEF13D2"/>
    <w:rsid w:val="4FF013B8"/>
    <w:rsid w:val="4FF1585C"/>
    <w:rsid w:val="4FF46765"/>
    <w:rsid w:val="4FF80511"/>
    <w:rsid w:val="4FF90619"/>
    <w:rsid w:val="4FFA3A83"/>
    <w:rsid w:val="4FFC6519"/>
    <w:rsid w:val="4FFD2905"/>
    <w:rsid w:val="4FFE395A"/>
    <w:rsid w:val="4FFF364F"/>
    <w:rsid w:val="50003985"/>
    <w:rsid w:val="500244CF"/>
    <w:rsid w:val="5002642C"/>
    <w:rsid w:val="50036314"/>
    <w:rsid w:val="500443A6"/>
    <w:rsid w:val="50047259"/>
    <w:rsid w:val="500565F0"/>
    <w:rsid w:val="500644A8"/>
    <w:rsid w:val="50066DFC"/>
    <w:rsid w:val="5009177B"/>
    <w:rsid w:val="500C7B97"/>
    <w:rsid w:val="50111DF0"/>
    <w:rsid w:val="501149AA"/>
    <w:rsid w:val="50121A42"/>
    <w:rsid w:val="50121ACE"/>
    <w:rsid w:val="501708C0"/>
    <w:rsid w:val="50172ADB"/>
    <w:rsid w:val="5018392D"/>
    <w:rsid w:val="501A1FE5"/>
    <w:rsid w:val="501D0916"/>
    <w:rsid w:val="501D5B21"/>
    <w:rsid w:val="501E1E3D"/>
    <w:rsid w:val="50220B49"/>
    <w:rsid w:val="50227EA6"/>
    <w:rsid w:val="50242F24"/>
    <w:rsid w:val="5027472F"/>
    <w:rsid w:val="50291FF6"/>
    <w:rsid w:val="502B5EDB"/>
    <w:rsid w:val="502D4B32"/>
    <w:rsid w:val="50333321"/>
    <w:rsid w:val="50350078"/>
    <w:rsid w:val="50356037"/>
    <w:rsid w:val="503661E2"/>
    <w:rsid w:val="5037426A"/>
    <w:rsid w:val="503773F9"/>
    <w:rsid w:val="50391DD9"/>
    <w:rsid w:val="503A4DC3"/>
    <w:rsid w:val="503B452F"/>
    <w:rsid w:val="503E21AA"/>
    <w:rsid w:val="503F6601"/>
    <w:rsid w:val="50452629"/>
    <w:rsid w:val="50457684"/>
    <w:rsid w:val="50464947"/>
    <w:rsid w:val="504803CA"/>
    <w:rsid w:val="504B1388"/>
    <w:rsid w:val="504B6648"/>
    <w:rsid w:val="504D1921"/>
    <w:rsid w:val="504D23DC"/>
    <w:rsid w:val="50510903"/>
    <w:rsid w:val="505344DD"/>
    <w:rsid w:val="5056126A"/>
    <w:rsid w:val="505653F9"/>
    <w:rsid w:val="50582A2C"/>
    <w:rsid w:val="505D2B96"/>
    <w:rsid w:val="505E4666"/>
    <w:rsid w:val="5060530E"/>
    <w:rsid w:val="50622EC3"/>
    <w:rsid w:val="50636190"/>
    <w:rsid w:val="50672287"/>
    <w:rsid w:val="50675454"/>
    <w:rsid w:val="50686590"/>
    <w:rsid w:val="506C709A"/>
    <w:rsid w:val="506D51A6"/>
    <w:rsid w:val="506F4F0E"/>
    <w:rsid w:val="50717BE0"/>
    <w:rsid w:val="5074353C"/>
    <w:rsid w:val="50750409"/>
    <w:rsid w:val="507A440C"/>
    <w:rsid w:val="507C062E"/>
    <w:rsid w:val="507D5AA3"/>
    <w:rsid w:val="50820567"/>
    <w:rsid w:val="5083137B"/>
    <w:rsid w:val="50832CC3"/>
    <w:rsid w:val="50860863"/>
    <w:rsid w:val="50881CEA"/>
    <w:rsid w:val="50894DB9"/>
    <w:rsid w:val="508B27A5"/>
    <w:rsid w:val="508C0554"/>
    <w:rsid w:val="508D2234"/>
    <w:rsid w:val="508D7331"/>
    <w:rsid w:val="508E3E4E"/>
    <w:rsid w:val="50927CD3"/>
    <w:rsid w:val="50960A18"/>
    <w:rsid w:val="5097596C"/>
    <w:rsid w:val="50994BBF"/>
    <w:rsid w:val="509A2A3C"/>
    <w:rsid w:val="509A6DDC"/>
    <w:rsid w:val="509E5082"/>
    <w:rsid w:val="50A27D44"/>
    <w:rsid w:val="50A32226"/>
    <w:rsid w:val="50A3659E"/>
    <w:rsid w:val="50A40BA7"/>
    <w:rsid w:val="50A53EB8"/>
    <w:rsid w:val="50A77A7E"/>
    <w:rsid w:val="50A876B0"/>
    <w:rsid w:val="50A94B0C"/>
    <w:rsid w:val="50AD7B05"/>
    <w:rsid w:val="50AF7C32"/>
    <w:rsid w:val="50B25D6C"/>
    <w:rsid w:val="50B60A70"/>
    <w:rsid w:val="50B629F6"/>
    <w:rsid w:val="50BB53F3"/>
    <w:rsid w:val="50BC1448"/>
    <w:rsid w:val="50BC39A2"/>
    <w:rsid w:val="50BF3FC2"/>
    <w:rsid w:val="50C267FA"/>
    <w:rsid w:val="50C4290F"/>
    <w:rsid w:val="50C45BF8"/>
    <w:rsid w:val="50C64883"/>
    <w:rsid w:val="50C724D6"/>
    <w:rsid w:val="50C83BD6"/>
    <w:rsid w:val="50C911C3"/>
    <w:rsid w:val="50CC588C"/>
    <w:rsid w:val="50CF5802"/>
    <w:rsid w:val="50D66BA3"/>
    <w:rsid w:val="50DA07FE"/>
    <w:rsid w:val="50DB102C"/>
    <w:rsid w:val="50DC2713"/>
    <w:rsid w:val="50DE5620"/>
    <w:rsid w:val="50DF6BD4"/>
    <w:rsid w:val="50E04E9C"/>
    <w:rsid w:val="50E05BF7"/>
    <w:rsid w:val="50E14EE6"/>
    <w:rsid w:val="50E21103"/>
    <w:rsid w:val="50E25B6B"/>
    <w:rsid w:val="50E37EA0"/>
    <w:rsid w:val="50E85BEA"/>
    <w:rsid w:val="50EA1BF4"/>
    <w:rsid w:val="50EF0376"/>
    <w:rsid w:val="50F14064"/>
    <w:rsid w:val="50F162C0"/>
    <w:rsid w:val="50F223FA"/>
    <w:rsid w:val="50F23241"/>
    <w:rsid w:val="50F2467F"/>
    <w:rsid w:val="50F50C55"/>
    <w:rsid w:val="50F763CB"/>
    <w:rsid w:val="50F80146"/>
    <w:rsid w:val="50F8403C"/>
    <w:rsid w:val="50F953C1"/>
    <w:rsid w:val="51000298"/>
    <w:rsid w:val="51001ED6"/>
    <w:rsid w:val="51007D05"/>
    <w:rsid w:val="51027A0D"/>
    <w:rsid w:val="51062CE6"/>
    <w:rsid w:val="51063865"/>
    <w:rsid w:val="5106463C"/>
    <w:rsid w:val="51074ABA"/>
    <w:rsid w:val="510753C1"/>
    <w:rsid w:val="5108106B"/>
    <w:rsid w:val="510A637D"/>
    <w:rsid w:val="510D4A3E"/>
    <w:rsid w:val="510E5448"/>
    <w:rsid w:val="510E76A8"/>
    <w:rsid w:val="510F78EA"/>
    <w:rsid w:val="5111773A"/>
    <w:rsid w:val="51137F90"/>
    <w:rsid w:val="511444D3"/>
    <w:rsid w:val="511713CF"/>
    <w:rsid w:val="51182936"/>
    <w:rsid w:val="511905E8"/>
    <w:rsid w:val="511D3B17"/>
    <w:rsid w:val="51233E3A"/>
    <w:rsid w:val="51296BD8"/>
    <w:rsid w:val="512A43DE"/>
    <w:rsid w:val="512C4BE0"/>
    <w:rsid w:val="513030A3"/>
    <w:rsid w:val="513034F3"/>
    <w:rsid w:val="513144EF"/>
    <w:rsid w:val="51321F1D"/>
    <w:rsid w:val="51324F2F"/>
    <w:rsid w:val="51332A3B"/>
    <w:rsid w:val="51333E62"/>
    <w:rsid w:val="5138532F"/>
    <w:rsid w:val="513B45F3"/>
    <w:rsid w:val="513B6DEA"/>
    <w:rsid w:val="513E2552"/>
    <w:rsid w:val="513F33EE"/>
    <w:rsid w:val="513F6780"/>
    <w:rsid w:val="51436106"/>
    <w:rsid w:val="514414E5"/>
    <w:rsid w:val="51443D4A"/>
    <w:rsid w:val="51473E18"/>
    <w:rsid w:val="51475CD0"/>
    <w:rsid w:val="514970AE"/>
    <w:rsid w:val="514B09ED"/>
    <w:rsid w:val="514E1DC7"/>
    <w:rsid w:val="51517287"/>
    <w:rsid w:val="51534C15"/>
    <w:rsid w:val="51540351"/>
    <w:rsid w:val="51564DE1"/>
    <w:rsid w:val="51570710"/>
    <w:rsid w:val="51593B5D"/>
    <w:rsid w:val="515A3AFB"/>
    <w:rsid w:val="515C237D"/>
    <w:rsid w:val="515C3CF0"/>
    <w:rsid w:val="515E1CEB"/>
    <w:rsid w:val="515E50BE"/>
    <w:rsid w:val="5163467F"/>
    <w:rsid w:val="51653C83"/>
    <w:rsid w:val="516650A8"/>
    <w:rsid w:val="516A3071"/>
    <w:rsid w:val="516F3A76"/>
    <w:rsid w:val="516F61BF"/>
    <w:rsid w:val="517229E9"/>
    <w:rsid w:val="51736C2A"/>
    <w:rsid w:val="51762EB3"/>
    <w:rsid w:val="51771153"/>
    <w:rsid w:val="51781110"/>
    <w:rsid w:val="517A4C83"/>
    <w:rsid w:val="517B15C1"/>
    <w:rsid w:val="517C576A"/>
    <w:rsid w:val="517E5339"/>
    <w:rsid w:val="517F42B0"/>
    <w:rsid w:val="5186339B"/>
    <w:rsid w:val="5189020E"/>
    <w:rsid w:val="51896D69"/>
    <w:rsid w:val="51900EB7"/>
    <w:rsid w:val="51902CF1"/>
    <w:rsid w:val="51903E27"/>
    <w:rsid w:val="519115CB"/>
    <w:rsid w:val="5191194D"/>
    <w:rsid w:val="5192624C"/>
    <w:rsid w:val="519A1981"/>
    <w:rsid w:val="519A4905"/>
    <w:rsid w:val="519C2993"/>
    <w:rsid w:val="519E67D4"/>
    <w:rsid w:val="51A40D73"/>
    <w:rsid w:val="51A51D50"/>
    <w:rsid w:val="51A95470"/>
    <w:rsid w:val="51AA7020"/>
    <w:rsid w:val="51AB0190"/>
    <w:rsid w:val="51AB0AA5"/>
    <w:rsid w:val="51AB1D70"/>
    <w:rsid w:val="51AD282A"/>
    <w:rsid w:val="51AE4A0E"/>
    <w:rsid w:val="51AF3C82"/>
    <w:rsid w:val="51B0228A"/>
    <w:rsid w:val="51B212E3"/>
    <w:rsid w:val="51B60F4F"/>
    <w:rsid w:val="51B62754"/>
    <w:rsid w:val="51BA04E0"/>
    <w:rsid w:val="51BB2CD2"/>
    <w:rsid w:val="51BC0A31"/>
    <w:rsid w:val="51BD27AE"/>
    <w:rsid w:val="51C06AC0"/>
    <w:rsid w:val="51C30186"/>
    <w:rsid w:val="51C301A9"/>
    <w:rsid w:val="51C37C1F"/>
    <w:rsid w:val="51C504C2"/>
    <w:rsid w:val="51C7342C"/>
    <w:rsid w:val="51C749AF"/>
    <w:rsid w:val="51C758FD"/>
    <w:rsid w:val="51C94A9C"/>
    <w:rsid w:val="51CA0F52"/>
    <w:rsid w:val="51CC1EB1"/>
    <w:rsid w:val="51CD2857"/>
    <w:rsid w:val="51D00CE9"/>
    <w:rsid w:val="51D1012D"/>
    <w:rsid w:val="51D1183E"/>
    <w:rsid w:val="51D12245"/>
    <w:rsid w:val="51D31AFF"/>
    <w:rsid w:val="51D47F21"/>
    <w:rsid w:val="51D62766"/>
    <w:rsid w:val="51D71AF3"/>
    <w:rsid w:val="51D720D7"/>
    <w:rsid w:val="51D90802"/>
    <w:rsid w:val="51DA4B96"/>
    <w:rsid w:val="51DE5CDF"/>
    <w:rsid w:val="51E06F53"/>
    <w:rsid w:val="51E2014E"/>
    <w:rsid w:val="51E27162"/>
    <w:rsid w:val="51EF28EF"/>
    <w:rsid w:val="51F05CE5"/>
    <w:rsid w:val="51F1087C"/>
    <w:rsid w:val="51F23B2A"/>
    <w:rsid w:val="51F35E63"/>
    <w:rsid w:val="51F3671C"/>
    <w:rsid w:val="51F63EC9"/>
    <w:rsid w:val="51F67FEA"/>
    <w:rsid w:val="51F70A96"/>
    <w:rsid w:val="51F915CC"/>
    <w:rsid w:val="51FB1C04"/>
    <w:rsid w:val="51FB42DC"/>
    <w:rsid w:val="51FE141E"/>
    <w:rsid w:val="51FE4B60"/>
    <w:rsid w:val="52026E37"/>
    <w:rsid w:val="52037297"/>
    <w:rsid w:val="52077956"/>
    <w:rsid w:val="520A2863"/>
    <w:rsid w:val="520C5D25"/>
    <w:rsid w:val="520D0AF4"/>
    <w:rsid w:val="52106DCF"/>
    <w:rsid w:val="52122761"/>
    <w:rsid w:val="521322AC"/>
    <w:rsid w:val="5215792A"/>
    <w:rsid w:val="5217160A"/>
    <w:rsid w:val="5219381A"/>
    <w:rsid w:val="521A2B32"/>
    <w:rsid w:val="521B3A88"/>
    <w:rsid w:val="521B4FBE"/>
    <w:rsid w:val="521B53D0"/>
    <w:rsid w:val="521C54E3"/>
    <w:rsid w:val="522004EA"/>
    <w:rsid w:val="522224AE"/>
    <w:rsid w:val="52243C76"/>
    <w:rsid w:val="522754C2"/>
    <w:rsid w:val="52276E61"/>
    <w:rsid w:val="522B1F73"/>
    <w:rsid w:val="522D5DED"/>
    <w:rsid w:val="522D7873"/>
    <w:rsid w:val="522E138C"/>
    <w:rsid w:val="523216DE"/>
    <w:rsid w:val="5233564E"/>
    <w:rsid w:val="52344507"/>
    <w:rsid w:val="52350AF0"/>
    <w:rsid w:val="523559DA"/>
    <w:rsid w:val="52371112"/>
    <w:rsid w:val="523C142A"/>
    <w:rsid w:val="523D26C8"/>
    <w:rsid w:val="523E70F3"/>
    <w:rsid w:val="524115D0"/>
    <w:rsid w:val="52416687"/>
    <w:rsid w:val="52433C85"/>
    <w:rsid w:val="524349D3"/>
    <w:rsid w:val="52480B51"/>
    <w:rsid w:val="524827F1"/>
    <w:rsid w:val="524840F9"/>
    <w:rsid w:val="524849A8"/>
    <w:rsid w:val="52492944"/>
    <w:rsid w:val="52497CC1"/>
    <w:rsid w:val="524B7C5D"/>
    <w:rsid w:val="524C0AF0"/>
    <w:rsid w:val="524E3A4B"/>
    <w:rsid w:val="524E4E72"/>
    <w:rsid w:val="52512946"/>
    <w:rsid w:val="52515684"/>
    <w:rsid w:val="5253743E"/>
    <w:rsid w:val="52552EA4"/>
    <w:rsid w:val="52563112"/>
    <w:rsid w:val="5257448C"/>
    <w:rsid w:val="525759B8"/>
    <w:rsid w:val="52591B55"/>
    <w:rsid w:val="52600414"/>
    <w:rsid w:val="52611DC6"/>
    <w:rsid w:val="52623724"/>
    <w:rsid w:val="52623997"/>
    <w:rsid w:val="526307D0"/>
    <w:rsid w:val="526626CA"/>
    <w:rsid w:val="52673285"/>
    <w:rsid w:val="52685C7E"/>
    <w:rsid w:val="526953B9"/>
    <w:rsid w:val="526A2F92"/>
    <w:rsid w:val="526A3132"/>
    <w:rsid w:val="526B2971"/>
    <w:rsid w:val="526B5936"/>
    <w:rsid w:val="526C0295"/>
    <w:rsid w:val="52715E38"/>
    <w:rsid w:val="5278035F"/>
    <w:rsid w:val="5278230C"/>
    <w:rsid w:val="527938E9"/>
    <w:rsid w:val="527D6E3E"/>
    <w:rsid w:val="527F72D3"/>
    <w:rsid w:val="52860F3E"/>
    <w:rsid w:val="52871323"/>
    <w:rsid w:val="528B65FD"/>
    <w:rsid w:val="528C65BB"/>
    <w:rsid w:val="528D3503"/>
    <w:rsid w:val="528D7EF7"/>
    <w:rsid w:val="528F1C27"/>
    <w:rsid w:val="52902EFD"/>
    <w:rsid w:val="529314BA"/>
    <w:rsid w:val="52940486"/>
    <w:rsid w:val="5295255D"/>
    <w:rsid w:val="52987ECF"/>
    <w:rsid w:val="529D563D"/>
    <w:rsid w:val="529F1E5D"/>
    <w:rsid w:val="529F3929"/>
    <w:rsid w:val="52A17D85"/>
    <w:rsid w:val="52A7317B"/>
    <w:rsid w:val="52A82DB5"/>
    <w:rsid w:val="52A92655"/>
    <w:rsid w:val="52AA71AC"/>
    <w:rsid w:val="52AD58D6"/>
    <w:rsid w:val="52B56C1D"/>
    <w:rsid w:val="52B83ED4"/>
    <w:rsid w:val="52B97B9D"/>
    <w:rsid w:val="52BD1381"/>
    <w:rsid w:val="52BE1747"/>
    <w:rsid w:val="52BE3D8F"/>
    <w:rsid w:val="52BE4146"/>
    <w:rsid w:val="52C04A68"/>
    <w:rsid w:val="52C06056"/>
    <w:rsid w:val="52C16EBA"/>
    <w:rsid w:val="52C2509A"/>
    <w:rsid w:val="52C373AC"/>
    <w:rsid w:val="52C463C1"/>
    <w:rsid w:val="52C71468"/>
    <w:rsid w:val="52C75BCE"/>
    <w:rsid w:val="52C819F7"/>
    <w:rsid w:val="52C95D52"/>
    <w:rsid w:val="52CA7A67"/>
    <w:rsid w:val="52CB13C6"/>
    <w:rsid w:val="52CC157F"/>
    <w:rsid w:val="52CD2C80"/>
    <w:rsid w:val="52CD514C"/>
    <w:rsid w:val="52CF3FB4"/>
    <w:rsid w:val="52D774C0"/>
    <w:rsid w:val="52D93F25"/>
    <w:rsid w:val="52DA6368"/>
    <w:rsid w:val="52DA6924"/>
    <w:rsid w:val="52DB11E8"/>
    <w:rsid w:val="52DB70FF"/>
    <w:rsid w:val="52DC2934"/>
    <w:rsid w:val="52DD279A"/>
    <w:rsid w:val="52DF0412"/>
    <w:rsid w:val="52E211FE"/>
    <w:rsid w:val="52E73F01"/>
    <w:rsid w:val="52E86478"/>
    <w:rsid w:val="52E90ED9"/>
    <w:rsid w:val="52E977E7"/>
    <w:rsid w:val="52EA1516"/>
    <w:rsid w:val="52EA595B"/>
    <w:rsid w:val="52EB2EB3"/>
    <w:rsid w:val="52EB501E"/>
    <w:rsid w:val="52ED3C68"/>
    <w:rsid w:val="52EF4C1C"/>
    <w:rsid w:val="52F153BA"/>
    <w:rsid w:val="52F22E17"/>
    <w:rsid w:val="52F26E5B"/>
    <w:rsid w:val="52F3461D"/>
    <w:rsid w:val="52F6312C"/>
    <w:rsid w:val="52F71F18"/>
    <w:rsid w:val="52F86AE0"/>
    <w:rsid w:val="52FB4BBD"/>
    <w:rsid w:val="52FD0A21"/>
    <w:rsid w:val="52FD7F7A"/>
    <w:rsid w:val="52FE475F"/>
    <w:rsid w:val="52FF2FC6"/>
    <w:rsid w:val="5300189D"/>
    <w:rsid w:val="53010D9C"/>
    <w:rsid w:val="53033E8F"/>
    <w:rsid w:val="530412A4"/>
    <w:rsid w:val="530451D3"/>
    <w:rsid w:val="53054F3A"/>
    <w:rsid w:val="53056300"/>
    <w:rsid w:val="53065AC7"/>
    <w:rsid w:val="53084C8C"/>
    <w:rsid w:val="53085397"/>
    <w:rsid w:val="5309203F"/>
    <w:rsid w:val="53095CED"/>
    <w:rsid w:val="530B07F3"/>
    <w:rsid w:val="530E3645"/>
    <w:rsid w:val="530E68AE"/>
    <w:rsid w:val="53113699"/>
    <w:rsid w:val="53145E61"/>
    <w:rsid w:val="531510E9"/>
    <w:rsid w:val="5316764D"/>
    <w:rsid w:val="53174AE3"/>
    <w:rsid w:val="531811C2"/>
    <w:rsid w:val="531F27D7"/>
    <w:rsid w:val="5322650C"/>
    <w:rsid w:val="53265004"/>
    <w:rsid w:val="53272BA7"/>
    <w:rsid w:val="532731D9"/>
    <w:rsid w:val="53287258"/>
    <w:rsid w:val="53290BD3"/>
    <w:rsid w:val="532A241C"/>
    <w:rsid w:val="532A281F"/>
    <w:rsid w:val="532B02BA"/>
    <w:rsid w:val="532C46DC"/>
    <w:rsid w:val="532D00CC"/>
    <w:rsid w:val="532D1E1E"/>
    <w:rsid w:val="532E6358"/>
    <w:rsid w:val="532F4DA9"/>
    <w:rsid w:val="53300918"/>
    <w:rsid w:val="53323919"/>
    <w:rsid w:val="53327789"/>
    <w:rsid w:val="53365E5C"/>
    <w:rsid w:val="5338459C"/>
    <w:rsid w:val="533B6B0C"/>
    <w:rsid w:val="534026D5"/>
    <w:rsid w:val="53407B07"/>
    <w:rsid w:val="53440BF8"/>
    <w:rsid w:val="534608AA"/>
    <w:rsid w:val="534765DA"/>
    <w:rsid w:val="53486AB4"/>
    <w:rsid w:val="53494E22"/>
    <w:rsid w:val="534A2F72"/>
    <w:rsid w:val="534A3AE0"/>
    <w:rsid w:val="534B048E"/>
    <w:rsid w:val="534F62BC"/>
    <w:rsid w:val="5351302B"/>
    <w:rsid w:val="53532A69"/>
    <w:rsid w:val="53537B21"/>
    <w:rsid w:val="53543ABD"/>
    <w:rsid w:val="53551116"/>
    <w:rsid w:val="53591B60"/>
    <w:rsid w:val="535A3ED9"/>
    <w:rsid w:val="535A6842"/>
    <w:rsid w:val="535D153E"/>
    <w:rsid w:val="535D15BF"/>
    <w:rsid w:val="53604C5E"/>
    <w:rsid w:val="53636EA8"/>
    <w:rsid w:val="536E44B8"/>
    <w:rsid w:val="537551A6"/>
    <w:rsid w:val="53795243"/>
    <w:rsid w:val="53796EA3"/>
    <w:rsid w:val="537C424F"/>
    <w:rsid w:val="537F7350"/>
    <w:rsid w:val="5380403D"/>
    <w:rsid w:val="53804E34"/>
    <w:rsid w:val="53826819"/>
    <w:rsid w:val="538304A7"/>
    <w:rsid w:val="538463F6"/>
    <w:rsid w:val="53855E23"/>
    <w:rsid w:val="538657BA"/>
    <w:rsid w:val="538861D9"/>
    <w:rsid w:val="538B128C"/>
    <w:rsid w:val="538B2603"/>
    <w:rsid w:val="538C729C"/>
    <w:rsid w:val="538C7ECB"/>
    <w:rsid w:val="538D6154"/>
    <w:rsid w:val="538E4760"/>
    <w:rsid w:val="538F2BA2"/>
    <w:rsid w:val="53920004"/>
    <w:rsid w:val="53921152"/>
    <w:rsid w:val="53923ECE"/>
    <w:rsid w:val="53974ADE"/>
    <w:rsid w:val="539A3C4D"/>
    <w:rsid w:val="539E198A"/>
    <w:rsid w:val="53A04597"/>
    <w:rsid w:val="53A23A82"/>
    <w:rsid w:val="53A337D7"/>
    <w:rsid w:val="53A3495F"/>
    <w:rsid w:val="53A474A3"/>
    <w:rsid w:val="53A7434C"/>
    <w:rsid w:val="53AC2B47"/>
    <w:rsid w:val="53AD0066"/>
    <w:rsid w:val="53AD524C"/>
    <w:rsid w:val="53AE676C"/>
    <w:rsid w:val="53AF5D6F"/>
    <w:rsid w:val="53B15245"/>
    <w:rsid w:val="53B16ED0"/>
    <w:rsid w:val="53B31950"/>
    <w:rsid w:val="53B3528A"/>
    <w:rsid w:val="53B50F08"/>
    <w:rsid w:val="53B66CFC"/>
    <w:rsid w:val="53B73AB6"/>
    <w:rsid w:val="53B75111"/>
    <w:rsid w:val="53B84EF0"/>
    <w:rsid w:val="53B95B3D"/>
    <w:rsid w:val="53BB70AD"/>
    <w:rsid w:val="53BD6931"/>
    <w:rsid w:val="53BE1C14"/>
    <w:rsid w:val="53BF5243"/>
    <w:rsid w:val="53BF716F"/>
    <w:rsid w:val="53C01BE0"/>
    <w:rsid w:val="53C21350"/>
    <w:rsid w:val="53C36828"/>
    <w:rsid w:val="53C418A8"/>
    <w:rsid w:val="53C44CFD"/>
    <w:rsid w:val="53C46921"/>
    <w:rsid w:val="53C84898"/>
    <w:rsid w:val="53C95538"/>
    <w:rsid w:val="53C9581D"/>
    <w:rsid w:val="53CB2FC1"/>
    <w:rsid w:val="53CC4E03"/>
    <w:rsid w:val="53D0023B"/>
    <w:rsid w:val="53D66012"/>
    <w:rsid w:val="53D668A4"/>
    <w:rsid w:val="53DB24B6"/>
    <w:rsid w:val="53DB45D7"/>
    <w:rsid w:val="53DC030D"/>
    <w:rsid w:val="53DC3042"/>
    <w:rsid w:val="53DE0B89"/>
    <w:rsid w:val="53E1119A"/>
    <w:rsid w:val="53E1358B"/>
    <w:rsid w:val="53E224B0"/>
    <w:rsid w:val="53E8341A"/>
    <w:rsid w:val="53E96181"/>
    <w:rsid w:val="53EB02A7"/>
    <w:rsid w:val="53EC7495"/>
    <w:rsid w:val="53ED00E6"/>
    <w:rsid w:val="53EE4E3D"/>
    <w:rsid w:val="53F23EF8"/>
    <w:rsid w:val="53F246A7"/>
    <w:rsid w:val="53F47AEA"/>
    <w:rsid w:val="53F52943"/>
    <w:rsid w:val="53F569A0"/>
    <w:rsid w:val="53F96482"/>
    <w:rsid w:val="53FD55CD"/>
    <w:rsid w:val="53FE2651"/>
    <w:rsid w:val="53FE4DBF"/>
    <w:rsid w:val="53FF1FE0"/>
    <w:rsid w:val="53FF29A0"/>
    <w:rsid w:val="54020AB5"/>
    <w:rsid w:val="54024705"/>
    <w:rsid w:val="540440D1"/>
    <w:rsid w:val="54053E23"/>
    <w:rsid w:val="54075794"/>
    <w:rsid w:val="54091F80"/>
    <w:rsid w:val="540A6696"/>
    <w:rsid w:val="540B7DFF"/>
    <w:rsid w:val="541126EF"/>
    <w:rsid w:val="54134CA2"/>
    <w:rsid w:val="54135323"/>
    <w:rsid w:val="54160837"/>
    <w:rsid w:val="541639D3"/>
    <w:rsid w:val="54167739"/>
    <w:rsid w:val="541947D9"/>
    <w:rsid w:val="541D7971"/>
    <w:rsid w:val="541E345E"/>
    <w:rsid w:val="541E62BD"/>
    <w:rsid w:val="541F5677"/>
    <w:rsid w:val="54222271"/>
    <w:rsid w:val="54222ED9"/>
    <w:rsid w:val="54257475"/>
    <w:rsid w:val="54284CCC"/>
    <w:rsid w:val="54284D76"/>
    <w:rsid w:val="542A6069"/>
    <w:rsid w:val="542B178D"/>
    <w:rsid w:val="542B21A4"/>
    <w:rsid w:val="542B5530"/>
    <w:rsid w:val="542E1393"/>
    <w:rsid w:val="542E4E39"/>
    <w:rsid w:val="54301A60"/>
    <w:rsid w:val="54345C90"/>
    <w:rsid w:val="54355C55"/>
    <w:rsid w:val="54356B14"/>
    <w:rsid w:val="543B1E2D"/>
    <w:rsid w:val="543B23FF"/>
    <w:rsid w:val="543D0A05"/>
    <w:rsid w:val="543D2856"/>
    <w:rsid w:val="543E2A1F"/>
    <w:rsid w:val="543E40DE"/>
    <w:rsid w:val="544103E5"/>
    <w:rsid w:val="54423158"/>
    <w:rsid w:val="5444378B"/>
    <w:rsid w:val="54444421"/>
    <w:rsid w:val="54463FA8"/>
    <w:rsid w:val="544812B8"/>
    <w:rsid w:val="5449553D"/>
    <w:rsid w:val="544A0472"/>
    <w:rsid w:val="544A0A5E"/>
    <w:rsid w:val="544A5FB8"/>
    <w:rsid w:val="544B03A9"/>
    <w:rsid w:val="544E6218"/>
    <w:rsid w:val="54527A64"/>
    <w:rsid w:val="54581C17"/>
    <w:rsid w:val="54587200"/>
    <w:rsid w:val="545D2C6D"/>
    <w:rsid w:val="545E5E74"/>
    <w:rsid w:val="545F4DF1"/>
    <w:rsid w:val="545F6DFA"/>
    <w:rsid w:val="54606A33"/>
    <w:rsid w:val="546231CB"/>
    <w:rsid w:val="54623773"/>
    <w:rsid w:val="54661B12"/>
    <w:rsid w:val="54664622"/>
    <w:rsid w:val="54683B44"/>
    <w:rsid w:val="546C0330"/>
    <w:rsid w:val="546E0D00"/>
    <w:rsid w:val="54705A56"/>
    <w:rsid w:val="54724077"/>
    <w:rsid w:val="54735951"/>
    <w:rsid w:val="5474375C"/>
    <w:rsid w:val="54746195"/>
    <w:rsid w:val="54773D68"/>
    <w:rsid w:val="5478185F"/>
    <w:rsid w:val="547A6F28"/>
    <w:rsid w:val="547F2CBF"/>
    <w:rsid w:val="547F3A32"/>
    <w:rsid w:val="54802AE4"/>
    <w:rsid w:val="54803C08"/>
    <w:rsid w:val="54832040"/>
    <w:rsid w:val="54886803"/>
    <w:rsid w:val="54890E7C"/>
    <w:rsid w:val="54893F81"/>
    <w:rsid w:val="54895E02"/>
    <w:rsid w:val="548961F8"/>
    <w:rsid w:val="54897989"/>
    <w:rsid w:val="548A4EA3"/>
    <w:rsid w:val="548D4C4F"/>
    <w:rsid w:val="548F1527"/>
    <w:rsid w:val="548F54AE"/>
    <w:rsid w:val="549349DE"/>
    <w:rsid w:val="54942023"/>
    <w:rsid w:val="549853D8"/>
    <w:rsid w:val="549A1BEC"/>
    <w:rsid w:val="549E09CD"/>
    <w:rsid w:val="54A0596F"/>
    <w:rsid w:val="54A107B7"/>
    <w:rsid w:val="54A92CF0"/>
    <w:rsid w:val="54AB2B8C"/>
    <w:rsid w:val="54AB5608"/>
    <w:rsid w:val="54AC65F3"/>
    <w:rsid w:val="54AC74A2"/>
    <w:rsid w:val="54AD0DEC"/>
    <w:rsid w:val="54AE0DC9"/>
    <w:rsid w:val="54B01713"/>
    <w:rsid w:val="54B53732"/>
    <w:rsid w:val="54B571FC"/>
    <w:rsid w:val="54B90B76"/>
    <w:rsid w:val="54BA7CC0"/>
    <w:rsid w:val="54BB2CF9"/>
    <w:rsid w:val="54BE76ED"/>
    <w:rsid w:val="54C2468A"/>
    <w:rsid w:val="54C25D6E"/>
    <w:rsid w:val="54C30A6F"/>
    <w:rsid w:val="54C57B56"/>
    <w:rsid w:val="54C72E1E"/>
    <w:rsid w:val="54C912FA"/>
    <w:rsid w:val="54C9184B"/>
    <w:rsid w:val="54CB105F"/>
    <w:rsid w:val="54CC4F89"/>
    <w:rsid w:val="54D05986"/>
    <w:rsid w:val="54D24D95"/>
    <w:rsid w:val="54D708CA"/>
    <w:rsid w:val="54DB6F74"/>
    <w:rsid w:val="54DC1BA6"/>
    <w:rsid w:val="54DE2F6C"/>
    <w:rsid w:val="54E241FE"/>
    <w:rsid w:val="54E61D00"/>
    <w:rsid w:val="54E660F3"/>
    <w:rsid w:val="54E75A8A"/>
    <w:rsid w:val="54E80991"/>
    <w:rsid w:val="54E83E19"/>
    <w:rsid w:val="54E971F9"/>
    <w:rsid w:val="54EC576A"/>
    <w:rsid w:val="54F32A9E"/>
    <w:rsid w:val="54F425E6"/>
    <w:rsid w:val="54F617AD"/>
    <w:rsid w:val="54F76782"/>
    <w:rsid w:val="54F82F86"/>
    <w:rsid w:val="54FA0B9C"/>
    <w:rsid w:val="54FA2535"/>
    <w:rsid w:val="5500405E"/>
    <w:rsid w:val="550501B6"/>
    <w:rsid w:val="550575A0"/>
    <w:rsid w:val="55063A53"/>
    <w:rsid w:val="55090F69"/>
    <w:rsid w:val="55092C8C"/>
    <w:rsid w:val="550B245F"/>
    <w:rsid w:val="550E211A"/>
    <w:rsid w:val="551954F2"/>
    <w:rsid w:val="55197A23"/>
    <w:rsid w:val="551F1221"/>
    <w:rsid w:val="55232E89"/>
    <w:rsid w:val="55236415"/>
    <w:rsid w:val="55243561"/>
    <w:rsid w:val="552529B8"/>
    <w:rsid w:val="5525463D"/>
    <w:rsid w:val="55256BDD"/>
    <w:rsid w:val="552735DF"/>
    <w:rsid w:val="552A5E52"/>
    <w:rsid w:val="552E2CDA"/>
    <w:rsid w:val="55341281"/>
    <w:rsid w:val="553B6C61"/>
    <w:rsid w:val="553B721F"/>
    <w:rsid w:val="554248FC"/>
    <w:rsid w:val="5543112D"/>
    <w:rsid w:val="55447E9B"/>
    <w:rsid w:val="554513F7"/>
    <w:rsid w:val="55461BDF"/>
    <w:rsid w:val="5548090D"/>
    <w:rsid w:val="55491C9A"/>
    <w:rsid w:val="554A47B3"/>
    <w:rsid w:val="554C679C"/>
    <w:rsid w:val="554D6B1F"/>
    <w:rsid w:val="555379B6"/>
    <w:rsid w:val="55546D5E"/>
    <w:rsid w:val="555A2CE5"/>
    <w:rsid w:val="555A3CAE"/>
    <w:rsid w:val="555B4210"/>
    <w:rsid w:val="555B4C0A"/>
    <w:rsid w:val="555C1E28"/>
    <w:rsid w:val="555D6CF3"/>
    <w:rsid w:val="555E0EE3"/>
    <w:rsid w:val="555E1180"/>
    <w:rsid w:val="555F0D81"/>
    <w:rsid w:val="55641A73"/>
    <w:rsid w:val="55643D06"/>
    <w:rsid w:val="556840B8"/>
    <w:rsid w:val="55690237"/>
    <w:rsid w:val="5569108D"/>
    <w:rsid w:val="55695404"/>
    <w:rsid w:val="55697E49"/>
    <w:rsid w:val="556E6D74"/>
    <w:rsid w:val="556F1C86"/>
    <w:rsid w:val="55734CC9"/>
    <w:rsid w:val="5577686C"/>
    <w:rsid w:val="557828DC"/>
    <w:rsid w:val="55790F8A"/>
    <w:rsid w:val="557B280A"/>
    <w:rsid w:val="557B6FF1"/>
    <w:rsid w:val="557C0764"/>
    <w:rsid w:val="557D1AE8"/>
    <w:rsid w:val="557D7F85"/>
    <w:rsid w:val="5581255E"/>
    <w:rsid w:val="558410C6"/>
    <w:rsid w:val="55850E9E"/>
    <w:rsid w:val="55853A3D"/>
    <w:rsid w:val="558761B8"/>
    <w:rsid w:val="55896587"/>
    <w:rsid w:val="558C0A0B"/>
    <w:rsid w:val="558C2513"/>
    <w:rsid w:val="558C75D6"/>
    <w:rsid w:val="558E3706"/>
    <w:rsid w:val="559537A7"/>
    <w:rsid w:val="55962C8C"/>
    <w:rsid w:val="55972572"/>
    <w:rsid w:val="55992E14"/>
    <w:rsid w:val="559A21FB"/>
    <w:rsid w:val="559A25EC"/>
    <w:rsid w:val="559C2F73"/>
    <w:rsid w:val="55A6248A"/>
    <w:rsid w:val="55A7329C"/>
    <w:rsid w:val="55A81615"/>
    <w:rsid w:val="55AA15DA"/>
    <w:rsid w:val="55AA3C54"/>
    <w:rsid w:val="55AC410A"/>
    <w:rsid w:val="55AD5BC1"/>
    <w:rsid w:val="55B01B24"/>
    <w:rsid w:val="55B04798"/>
    <w:rsid w:val="55B055F4"/>
    <w:rsid w:val="55B14864"/>
    <w:rsid w:val="55B3581D"/>
    <w:rsid w:val="55B67AB2"/>
    <w:rsid w:val="55B97FDB"/>
    <w:rsid w:val="55BA679F"/>
    <w:rsid w:val="55BB1646"/>
    <w:rsid w:val="55BB2767"/>
    <w:rsid w:val="55BD4793"/>
    <w:rsid w:val="55BD623F"/>
    <w:rsid w:val="55BE6A50"/>
    <w:rsid w:val="55BF0C50"/>
    <w:rsid w:val="55BF64AD"/>
    <w:rsid w:val="55C068CA"/>
    <w:rsid w:val="55C16AD1"/>
    <w:rsid w:val="55C2249A"/>
    <w:rsid w:val="55C4109E"/>
    <w:rsid w:val="55C43A07"/>
    <w:rsid w:val="55C56036"/>
    <w:rsid w:val="55C7444C"/>
    <w:rsid w:val="55C85669"/>
    <w:rsid w:val="55C97A77"/>
    <w:rsid w:val="55CA27CE"/>
    <w:rsid w:val="55CD2D9D"/>
    <w:rsid w:val="55CD59E8"/>
    <w:rsid w:val="55CE45A8"/>
    <w:rsid w:val="55D2008B"/>
    <w:rsid w:val="55D34AC4"/>
    <w:rsid w:val="55D51426"/>
    <w:rsid w:val="55D53405"/>
    <w:rsid w:val="55D61B20"/>
    <w:rsid w:val="55D638BF"/>
    <w:rsid w:val="55D65B0D"/>
    <w:rsid w:val="55D87264"/>
    <w:rsid w:val="55DA0179"/>
    <w:rsid w:val="55DC7FAC"/>
    <w:rsid w:val="55DD7C33"/>
    <w:rsid w:val="55DE0A45"/>
    <w:rsid w:val="55DE195D"/>
    <w:rsid w:val="55E53554"/>
    <w:rsid w:val="55E56EA8"/>
    <w:rsid w:val="55E766E4"/>
    <w:rsid w:val="55EA0F31"/>
    <w:rsid w:val="55EB7891"/>
    <w:rsid w:val="55ED63F5"/>
    <w:rsid w:val="55ED7653"/>
    <w:rsid w:val="55EE292B"/>
    <w:rsid w:val="55EE3148"/>
    <w:rsid w:val="55EE5128"/>
    <w:rsid w:val="55F033F2"/>
    <w:rsid w:val="55F21009"/>
    <w:rsid w:val="55F24D32"/>
    <w:rsid w:val="55F335D6"/>
    <w:rsid w:val="55F33B07"/>
    <w:rsid w:val="55F551FB"/>
    <w:rsid w:val="55F74089"/>
    <w:rsid w:val="55FD32F8"/>
    <w:rsid w:val="55FD52D2"/>
    <w:rsid w:val="56000D0D"/>
    <w:rsid w:val="56002453"/>
    <w:rsid w:val="56016EF9"/>
    <w:rsid w:val="56032421"/>
    <w:rsid w:val="56051AA6"/>
    <w:rsid w:val="56052843"/>
    <w:rsid w:val="56082DD2"/>
    <w:rsid w:val="560A11EF"/>
    <w:rsid w:val="560B3A18"/>
    <w:rsid w:val="560E0F55"/>
    <w:rsid w:val="56120521"/>
    <w:rsid w:val="56126E29"/>
    <w:rsid w:val="561350F1"/>
    <w:rsid w:val="56150128"/>
    <w:rsid w:val="5617330F"/>
    <w:rsid w:val="56191BFD"/>
    <w:rsid w:val="561B7C3F"/>
    <w:rsid w:val="561C77FE"/>
    <w:rsid w:val="562068A7"/>
    <w:rsid w:val="56213AE4"/>
    <w:rsid w:val="562243EF"/>
    <w:rsid w:val="562468D0"/>
    <w:rsid w:val="562574B3"/>
    <w:rsid w:val="56257F07"/>
    <w:rsid w:val="562822CB"/>
    <w:rsid w:val="562A1DCE"/>
    <w:rsid w:val="562B4D7D"/>
    <w:rsid w:val="562B5F9C"/>
    <w:rsid w:val="562D554B"/>
    <w:rsid w:val="56313015"/>
    <w:rsid w:val="56314379"/>
    <w:rsid w:val="56315F6A"/>
    <w:rsid w:val="5633194C"/>
    <w:rsid w:val="56343928"/>
    <w:rsid w:val="56365991"/>
    <w:rsid w:val="563937F4"/>
    <w:rsid w:val="563A4D1B"/>
    <w:rsid w:val="563B5B3A"/>
    <w:rsid w:val="563D7331"/>
    <w:rsid w:val="563E0350"/>
    <w:rsid w:val="563E14B3"/>
    <w:rsid w:val="563F4B20"/>
    <w:rsid w:val="563F7AFD"/>
    <w:rsid w:val="56404F7D"/>
    <w:rsid w:val="564132B6"/>
    <w:rsid w:val="56427029"/>
    <w:rsid w:val="56475D93"/>
    <w:rsid w:val="5648774D"/>
    <w:rsid w:val="564942F2"/>
    <w:rsid w:val="56497924"/>
    <w:rsid w:val="564D1B77"/>
    <w:rsid w:val="56553F3B"/>
    <w:rsid w:val="5655459C"/>
    <w:rsid w:val="56567175"/>
    <w:rsid w:val="565773E1"/>
    <w:rsid w:val="565828CA"/>
    <w:rsid w:val="56601BBD"/>
    <w:rsid w:val="56642355"/>
    <w:rsid w:val="5665059E"/>
    <w:rsid w:val="5667578F"/>
    <w:rsid w:val="5669070B"/>
    <w:rsid w:val="56695062"/>
    <w:rsid w:val="566D4F67"/>
    <w:rsid w:val="566E1961"/>
    <w:rsid w:val="566F1E17"/>
    <w:rsid w:val="56736977"/>
    <w:rsid w:val="56743D8A"/>
    <w:rsid w:val="56750F94"/>
    <w:rsid w:val="56762A16"/>
    <w:rsid w:val="567863D6"/>
    <w:rsid w:val="567C56AF"/>
    <w:rsid w:val="567E22D8"/>
    <w:rsid w:val="567F39AA"/>
    <w:rsid w:val="56806885"/>
    <w:rsid w:val="5684162A"/>
    <w:rsid w:val="5684469C"/>
    <w:rsid w:val="5687088D"/>
    <w:rsid w:val="56880D3C"/>
    <w:rsid w:val="56893BC8"/>
    <w:rsid w:val="568F38D8"/>
    <w:rsid w:val="56916575"/>
    <w:rsid w:val="56982895"/>
    <w:rsid w:val="56993801"/>
    <w:rsid w:val="569C3323"/>
    <w:rsid w:val="569D6AA9"/>
    <w:rsid w:val="569F289B"/>
    <w:rsid w:val="569F3CD6"/>
    <w:rsid w:val="56A315AB"/>
    <w:rsid w:val="56A65921"/>
    <w:rsid w:val="56A67FBD"/>
    <w:rsid w:val="56AA7E25"/>
    <w:rsid w:val="56AC3CC9"/>
    <w:rsid w:val="56AD40C3"/>
    <w:rsid w:val="56AE3EE4"/>
    <w:rsid w:val="56AE5926"/>
    <w:rsid w:val="56AF2FAF"/>
    <w:rsid w:val="56B41247"/>
    <w:rsid w:val="56B647AC"/>
    <w:rsid w:val="56B8092D"/>
    <w:rsid w:val="56B870E9"/>
    <w:rsid w:val="56B90BBE"/>
    <w:rsid w:val="56BA08C8"/>
    <w:rsid w:val="56BA13F0"/>
    <w:rsid w:val="56BA16DE"/>
    <w:rsid w:val="56BA6DF9"/>
    <w:rsid w:val="56BB1795"/>
    <w:rsid w:val="56BB7A78"/>
    <w:rsid w:val="56BD0E3D"/>
    <w:rsid w:val="56BE021B"/>
    <w:rsid w:val="56BF42CE"/>
    <w:rsid w:val="56BF5FF7"/>
    <w:rsid w:val="56BF7883"/>
    <w:rsid w:val="56C17E8B"/>
    <w:rsid w:val="56C302E4"/>
    <w:rsid w:val="56C35736"/>
    <w:rsid w:val="56C558E8"/>
    <w:rsid w:val="56CA107C"/>
    <w:rsid w:val="56CA1B5F"/>
    <w:rsid w:val="56CB7E66"/>
    <w:rsid w:val="56CD5921"/>
    <w:rsid w:val="56D2588E"/>
    <w:rsid w:val="56D96019"/>
    <w:rsid w:val="56DA6B12"/>
    <w:rsid w:val="56DB79DE"/>
    <w:rsid w:val="56DE2194"/>
    <w:rsid w:val="56DE6645"/>
    <w:rsid w:val="56E011FF"/>
    <w:rsid w:val="56E22571"/>
    <w:rsid w:val="56E235F8"/>
    <w:rsid w:val="56E34723"/>
    <w:rsid w:val="56E42375"/>
    <w:rsid w:val="56E9497C"/>
    <w:rsid w:val="56E95759"/>
    <w:rsid w:val="56EC6D5A"/>
    <w:rsid w:val="56F052D6"/>
    <w:rsid w:val="56F05D09"/>
    <w:rsid w:val="56F14CA9"/>
    <w:rsid w:val="56F30666"/>
    <w:rsid w:val="56F37701"/>
    <w:rsid w:val="56F42A98"/>
    <w:rsid w:val="56F67F97"/>
    <w:rsid w:val="56FA5ED4"/>
    <w:rsid w:val="56FC0A5E"/>
    <w:rsid w:val="56FE5E53"/>
    <w:rsid w:val="56FF17B0"/>
    <w:rsid w:val="56FF7353"/>
    <w:rsid w:val="570062C1"/>
    <w:rsid w:val="57035989"/>
    <w:rsid w:val="57045794"/>
    <w:rsid w:val="57047164"/>
    <w:rsid w:val="57073259"/>
    <w:rsid w:val="57074B9F"/>
    <w:rsid w:val="57093D12"/>
    <w:rsid w:val="57096F61"/>
    <w:rsid w:val="570B20FD"/>
    <w:rsid w:val="570D553D"/>
    <w:rsid w:val="570E2510"/>
    <w:rsid w:val="570F031B"/>
    <w:rsid w:val="57103D6B"/>
    <w:rsid w:val="57117E0D"/>
    <w:rsid w:val="57167AD9"/>
    <w:rsid w:val="57193190"/>
    <w:rsid w:val="571C1DB2"/>
    <w:rsid w:val="571D1F01"/>
    <w:rsid w:val="571E78A8"/>
    <w:rsid w:val="571F0A92"/>
    <w:rsid w:val="571F20E2"/>
    <w:rsid w:val="571F70D1"/>
    <w:rsid w:val="57210BD7"/>
    <w:rsid w:val="57215898"/>
    <w:rsid w:val="57216ECA"/>
    <w:rsid w:val="5722136E"/>
    <w:rsid w:val="57231E2A"/>
    <w:rsid w:val="57254EAD"/>
    <w:rsid w:val="57262C82"/>
    <w:rsid w:val="57266251"/>
    <w:rsid w:val="57284C30"/>
    <w:rsid w:val="57296D0E"/>
    <w:rsid w:val="572B3DC9"/>
    <w:rsid w:val="572C41E3"/>
    <w:rsid w:val="572C6F7C"/>
    <w:rsid w:val="57370DED"/>
    <w:rsid w:val="5738146B"/>
    <w:rsid w:val="57432799"/>
    <w:rsid w:val="5745782C"/>
    <w:rsid w:val="57476831"/>
    <w:rsid w:val="57490D2F"/>
    <w:rsid w:val="574A00B5"/>
    <w:rsid w:val="574B403C"/>
    <w:rsid w:val="57505314"/>
    <w:rsid w:val="57507CF9"/>
    <w:rsid w:val="57522823"/>
    <w:rsid w:val="57551C94"/>
    <w:rsid w:val="57596161"/>
    <w:rsid w:val="575A1D79"/>
    <w:rsid w:val="575A5436"/>
    <w:rsid w:val="575B5433"/>
    <w:rsid w:val="575E1790"/>
    <w:rsid w:val="576936C2"/>
    <w:rsid w:val="576A7FF4"/>
    <w:rsid w:val="576B4299"/>
    <w:rsid w:val="576B73E9"/>
    <w:rsid w:val="576F053F"/>
    <w:rsid w:val="576F0559"/>
    <w:rsid w:val="577113F5"/>
    <w:rsid w:val="57733965"/>
    <w:rsid w:val="577759DB"/>
    <w:rsid w:val="57786A1C"/>
    <w:rsid w:val="577A3140"/>
    <w:rsid w:val="577B4EBA"/>
    <w:rsid w:val="577C454E"/>
    <w:rsid w:val="577E361E"/>
    <w:rsid w:val="57802613"/>
    <w:rsid w:val="57803104"/>
    <w:rsid w:val="57835BA7"/>
    <w:rsid w:val="578523EB"/>
    <w:rsid w:val="57855983"/>
    <w:rsid w:val="5785694E"/>
    <w:rsid w:val="578578F8"/>
    <w:rsid w:val="578A700D"/>
    <w:rsid w:val="578D16C2"/>
    <w:rsid w:val="578D3C8F"/>
    <w:rsid w:val="579027D6"/>
    <w:rsid w:val="579055A0"/>
    <w:rsid w:val="57905B8B"/>
    <w:rsid w:val="57917962"/>
    <w:rsid w:val="579323F6"/>
    <w:rsid w:val="5796670E"/>
    <w:rsid w:val="579A6BD3"/>
    <w:rsid w:val="579F4479"/>
    <w:rsid w:val="57A265BC"/>
    <w:rsid w:val="57A55699"/>
    <w:rsid w:val="57A74BAC"/>
    <w:rsid w:val="57AB3002"/>
    <w:rsid w:val="57AC39CC"/>
    <w:rsid w:val="57AD4597"/>
    <w:rsid w:val="57AE42FF"/>
    <w:rsid w:val="57AF596D"/>
    <w:rsid w:val="57B02C94"/>
    <w:rsid w:val="57B13777"/>
    <w:rsid w:val="57B2765A"/>
    <w:rsid w:val="57B45670"/>
    <w:rsid w:val="57B55730"/>
    <w:rsid w:val="57B5733B"/>
    <w:rsid w:val="57B57619"/>
    <w:rsid w:val="57B606D2"/>
    <w:rsid w:val="57B72C18"/>
    <w:rsid w:val="57BA7BAE"/>
    <w:rsid w:val="57BB30C5"/>
    <w:rsid w:val="57BB6DAB"/>
    <w:rsid w:val="57BC0607"/>
    <w:rsid w:val="57BC4F7B"/>
    <w:rsid w:val="57BE6B3E"/>
    <w:rsid w:val="57BE7081"/>
    <w:rsid w:val="57BF586E"/>
    <w:rsid w:val="57C417CB"/>
    <w:rsid w:val="57C44C82"/>
    <w:rsid w:val="57C46DA0"/>
    <w:rsid w:val="57C726B9"/>
    <w:rsid w:val="57C72E23"/>
    <w:rsid w:val="57C86406"/>
    <w:rsid w:val="57C932D4"/>
    <w:rsid w:val="57C9487D"/>
    <w:rsid w:val="57CB126F"/>
    <w:rsid w:val="57CD3093"/>
    <w:rsid w:val="57D05E84"/>
    <w:rsid w:val="57D15C0E"/>
    <w:rsid w:val="57D45B5C"/>
    <w:rsid w:val="57D60692"/>
    <w:rsid w:val="57D929B9"/>
    <w:rsid w:val="57DA087A"/>
    <w:rsid w:val="57DA659D"/>
    <w:rsid w:val="57DD16AB"/>
    <w:rsid w:val="57E07C7E"/>
    <w:rsid w:val="57E63C64"/>
    <w:rsid w:val="57E7112E"/>
    <w:rsid w:val="57E82433"/>
    <w:rsid w:val="57E84578"/>
    <w:rsid w:val="57EA6003"/>
    <w:rsid w:val="57EB07B2"/>
    <w:rsid w:val="57EB0CA9"/>
    <w:rsid w:val="57EB39C3"/>
    <w:rsid w:val="57F0053B"/>
    <w:rsid w:val="57F12F68"/>
    <w:rsid w:val="57F2113D"/>
    <w:rsid w:val="57F23810"/>
    <w:rsid w:val="57F662EF"/>
    <w:rsid w:val="57F7605F"/>
    <w:rsid w:val="57F852CF"/>
    <w:rsid w:val="57F92D38"/>
    <w:rsid w:val="57F95B50"/>
    <w:rsid w:val="57FA35CD"/>
    <w:rsid w:val="57FA7B9D"/>
    <w:rsid w:val="57FD07ED"/>
    <w:rsid w:val="57FE2CE0"/>
    <w:rsid w:val="580021A5"/>
    <w:rsid w:val="58006A37"/>
    <w:rsid w:val="58006D62"/>
    <w:rsid w:val="58012365"/>
    <w:rsid w:val="580171DA"/>
    <w:rsid w:val="58030A63"/>
    <w:rsid w:val="58056E29"/>
    <w:rsid w:val="5806523C"/>
    <w:rsid w:val="580766E8"/>
    <w:rsid w:val="580937D6"/>
    <w:rsid w:val="58097B82"/>
    <w:rsid w:val="580D0676"/>
    <w:rsid w:val="58116200"/>
    <w:rsid w:val="581251D5"/>
    <w:rsid w:val="58125E41"/>
    <w:rsid w:val="58187E30"/>
    <w:rsid w:val="581B7EC2"/>
    <w:rsid w:val="581F2AA4"/>
    <w:rsid w:val="581F762E"/>
    <w:rsid w:val="58200D33"/>
    <w:rsid w:val="58217CB8"/>
    <w:rsid w:val="58226EE7"/>
    <w:rsid w:val="58252C12"/>
    <w:rsid w:val="58290ECB"/>
    <w:rsid w:val="5829365E"/>
    <w:rsid w:val="582E4D25"/>
    <w:rsid w:val="58316EA9"/>
    <w:rsid w:val="58335176"/>
    <w:rsid w:val="58337B24"/>
    <w:rsid w:val="58380B32"/>
    <w:rsid w:val="583A0748"/>
    <w:rsid w:val="583A33F0"/>
    <w:rsid w:val="583C0BB2"/>
    <w:rsid w:val="583D3E26"/>
    <w:rsid w:val="58400F2B"/>
    <w:rsid w:val="584121AA"/>
    <w:rsid w:val="58423573"/>
    <w:rsid w:val="58434CD3"/>
    <w:rsid w:val="58464530"/>
    <w:rsid w:val="5848612F"/>
    <w:rsid w:val="584A31AB"/>
    <w:rsid w:val="584A5A2A"/>
    <w:rsid w:val="584C23FC"/>
    <w:rsid w:val="584D321B"/>
    <w:rsid w:val="584E73B2"/>
    <w:rsid w:val="584F29D7"/>
    <w:rsid w:val="58517D7E"/>
    <w:rsid w:val="585379B3"/>
    <w:rsid w:val="58551FE7"/>
    <w:rsid w:val="58571587"/>
    <w:rsid w:val="58587AF8"/>
    <w:rsid w:val="58592EA7"/>
    <w:rsid w:val="585A6FB7"/>
    <w:rsid w:val="585C1659"/>
    <w:rsid w:val="585C53BD"/>
    <w:rsid w:val="585F403B"/>
    <w:rsid w:val="585F4BE6"/>
    <w:rsid w:val="58620263"/>
    <w:rsid w:val="58680773"/>
    <w:rsid w:val="586923D1"/>
    <w:rsid w:val="586C3BA1"/>
    <w:rsid w:val="586D529C"/>
    <w:rsid w:val="58703630"/>
    <w:rsid w:val="587052AF"/>
    <w:rsid w:val="587213B4"/>
    <w:rsid w:val="587270C2"/>
    <w:rsid w:val="58727BBD"/>
    <w:rsid w:val="58732C7A"/>
    <w:rsid w:val="5876446E"/>
    <w:rsid w:val="58797D9F"/>
    <w:rsid w:val="587C3258"/>
    <w:rsid w:val="587D0560"/>
    <w:rsid w:val="587E66A2"/>
    <w:rsid w:val="587F1052"/>
    <w:rsid w:val="58806787"/>
    <w:rsid w:val="58825086"/>
    <w:rsid w:val="588264D1"/>
    <w:rsid w:val="58836727"/>
    <w:rsid w:val="58842B2D"/>
    <w:rsid w:val="58865E50"/>
    <w:rsid w:val="58870BB9"/>
    <w:rsid w:val="5887219C"/>
    <w:rsid w:val="58872848"/>
    <w:rsid w:val="588856CC"/>
    <w:rsid w:val="588959D1"/>
    <w:rsid w:val="588B000F"/>
    <w:rsid w:val="588B09FA"/>
    <w:rsid w:val="588D3C07"/>
    <w:rsid w:val="588E4CBC"/>
    <w:rsid w:val="588E5669"/>
    <w:rsid w:val="58905F07"/>
    <w:rsid w:val="58917CF4"/>
    <w:rsid w:val="58957A27"/>
    <w:rsid w:val="589763B8"/>
    <w:rsid w:val="589B2B23"/>
    <w:rsid w:val="589E4D4A"/>
    <w:rsid w:val="58A41334"/>
    <w:rsid w:val="58A50F70"/>
    <w:rsid w:val="58A52BD6"/>
    <w:rsid w:val="58A676DC"/>
    <w:rsid w:val="58A73F74"/>
    <w:rsid w:val="58A97099"/>
    <w:rsid w:val="58AB0B51"/>
    <w:rsid w:val="58AC51ED"/>
    <w:rsid w:val="58AE286B"/>
    <w:rsid w:val="58B06988"/>
    <w:rsid w:val="58B61481"/>
    <w:rsid w:val="58B95A30"/>
    <w:rsid w:val="58BC0979"/>
    <w:rsid w:val="58BC6DEF"/>
    <w:rsid w:val="58BD7794"/>
    <w:rsid w:val="58BE0E0F"/>
    <w:rsid w:val="58C11A64"/>
    <w:rsid w:val="58C347BC"/>
    <w:rsid w:val="58C40439"/>
    <w:rsid w:val="58C5134C"/>
    <w:rsid w:val="58C54E2C"/>
    <w:rsid w:val="58C668A9"/>
    <w:rsid w:val="58C6760A"/>
    <w:rsid w:val="58CA538A"/>
    <w:rsid w:val="58CA6BD5"/>
    <w:rsid w:val="58CB25DC"/>
    <w:rsid w:val="58CE6082"/>
    <w:rsid w:val="58CF7726"/>
    <w:rsid w:val="58D44067"/>
    <w:rsid w:val="58D44DBA"/>
    <w:rsid w:val="58D52925"/>
    <w:rsid w:val="58D64910"/>
    <w:rsid w:val="58D75E12"/>
    <w:rsid w:val="58D76A73"/>
    <w:rsid w:val="58D818D0"/>
    <w:rsid w:val="58DA4C4A"/>
    <w:rsid w:val="58DA72CF"/>
    <w:rsid w:val="58E03887"/>
    <w:rsid w:val="58E262C2"/>
    <w:rsid w:val="58E31206"/>
    <w:rsid w:val="58E51F35"/>
    <w:rsid w:val="58E55BA6"/>
    <w:rsid w:val="58E63B73"/>
    <w:rsid w:val="58E760B3"/>
    <w:rsid w:val="58E80795"/>
    <w:rsid w:val="58E909E7"/>
    <w:rsid w:val="58E925E7"/>
    <w:rsid w:val="58EA493B"/>
    <w:rsid w:val="58EB23C2"/>
    <w:rsid w:val="58EB6331"/>
    <w:rsid w:val="58EC6E16"/>
    <w:rsid w:val="58EE0E33"/>
    <w:rsid w:val="58F04026"/>
    <w:rsid w:val="58F564AA"/>
    <w:rsid w:val="58FA2E0E"/>
    <w:rsid w:val="58FC447C"/>
    <w:rsid w:val="58FC7570"/>
    <w:rsid w:val="58FD0757"/>
    <w:rsid w:val="58FF2D6F"/>
    <w:rsid w:val="59001677"/>
    <w:rsid w:val="59022DE5"/>
    <w:rsid w:val="590334CF"/>
    <w:rsid w:val="59033F27"/>
    <w:rsid w:val="59040F09"/>
    <w:rsid w:val="59056EAA"/>
    <w:rsid w:val="59075A22"/>
    <w:rsid w:val="59087CE7"/>
    <w:rsid w:val="590F0BAC"/>
    <w:rsid w:val="590F7D91"/>
    <w:rsid w:val="59104085"/>
    <w:rsid w:val="591145AD"/>
    <w:rsid w:val="59153356"/>
    <w:rsid w:val="59212F01"/>
    <w:rsid w:val="59235C95"/>
    <w:rsid w:val="59250EB8"/>
    <w:rsid w:val="592662F2"/>
    <w:rsid w:val="5928543B"/>
    <w:rsid w:val="592C24F6"/>
    <w:rsid w:val="592D387C"/>
    <w:rsid w:val="592E3365"/>
    <w:rsid w:val="592F10ED"/>
    <w:rsid w:val="592F2785"/>
    <w:rsid w:val="59306A37"/>
    <w:rsid w:val="59317198"/>
    <w:rsid w:val="59335548"/>
    <w:rsid w:val="59345D3A"/>
    <w:rsid w:val="59356D98"/>
    <w:rsid w:val="59364605"/>
    <w:rsid w:val="593B0048"/>
    <w:rsid w:val="593B7340"/>
    <w:rsid w:val="593D491B"/>
    <w:rsid w:val="59417EAB"/>
    <w:rsid w:val="59432979"/>
    <w:rsid w:val="59436843"/>
    <w:rsid w:val="59444B57"/>
    <w:rsid w:val="59453CA0"/>
    <w:rsid w:val="59467024"/>
    <w:rsid w:val="594D71F6"/>
    <w:rsid w:val="594D7333"/>
    <w:rsid w:val="59523D94"/>
    <w:rsid w:val="59533CE3"/>
    <w:rsid w:val="5955174C"/>
    <w:rsid w:val="595A4936"/>
    <w:rsid w:val="595B3E48"/>
    <w:rsid w:val="595C37C1"/>
    <w:rsid w:val="595D1CCB"/>
    <w:rsid w:val="595D4864"/>
    <w:rsid w:val="595F0A9C"/>
    <w:rsid w:val="595F4EF6"/>
    <w:rsid w:val="596339A9"/>
    <w:rsid w:val="59682DEF"/>
    <w:rsid w:val="596838E9"/>
    <w:rsid w:val="59695B1B"/>
    <w:rsid w:val="596F1DE4"/>
    <w:rsid w:val="596F760A"/>
    <w:rsid w:val="59744B04"/>
    <w:rsid w:val="59763B69"/>
    <w:rsid w:val="59781714"/>
    <w:rsid w:val="59797A59"/>
    <w:rsid w:val="597A346E"/>
    <w:rsid w:val="597C106A"/>
    <w:rsid w:val="597C11AC"/>
    <w:rsid w:val="597C2B10"/>
    <w:rsid w:val="597C68C1"/>
    <w:rsid w:val="597E3863"/>
    <w:rsid w:val="597E43FC"/>
    <w:rsid w:val="59822479"/>
    <w:rsid w:val="598857CC"/>
    <w:rsid w:val="5989682A"/>
    <w:rsid w:val="598A2399"/>
    <w:rsid w:val="598B281A"/>
    <w:rsid w:val="598B5925"/>
    <w:rsid w:val="598F0A95"/>
    <w:rsid w:val="598F29D0"/>
    <w:rsid w:val="59907BD9"/>
    <w:rsid w:val="59924DE1"/>
    <w:rsid w:val="59946E66"/>
    <w:rsid w:val="59961579"/>
    <w:rsid w:val="599726A7"/>
    <w:rsid w:val="59982DE8"/>
    <w:rsid w:val="599B0F1A"/>
    <w:rsid w:val="599E7029"/>
    <w:rsid w:val="599F673A"/>
    <w:rsid w:val="59A16C9C"/>
    <w:rsid w:val="59A24056"/>
    <w:rsid w:val="59A86FD8"/>
    <w:rsid w:val="59AC5AC9"/>
    <w:rsid w:val="59AE2CB5"/>
    <w:rsid w:val="59B21FF8"/>
    <w:rsid w:val="59B2468F"/>
    <w:rsid w:val="59B41331"/>
    <w:rsid w:val="59B539A6"/>
    <w:rsid w:val="59B71533"/>
    <w:rsid w:val="59B728E4"/>
    <w:rsid w:val="59B800B7"/>
    <w:rsid w:val="59B959FD"/>
    <w:rsid w:val="59BC2E9E"/>
    <w:rsid w:val="59BC3CD6"/>
    <w:rsid w:val="59BC5C97"/>
    <w:rsid w:val="59BD5582"/>
    <w:rsid w:val="59BD5DF1"/>
    <w:rsid w:val="59BE1FF1"/>
    <w:rsid w:val="59C02ED2"/>
    <w:rsid w:val="59C21F34"/>
    <w:rsid w:val="59C450A1"/>
    <w:rsid w:val="59C47053"/>
    <w:rsid w:val="59C52672"/>
    <w:rsid w:val="59C529DA"/>
    <w:rsid w:val="59C57B49"/>
    <w:rsid w:val="59C83210"/>
    <w:rsid w:val="59CD465E"/>
    <w:rsid w:val="59CF526D"/>
    <w:rsid w:val="59D04606"/>
    <w:rsid w:val="59D10171"/>
    <w:rsid w:val="59D5225A"/>
    <w:rsid w:val="59D67156"/>
    <w:rsid w:val="59D9122D"/>
    <w:rsid w:val="59D9412F"/>
    <w:rsid w:val="59DC0AF3"/>
    <w:rsid w:val="59DC642B"/>
    <w:rsid w:val="59DE45B3"/>
    <w:rsid w:val="59E050F3"/>
    <w:rsid w:val="59E215E9"/>
    <w:rsid w:val="59E34113"/>
    <w:rsid w:val="59E55497"/>
    <w:rsid w:val="59E64256"/>
    <w:rsid w:val="59E7316F"/>
    <w:rsid w:val="59E83E4C"/>
    <w:rsid w:val="59E91109"/>
    <w:rsid w:val="59EA617E"/>
    <w:rsid w:val="59EC27AE"/>
    <w:rsid w:val="59EE3875"/>
    <w:rsid w:val="59F23D91"/>
    <w:rsid w:val="59F2732A"/>
    <w:rsid w:val="59F54BE7"/>
    <w:rsid w:val="59F64C41"/>
    <w:rsid w:val="59F70789"/>
    <w:rsid w:val="59F83E56"/>
    <w:rsid w:val="59F9539C"/>
    <w:rsid w:val="59FD4087"/>
    <w:rsid w:val="59FE0EDD"/>
    <w:rsid w:val="59FE60D9"/>
    <w:rsid w:val="5A001C4A"/>
    <w:rsid w:val="5A0121F3"/>
    <w:rsid w:val="5A01356A"/>
    <w:rsid w:val="5A026AB6"/>
    <w:rsid w:val="5A0416EC"/>
    <w:rsid w:val="5A0532A9"/>
    <w:rsid w:val="5A07713E"/>
    <w:rsid w:val="5A0817F0"/>
    <w:rsid w:val="5A08612B"/>
    <w:rsid w:val="5A0F41ED"/>
    <w:rsid w:val="5A104BCC"/>
    <w:rsid w:val="5A127457"/>
    <w:rsid w:val="5A1400E8"/>
    <w:rsid w:val="5A14026F"/>
    <w:rsid w:val="5A141D3D"/>
    <w:rsid w:val="5A184876"/>
    <w:rsid w:val="5A192002"/>
    <w:rsid w:val="5A1B1CCB"/>
    <w:rsid w:val="5A1C0508"/>
    <w:rsid w:val="5A1F2083"/>
    <w:rsid w:val="5A22067F"/>
    <w:rsid w:val="5A233E1F"/>
    <w:rsid w:val="5A2608B1"/>
    <w:rsid w:val="5A292033"/>
    <w:rsid w:val="5A2D4992"/>
    <w:rsid w:val="5A2F077B"/>
    <w:rsid w:val="5A334D1B"/>
    <w:rsid w:val="5A365FFB"/>
    <w:rsid w:val="5A39276C"/>
    <w:rsid w:val="5A3C4886"/>
    <w:rsid w:val="5A3D0D16"/>
    <w:rsid w:val="5A433C3A"/>
    <w:rsid w:val="5A451C1E"/>
    <w:rsid w:val="5A461DA5"/>
    <w:rsid w:val="5A46578B"/>
    <w:rsid w:val="5A4B3CCA"/>
    <w:rsid w:val="5A4C07D2"/>
    <w:rsid w:val="5A4C4AB6"/>
    <w:rsid w:val="5A4C7FFC"/>
    <w:rsid w:val="5A4D73A4"/>
    <w:rsid w:val="5A4E413C"/>
    <w:rsid w:val="5A4E4DF8"/>
    <w:rsid w:val="5A5112CE"/>
    <w:rsid w:val="5A5233CA"/>
    <w:rsid w:val="5A561BD2"/>
    <w:rsid w:val="5A56796B"/>
    <w:rsid w:val="5A5B4F71"/>
    <w:rsid w:val="5A5C3EAA"/>
    <w:rsid w:val="5A5C53D5"/>
    <w:rsid w:val="5A601E98"/>
    <w:rsid w:val="5A61062E"/>
    <w:rsid w:val="5A615B89"/>
    <w:rsid w:val="5A6203BD"/>
    <w:rsid w:val="5A623D50"/>
    <w:rsid w:val="5A6414C9"/>
    <w:rsid w:val="5A644C23"/>
    <w:rsid w:val="5A65101B"/>
    <w:rsid w:val="5A693017"/>
    <w:rsid w:val="5A6948A7"/>
    <w:rsid w:val="5A6C0523"/>
    <w:rsid w:val="5A6C6778"/>
    <w:rsid w:val="5A6D0B63"/>
    <w:rsid w:val="5A6E2337"/>
    <w:rsid w:val="5A6F02FD"/>
    <w:rsid w:val="5A6F6D10"/>
    <w:rsid w:val="5A717FC2"/>
    <w:rsid w:val="5A7204B1"/>
    <w:rsid w:val="5A726ACF"/>
    <w:rsid w:val="5A7374CE"/>
    <w:rsid w:val="5A770E72"/>
    <w:rsid w:val="5A781546"/>
    <w:rsid w:val="5A781987"/>
    <w:rsid w:val="5A7C6E16"/>
    <w:rsid w:val="5A7D3869"/>
    <w:rsid w:val="5A7D7022"/>
    <w:rsid w:val="5A7E0296"/>
    <w:rsid w:val="5A7E31FD"/>
    <w:rsid w:val="5A811033"/>
    <w:rsid w:val="5A812DFD"/>
    <w:rsid w:val="5A82436D"/>
    <w:rsid w:val="5A8278FE"/>
    <w:rsid w:val="5A83501E"/>
    <w:rsid w:val="5A8363D4"/>
    <w:rsid w:val="5A863C43"/>
    <w:rsid w:val="5A8B6CD5"/>
    <w:rsid w:val="5A902F30"/>
    <w:rsid w:val="5A9442C1"/>
    <w:rsid w:val="5A9615B1"/>
    <w:rsid w:val="5A967B4A"/>
    <w:rsid w:val="5A9921A0"/>
    <w:rsid w:val="5A9A541B"/>
    <w:rsid w:val="5A9C59A4"/>
    <w:rsid w:val="5A9C7766"/>
    <w:rsid w:val="5A9C7F70"/>
    <w:rsid w:val="5A9D55DA"/>
    <w:rsid w:val="5AA01856"/>
    <w:rsid w:val="5AA024E4"/>
    <w:rsid w:val="5AA050CF"/>
    <w:rsid w:val="5AA334A7"/>
    <w:rsid w:val="5AA953D0"/>
    <w:rsid w:val="5AAA62E9"/>
    <w:rsid w:val="5AAA7B41"/>
    <w:rsid w:val="5AB02921"/>
    <w:rsid w:val="5AB04CAC"/>
    <w:rsid w:val="5AB06F3A"/>
    <w:rsid w:val="5AB100F7"/>
    <w:rsid w:val="5AB36094"/>
    <w:rsid w:val="5AB64376"/>
    <w:rsid w:val="5ABA6835"/>
    <w:rsid w:val="5ABB2C8E"/>
    <w:rsid w:val="5ABF1B46"/>
    <w:rsid w:val="5AC166CD"/>
    <w:rsid w:val="5AC50F74"/>
    <w:rsid w:val="5AC82EFD"/>
    <w:rsid w:val="5ACA784B"/>
    <w:rsid w:val="5ACB4674"/>
    <w:rsid w:val="5ACB734F"/>
    <w:rsid w:val="5ACD1433"/>
    <w:rsid w:val="5ACF5D4E"/>
    <w:rsid w:val="5AD04A91"/>
    <w:rsid w:val="5AD07158"/>
    <w:rsid w:val="5AD11F33"/>
    <w:rsid w:val="5AD1263F"/>
    <w:rsid w:val="5AD21BCB"/>
    <w:rsid w:val="5AD21FE4"/>
    <w:rsid w:val="5AD47AFB"/>
    <w:rsid w:val="5AD868F6"/>
    <w:rsid w:val="5ADA2684"/>
    <w:rsid w:val="5ADA44C5"/>
    <w:rsid w:val="5ADB4A81"/>
    <w:rsid w:val="5ADE5343"/>
    <w:rsid w:val="5ADF1F5E"/>
    <w:rsid w:val="5ADF5037"/>
    <w:rsid w:val="5AE01DF8"/>
    <w:rsid w:val="5AE1160F"/>
    <w:rsid w:val="5AE147FB"/>
    <w:rsid w:val="5AE36081"/>
    <w:rsid w:val="5AE37DA6"/>
    <w:rsid w:val="5AE445F0"/>
    <w:rsid w:val="5AE534BD"/>
    <w:rsid w:val="5AE6335A"/>
    <w:rsid w:val="5AE64617"/>
    <w:rsid w:val="5AE736B9"/>
    <w:rsid w:val="5AE759BD"/>
    <w:rsid w:val="5AE92AC9"/>
    <w:rsid w:val="5AEA0234"/>
    <w:rsid w:val="5AEC3666"/>
    <w:rsid w:val="5AED29C6"/>
    <w:rsid w:val="5AF0225B"/>
    <w:rsid w:val="5AF025B2"/>
    <w:rsid w:val="5AF056CD"/>
    <w:rsid w:val="5AF2084B"/>
    <w:rsid w:val="5AF53F11"/>
    <w:rsid w:val="5AF6578F"/>
    <w:rsid w:val="5AF949D7"/>
    <w:rsid w:val="5AFB1078"/>
    <w:rsid w:val="5AFD4CAD"/>
    <w:rsid w:val="5AFE35BB"/>
    <w:rsid w:val="5AFE767B"/>
    <w:rsid w:val="5B022D9E"/>
    <w:rsid w:val="5B036C77"/>
    <w:rsid w:val="5B047944"/>
    <w:rsid w:val="5B0634F5"/>
    <w:rsid w:val="5B064543"/>
    <w:rsid w:val="5B087233"/>
    <w:rsid w:val="5B0E740A"/>
    <w:rsid w:val="5B0F545B"/>
    <w:rsid w:val="5B12328B"/>
    <w:rsid w:val="5B131476"/>
    <w:rsid w:val="5B131531"/>
    <w:rsid w:val="5B174B60"/>
    <w:rsid w:val="5B1945A0"/>
    <w:rsid w:val="5B1948D5"/>
    <w:rsid w:val="5B197F65"/>
    <w:rsid w:val="5B1A209C"/>
    <w:rsid w:val="5B1B3BD2"/>
    <w:rsid w:val="5B1B4FC8"/>
    <w:rsid w:val="5B1E2DA3"/>
    <w:rsid w:val="5B20720C"/>
    <w:rsid w:val="5B22152E"/>
    <w:rsid w:val="5B22506B"/>
    <w:rsid w:val="5B22523A"/>
    <w:rsid w:val="5B2266AE"/>
    <w:rsid w:val="5B25034C"/>
    <w:rsid w:val="5B253900"/>
    <w:rsid w:val="5B256F2C"/>
    <w:rsid w:val="5B276101"/>
    <w:rsid w:val="5B277020"/>
    <w:rsid w:val="5B2A6DE5"/>
    <w:rsid w:val="5B2D1A0E"/>
    <w:rsid w:val="5B2E40BE"/>
    <w:rsid w:val="5B2E5565"/>
    <w:rsid w:val="5B2E7A29"/>
    <w:rsid w:val="5B313A6F"/>
    <w:rsid w:val="5B3319DB"/>
    <w:rsid w:val="5B3516C5"/>
    <w:rsid w:val="5B36274D"/>
    <w:rsid w:val="5B37309E"/>
    <w:rsid w:val="5B376D48"/>
    <w:rsid w:val="5B3818AB"/>
    <w:rsid w:val="5B3927FA"/>
    <w:rsid w:val="5B3934D4"/>
    <w:rsid w:val="5B3B1481"/>
    <w:rsid w:val="5B3B4D8E"/>
    <w:rsid w:val="5B3B703A"/>
    <w:rsid w:val="5B3C5701"/>
    <w:rsid w:val="5B3D0D19"/>
    <w:rsid w:val="5B3E7CF7"/>
    <w:rsid w:val="5B3F75DA"/>
    <w:rsid w:val="5B465862"/>
    <w:rsid w:val="5B477752"/>
    <w:rsid w:val="5B4977FE"/>
    <w:rsid w:val="5B4A58AF"/>
    <w:rsid w:val="5B4A689B"/>
    <w:rsid w:val="5B4B4C06"/>
    <w:rsid w:val="5B4E2081"/>
    <w:rsid w:val="5B503754"/>
    <w:rsid w:val="5B506AD9"/>
    <w:rsid w:val="5B5337B3"/>
    <w:rsid w:val="5B546464"/>
    <w:rsid w:val="5B560999"/>
    <w:rsid w:val="5B572988"/>
    <w:rsid w:val="5B5752FD"/>
    <w:rsid w:val="5B592E81"/>
    <w:rsid w:val="5B5A4FB6"/>
    <w:rsid w:val="5B5C6088"/>
    <w:rsid w:val="5B5F7E14"/>
    <w:rsid w:val="5B667962"/>
    <w:rsid w:val="5B6A2DAD"/>
    <w:rsid w:val="5B6C3957"/>
    <w:rsid w:val="5B6E1276"/>
    <w:rsid w:val="5B712A6E"/>
    <w:rsid w:val="5B75636D"/>
    <w:rsid w:val="5B760D81"/>
    <w:rsid w:val="5B7627D1"/>
    <w:rsid w:val="5B763916"/>
    <w:rsid w:val="5B766AA8"/>
    <w:rsid w:val="5B7A5B78"/>
    <w:rsid w:val="5B7C34F6"/>
    <w:rsid w:val="5B7F3414"/>
    <w:rsid w:val="5B803FAA"/>
    <w:rsid w:val="5B817313"/>
    <w:rsid w:val="5B851E1F"/>
    <w:rsid w:val="5B870672"/>
    <w:rsid w:val="5B896838"/>
    <w:rsid w:val="5B8C062E"/>
    <w:rsid w:val="5B8D57C0"/>
    <w:rsid w:val="5B8E0D79"/>
    <w:rsid w:val="5B8E2489"/>
    <w:rsid w:val="5B8F57CA"/>
    <w:rsid w:val="5B90444D"/>
    <w:rsid w:val="5B9102EC"/>
    <w:rsid w:val="5B92692C"/>
    <w:rsid w:val="5B953FFC"/>
    <w:rsid w:val="5B965150"/>
    <w:rsid w:val="5B9A7D3D"/>
    <w:rsid w:val="5B9B3F60"/>
    <w:rsid w:val="5B9D086A"/>
    <w:rsid w:val="5B9D3B09"/>
    <w:rsid w:val="5B9D4E8E"/>
    <w:rsid w:val="5BA10772"/>
    <w:rsid w:val="5BA331E1"/>
    <w:rsid w:val="5BA6030A"/>
    <w:rsid w:val="5BAA0C7F"/>
    <w:rsid w:val="5BAC36A7"/>
    <w:rsid w:val="5BAE293F"/>
    <w:rsid w:val="5BB25A18"/>
    <w:rsid w:val="5BB45E8E"/>
    <w:rsid w:val="5BB73C5E"/>
    <w:rsid w:val="5BB94184"/>
    <w:rsid w:val="5BBA5627"/>
    <w:rsid w:val="5BBB16C3"/>
    <w:rsid w:val="5BBB1DAD"/>
    <w:rsid w:val="5BBC2C82"/>
    <w:rsid w:val="5BBC6B9D"/>
    <w:rsid w:val="5BBF54CA"/>
    <w:rsid w:val="5BC10D92"/>
    <w:rsid w:val="5BC16BA2"/>
    <w:rsid w:val="5BC36F4D"/>
    <w:rsid w:val="5BC37E39"/>
    <w:rsid w:val="5BC42700"/>
    <w:rsid w:val="5BC806B7"/>
    <w:rsid w:val="5BC914F2"/>
    <w:rsid w:val="5BCA359B"/>
    <w:rsid w:val="5BCB16ED"/>
    <w:rsid w:val="5BCE7F70"/>
    <w:rsid w:val="5BCF2414"/>
    <w:rsid w:val="5BCF4E89"/>
    <w:rsid w:val="5BD2155A"/>
    <w:rsid w:val="5BD32DE2"/>
    <w:rsid w:val="5BD40C9E"/>
    <w:rsid w:val="5BD47099"/>
    <w:rsid w:val="5BD5227F"/>
    <w:rsid w:val="5BD607D9"/>
    <w:rsid w:val="5BD8057B"/>
    <w:rsid w:val="5BD8369E"/>
    <w:rsid w:val="5BD86D07"/>
    <w:rsid w:val="5BD97C7F"/>
    <w:rsid w:val="5BE03865"/>
    <w:rsid w:val="5BE04271"/>
    <w:rsid w:val="5BE35378"/>
    <w:rsid w:val="5BE47303"/>
    <w:rsid w:val="5BE51AAC"/>
    <w:rsid w:val="5BE579A0"/>
    <w:rsid w:val="5BED051E"/>
    <w:rsid w:val="5BEE470E"/>
    <w:rsid w:val="5BEF734B"/>
    <w:rsid w:val="5BEF7830"/>
    <w:rsid w:val="5BF13442"/>
    <w:rsid w:val="5BF31182"/>
    <w:rsid w:val="5BF511F6"/>
    <w:rsid w:val="5BF66C2F"/>
    <w:rsid w:val="5BF71DFE"/>
    <w:rsid w:val="5BF76D20"/>
    <w:rsid w:val="5BF820BD"/>
    <w:rsid w:val="5BF87089"/>
    <w:rsid w:val="5BFB6022"/>
    <w:rsid w:val="5BFC4AF7"/>
    <w:rsid w:val="5BFD4A1A"/>
    <w:rsid w:val="5C0365EB"/>
    <w:rsid w:val="5C044EBB"/>
    <w:rsid w:val="5C044FBC"/>
    <w:rsid w:val="5C0B552E"/>
    <w:rsid w:val="5C0B7AAF"/>
    <w:rsid w:val="5C0C47FC"/>
    <w:rsid w:val="5C11233A"/>
    <w:rsid w:val="5C1148B6"/>
    <w:rsid w:val="5C121FF9"/>
    <w:rsid w:val="5C177D2A"/>
    <w:rsid w:val="5C1A3327"/>
    <w:rsid w:val="5C1B1298"/>
    <w:rsid w:val="5C1E1C85"/>
    <w:rsid w:val="5C1E6E43"/>
    <w:rsid w:val="5C200940"/>
    <w:rsid w:val="5C200CC4"/>
    <w:rsid w:val="5C205845"/>
    <w:rsid w:val="5C23674F"/>
    <w:rsid w:val="5C2A089B"/>
    <w:rsid w:val="5C2B1B75"/>
    <w:rsid w:val="5C2C1959"/>
    <w:rsid w:val="5C2D2DA2"/>
    <w:rsid w:val="5C305549"/>
    <w:rsid w:val="5C360E40"/>
    <w:rsid w:val="5C3911B8"/>
    <w:rsid w:val="5C3923D7"/>
    <w:rsid w:val="5C3A642B"/>
    <w:rsid w:val="5C3D01A2"/>
    <w:rsid w:val="5C3E082F"/>
    <w:rsid w:val="5C3E1F44"/>
    <w:rsid w:val="5C3F3324"/>
    <w:rsid w:val="5C41094C"/>
    <w:rsid w:val="5C41284B"/>
    <w:rsid w:val="5C442824"/>
    <w:rsid w:val="5C454D5C"/>
    <w:rsid w:val="5C4944F8"/>
    <w:rsid w:val="5C496FA9"/>
    <w:rsid w:val="5C4B380B"/>
    <w:rsid w:val="5C4D5D46"/>
    <w:rsid w:val="5C503557"/>
    <w:rsid w:val="5C5155FE"/>
    <w:rsid w:val="5C530FB8"/>
    <w:rsid w:val="5C5315C3"/>
    <w:rsid w:val="5C535053"/>
    <w:rsid w:val="5C537555"/>
    <w:rsid w:val="5C556869"/>
    <w:rsid w:val="5C570A3A"/>
    <w:rsid w:val="5C57578F"/>
    <w:rsid w:val="5C585A38"/>
    <w:rsid w:val="5C5B2EFC"/>
    <w:rsid w:val="5C5C4BCD"/>
    <w:rsid w:val="5C5D14E0"/>
    <w:rsid w:val="5C5F56B3"/>
    <w:rsid w:val="5C60193D"/>
    <w:rsid w:val="5C616D2B"/>
    <w:rsid w:val="5C64778A"/>
    <w:rsid w:val="5C666353"/>
    <w:rsid w:val="5C6C596D"/>
    <w:rsid w:val="5C6D1DBC"/>
    <w:rsid w:val="5C6D7CC0"/>
    <w:rsid w:val="5C705941"/>
    <w:rsid w:val="5C746884"/>
    <w:rsid w:val="5C755CFF"/>
    <w:rsid w:val="5C7B6CDE"/>
    <w:rsid w:val="5C7C2970"/>
    <w:rsid w:val="5C7D5AC4"/>
    <w:rsid w:val="5C7E2996"/>
    <w:rsid w:val="5C7E2E01"/>
    <w:rsid w:val="5C803F30"/>
    <w:rsid w:val="5C820645"/>
    <w:rsid w:val="5C830154"/>
    <w:rsid w:val="5C8508CA"/>
    <w:rsid w:val="5C860C5E"/>
    <w:rsid w:val="5C865513"/>
    <w:rsid w:val="5C876C4C"/>
    <w:rsid w:val="5C8810FA"/>
    <w:rsid w:val="5C8B483F"/>
    <w:rsid w:val="5C8F3ABE"/>
    <w:rsid w:val="5C930FC9"/>
    <w:rsid w:val="5C932685"/>
    <w:rsid w:val="5C9644FF"/>
    <w:rsid w:val="5C983BE8"/>
    <w:rsid w:val="5C9E691A"/>
    <w:rsid w:val="5C9F2488"/>
    <w:rsid w:val="5C9F3B12"/>
    <w:rsid w:val="5C9F5FD7"/>
    <w:rsid w:val="5CA116A5"/>
    <w:rsid w:val="5CA24724"/>
    <w:rsid w:val="5CA4584F"/>
    <w:rsid w:val="5CA460A5"/>
    <w:rsid w:val="5CA566A6"/>
    <w:rsid w:val="5CA56E36"/>
    <w:rsid w:val="5CA662CD"/>
    <w:rsid w:val="5CA758F7"/>
    <w:rsid w:val="5CA9675D"/>
    <w:rsid w:val="5CAA1E6B"/>
    <w:rsid w:val="5CAE78F5"/>
    <w:rsid w:val="5CAF033F"/>
    <w:rsid w:val="5CB138AB"/>
    <w:rsid w:val="5CB26F61"/>
    <w:rsid w:val="5CB75CC4"/>
    <w:rsid w:val="5CB82B4F"/>
    <w:rsid w:val="5CB9569D"/>
    <w:rsid w:val="5CB97B6D"/>
    <w:rsid w:val="5CBA0473"/>
    <w:rsid w:val="5CBA5E89"/>
    <w:rsid w:val="5CBD3252"/>
    <w:rsid w:val="5CBE08C3"/>
    <w:rsid w:val="5CBE2E09"/>
    <w:rsid w:val="5CBF58A8"/>
    <w:rsid w:val="5CC4281B"/>
    <w:rsid w:val="5CC569F7"/>
    <w:rsid w:val="5CC77D63"/>
    <w:rsid w:val="5CC84626"/>
    <w:rsid w:val="5CC913DE"/>
    <w:rsid w:val="5CCE112B"/>
    <w:rsid w:val="5CCF006B"/>
    <w:rsid w:val="5CCF2A64"/>
    <w:rsid w:val="5CD01554"/>
    <w:rsid w:val="5CD06B66"/>
    <w:rsid w:val="5CD34417"/>
    <w:rsid w:val="5CD44D9B"/>
    <w:rsid w:val="5CDA707A"/>
    <w:rsid w:val="5CDB3D52"/>
    <w:rsid w:val="5CDB7E24"/>
    <w:rsid w:val="5CDF07A6"/>
    <w:rsid w:val="5CE25B2F"/>
    <w:rsid w:val="5CE366FE"/>
    <w:rsid w:val="5CE40D0B"/>
    <w:rsid w:val="5CE77147"/>
    <w:rsid w:val="5CEB28E8"/>
    <w:rsid w:val="5CEC48F9"/>
    <w:rsid w:val="5CEC6C72"/>
    <w:rsid w:val="5CED740A"/>
    <w:rsid w:val="5CEF555C"/>
    <w:rsid w:val="5CF302E8"/>
    <w:rsid w:val="5CF32558"/>
    <w:rsid w:val="5CF35C8D"/>
    <w:rsid w:val="5CF44033"/>
    <w:rsid w:val="5CF525D8"/>
    <w:rsid w:val="5CF6324A"/>
    <w:rsid w:val="5CF73883"/>
    <w:rsid w:val="5CF75BBE"/>
    <w:rsid w:val="5CF77557"/>
    <w:rsid w:val="5CF95639"/>
    <w:rsid w:val="5CFB45F5"/>
    <w:rsid w:val="5CFC59F4"/>
    <w:rsid w:val="5CFD2C30"/>
    <w:rsid w:val="5CFD69F9"/>
    <w:rsid w:val="5CFD75A5"/>
    <w:rsid w:val="5D016762"/>
    <w:rsid w:val="5D0205B2"/>
    <w:rsid w:val="5D027704"/>
    <w:rsid w:val="5D0324A4"/>
    <w:rsid w:val="5D0377C5"/>
    <w:rsid w:val="5D067697"/>
    <w:rsid w:val="5D070E09"/>
    <w:rsid w:val="5D071359"/>
    <w:rsid w:val="5D0E6304"/>
    <w:rsid w:val="5D0F1C6C"/>
    <w:rsid w:val="5D10216E"/>
    <w:rsid w:val="5D1367AB"/>
    <w:rsid w:val="5D144BCD"/>
    <w:rsid w:val="5D166DF4"/>
    <w:rsid w:val="5D177DCC"/>
    <w:rsid w:val="5D1E2B7F"/>
    <w:rsid w:val="5D1E645C"/>
    <w:rsid w:val="5D1F4188"/>
    <w:rsid w:val="5D211DCF"/>
    <w:rsid w:val="5D21582A"/>
    <w:rsid w:val="5D225224"/>
    <w:rsid w:val="5D230A75"/>
    <w:rsid w:val="5D242B57"/>
    <w:rsid w:val="5D25714B"/>
    <w:rsid w:val="5D284EBB"/>
    <w:rsid w:val="5D28781A"/>
    <w:rsid w:val="5D291DCD"/>
    <w:rsid w:val="5D2C0275"/>
    <w:rsid w:val="5D2C0287"/>
    <w:rsid w:val="5D2C365A"/>
    <w:rsid w:val="5D2D5720"/>
    <w:rsid w:val="5D2D6EF8"/>
    <w:rsid w:val="5D3A2456"/>
    <w:rsid w:val="5D3A5341"/>
    <w:rsid w:val="5D3D4732"/>
    <w:rsid w:val="5D3D70B9"/>
    <w:rsid w:val="5D3E2AED"/>
    <w:rsid w:val="5D4737F1"/>
    <w:rsid w:val="5D484C51"/>
    <w:rsid w:val="5D495E40"/>
    <w:rsid w:val="5D49631A"/>
    <w:rsid w:val="5D4B09D1"/>
    <w:rsid w:val="5D4B324E"/>
    <w:rsid w:val="5D4F2837"/>
    <w:rsid w:val="5D4F2ACA"/>
    <w:rsid w:val="5D506DF7"/>
    <w:rsid w:val="5D515E23"/>
    <w:rsid w:val="5D5A2A33"/>
    <w:rsid w:val="5D5B3132"/>
    <w:rsid w:val="5D5C2BB4"/>
    <w:rsid w:val="5D5C4C79"/>
    <w:rsid w:val="5D5C7404"/>
    <w:rsid w:val="5D5D26FA"/>
    <w:rsid w:val="5D5F0C92"/>
    <w:rsid w:val="5D5F1171"/>
    <w:rsid w:val="5D64401E"/>
    <w:rsid w:val="5D655154"/>
    <w:rsid w:val="5D6662FD"/>
    <w:rsid w:val="5D673568"/>
    <w:rsid w:val="5D6B0E70"/>
    <w:rsid w:val="5D6B2AE3"/>
    <w:rsid w:val="5D6E1E9A"/>
    <w:rsid w:val="5D6F3CEF"/>
    <w:rsid w:val="5D700CD4"/>
    <w:rsid w:val="5D701ECB"/>
    <w:rsid w:val="5D715E85"/>
    <w:rsid w:val="5D716BD0"/>
    <w:rsid w:val="5D73201F"/>
    <w:rsid w:val="5D735C48"/>
    <w:rsid w:val="5D743372"/>
    <w:rsid w:val="5D7445E8"/>
    <w:rsid w:val="5D7475F5"/>
    <w:rsid w:val="5D7B0ACF"/>
    <w:rsid w:val="5D802002"/>
    <w:rsid w:val="5D806017"/>
    <w:rsid w:val="5D837A34"/>
    <w:rsid w:val="5D842F52"/>
    <w:rsid w:val="5D850234"/>
    <w:rsid w:val="5D873A7B"/>
    <w:rsid w:val="5D885385"/>
    <w:rsid w:val="5D895734"/>
    <w:rsid w:val="5D8B2FE2"/>
    <w:rsid w:val="5D903723"/>
    <w:rsid w:val="5D906CA2"/>
    <w:rsid w:val="5D907E67"/>
    <w:rsid w:val="5D926139"/>
    <w:rsid w:val="5D937D30"/>
    <w:rsid w:val="5D944531"/>
    <w:rsid w:val="5D9561C5"/>
    <w:rsid w:val="5D96651D"/>
    <w:rsid w:val="5D984C2B"/>
    <w:rsid w:val="5D9C2F6B"/>
    <w:rsid w:val="5D9C6F53"/>
    <w:rsid w:val="5DA37028"/>
    <w:rsid w:val="5DA6229B"/>
    <w:rsid w:val="5DA64B79"/>
    <w:rsid w:val="5DA812FE"/>
    <w:rsid w:val="5DA86547"/>
    <w:rsid w:val="5DA87BC9"/>
    <w:rsid w:val="5DAC706B"/>
    <w:rsid w:val="5DAD020D"/>
    <w:rsid w:val="5DAD14F1"/>
    <w:rsid w:val="5DAF4F42"/>
    <w:rsid w:val="5DB05A9A"/>
    <w:rsid w:val="5DB27167"/>
    <w:rsid w:val="5DB34FF6"/>
    <w:rsid w:val="5DB57159"/>
    <w:rsid w:val="5DB605B2"/>
    <w:rsid w:val="5DB61468"/>
    <w:rsid w:val="5DBA3EFC"/>
    <w:rsid w:val="5DBA54CE"/>
    <w:rsid w:val="5DBB0E98"/>
    <w:rsid w:val="5DBF4D55"/>
    <w:rsid w:val="5DC07EE8"/>
    <w:rsid w:val="5DC1113F"/>
    <w:rsid w:val="5DC2351C"/>
    <w:rsid w:val="5DC62DDA"/>
    <w:rsid w:val="5DC70991"/>
    <w:rsid w:val="5DC7615C"/>
    <w:rsid w:val="5DCC1696"/>
    <w:rsid w:val="5DCC22CF"/>
    <w:rsid w:val="5DCC6459"/>
    <w:rsid w:val="5DCD2DFE"/>
    <w:rsid w:val="5DD263DD"/>
    <w:rsid w:val="5DD35D8B"/>
    <w:rsid w:val="5DDC5CC5"/>
    <w:rsid w:val="5DDC6F7A"/>
    <w:rsid w:val="5DE24047"/>
    <w:rsid w:val="5DE34CC4"/>
    <w:rsid w:val="5DE564BA"/>
    <w:rsid w:val="5DE94DCA"/>
    <w:rsid w:val="5DEA1F23"/>
    <w:rsid w:val="5DEB2489"/>
    <w:rsid w:val="5DF228D0"/>
    <w:rsid w:val="5DF405EB"/>
    <w:rsid w:val="5DF53C47"/>
    <w:rsid w:val="5DF706B9"/>
    <w:rsid w:val="5DFA1D03"/>
    <w:rsid w:val="5DFA7280"/>
    <w:rsid w:val="5DFA7648"/>
    <w:rsid w:val="5DFD0B73"/>
    <w:rsid w:val="5DFD2F42"/>
    <w:rsid w:val="5E0449D3"/>
    <w:rsid w:val="5E07188C"/>
    <w:rsid w:val="5E0755EC"/>
    <w:rsid w:val="5E076681"/>
    <w:rsid w:val="5E0B2739"/>
    <w:rsid w:val="5E0F44CE"/>
    <w:rsid w:val="5E102558"/>
    <w:rsid w:val="5E105288"/>
    <w:rsid w:val="5E1305D4"/>
    <w:rsid w:val="5E15312C"/>
    <w:rsid w:val="5E1534F3"/>
    <w:rsid w:val="5E154433"/>
    <w:rsid w:val="5E1A5DD5"/>
    <w:rsid w:val="5E1B54AF"/>
    <w:rsid w:val="5E1C23B0"/>
    <w:rsid w:val="5E1C66E6"/>
    <w:rsid w:val="5E233739"/>
    <w:rsid w:val="5E236349"/>
    <w:rsid w:val="5E26630B"/>
    <w:rsid w:val="5E270BF7"/>
    <w:rsid w:val="5E2749A9"/>
    <w:rsid w:val="5E2E0F07"/>
    <w:rsid w:val="5E2E5000"/>
    <w:rsid w:val="5E2F0D73"/>
    <w:rsid w:val="5E32346F"/>
    <w:rsid w:val="5E372AAC"/>
    <w:rsid w:val="5E393D4B"/>
    <w:rsid w:val="5E394112"/>
    <w:rsid w:val="5E3C2249"/>
    <w:rsid w:val="5E3C422F"/>
    <w:rsid w:val="5E4502B8"/>
    <w:rsid w:val="5E475C7F"/>
    <w:rsid w:val="5E52154E"/>
    <w:rsid w:val="5E526A97"/>
    <w:rsid w:val="5E527F4E"/>
    <w:rsid w:val="5E551B39"/>
    <w:rsid w:val="5E57088D"/>
    <w:rsid w:val="5E587822"/>
    <w:rsid w:val="5E5A4370"/>
    <w:rsid w:val="5E5A5885"/>
    <w:rsid w:val="5E5B1EA6"/>
    <w:rsid w:val="5E5B2CCC"/>
    <w:rsid w:val="5E5E0961"/>
    <w:rsid w:val="5E65294B"/>
    <w:rsid w:val="5E6644EF"/>
    <w:rsid w:val="5E667340"/>
    <w:rsid w:val="5E6702BD"/>
    <w:rsid w:val="5E68341E"/>
    <w:rsid w:val="5E691AEF"/>
    <w:rsid w:val="5E6B120F"/>
    <w:rsid w:val="5E6C5370"/>
    <w:rsid w:val="5E6C5A8F"/>
    <w:rsid w:val="5E705D2E"/>
    <w:rsid w:val="5E720869"/>
    <w:rsid w:val="5E721FA9"/>
    <w:rsid w:val="5E737AED"/>
    <w:rsid w:val="5E74234D"/>
    <w:rsid w:val="5E7423C8"/>
    <w:rsid w:val="5E745B1C"/>
    <w:rsid w:val="5E7467F5"/>
    <w:rsid w:val="5E7A5CBA"/>
    <w:rsid w:val="5E7C0366"/>
    <w:rsid w:val="5E7E077F"/>
    <w:rsid w:val="5E7E3AF3"/>
    <w:rsid w:val="5E7F212E"/>
    <w:rsid w:val="5E871827"/>
    <w:rsid w:val="5E8815E8"/>
    <w:rsid w:val="5E891899"/>
    <w:rsid w:val="5E8F14A1"/>
    <w:rsid w:val="5E9A35DD"/>
    <w:rsid w:val="5E9B7813"/>
    <w:rsid w:val="5E9C6A06"/>
    <w:rsid w:val="5E9D46B6"/>
    <w:rsid w:val="5EA82A58"/>
    <w:rsid w:val="5EAB1412"/>
    <w:rsid w:val="5EAC7684"/>
    <w:rsid w:val="5EAE383B"/>
    <w:rsid w:val="5EAE7C56"/>
    <w:rsid w:val="5EB03E18"/>
    <w:rsid w:val="5EB14B3C"/>
    <w:rsid w:val="5EB36072"/>
    <w:rsid w:val="5EB52FAE"/>
    <w:rsid w:val="5EB708D8"/>
    <w:rsid w:val="5EB711E2"/>
    <w:rsid w:val="5EB81FEB"/>
    <w:rsid w:val="5EB97B91"/>
    <w:rsid w:val="5EBB7FAD"/>
    <w:rsid w:val="5EBC2429"/>
    <w:rsid w:val="5EBD2C20"/>
    <w:rsid w:val="5EBD6BAE"/>
    <w:rsid w:val="5EC129B2"/>
    <w:rsid w:val="5EC56F0C"/>
    <w:rsid w:val="5EC72DCA"/>
    <w:rsid w:val="5EC93305"/>
    <w:rsid w:val="5EC93F63"/>
    <w:rsid w:val="5ECB57A5"/>
    <w:rsid w:val="5ECC65AC"/>
    <w:rsid w:val="5ECD54CD"/>
    <w:rsid w:val="5ECE3282"/>
    <w:rsid w:val="5ED047CA"/>
    <w:rsid w:val="5ED20B99"/>
    <w:rsid w:val="5ED93D8F"/>
    <w:rsid w:val="5ED96B7A"/>
    <w:rsid w:val="5EDA42F0"/>
    <w:rsid w:val="5EDF09EF"/>
    <w:rsid w:val="5EDF355E"/>
    <w:rsid w:val="5EE01260"/>
    <w:rsid w:val="5EE04993"/>
    <w:rsid w:val="5EE07256"/>
    <w:rsid w:val="5EE117CA"/>
    <w:rsid w:val="5EE43815"/>
    <w:rsid w:val="5EE54528"/>
    <w:rsid w:val="5EE6482A"/>
    <w:rsid w:val="5EE66D49"/>
    <w:rsid w:val="5EE77CFF"/>
    <w:rsid w:val="5EE847C1"/>
    <w:rsid w:val="5EE97486"/>
    <w:rsid w:val="5EEB7487"/>
    <w:rsid w:val="5EED77B3"/>
    <w:rsid w:val="5EEE7B86"/>
    <w:rsid w:val="5EEF551C"/>
    <w:rsid w:val="5EF05A79"/>
    <w:rsid w:val="5EF25826"/>
    <w:rsid w:val="5EF3304F"/>
    <w:rsid w:val="5EF65CA4"/>
    <w:rsid w:val="5EF77DBE"/>
    <w:rsid w:val="5EF81AAD"/>
    <w:rsid w:val="5EF8334D"/>
    <w:rsid w:val="5EFB7404"/>
    <w:rsid w:val="5EFC529D"/>
    <w:rsid w:val="5EFD00EC"/>
    <w:rsid w:val="5EFF0C67"/>
    <w:rsid w:val="5F0106BD"/>
    <w:rsid w:val="5F035DA9"/>
    <w:rsid w:val="5F063299"/>
    <w:rsid w:val="5F0806D8"/>
    <w:rsid w:val="5F0851DF"/>
    <w:rsid w:val="5F0857ED"/>
    <w:rsid w:val="5F092C73"/>
    <w:rsid w:val="5F0B0EEC"/>
    <w:rsid w:val="5F0B374E"/>
    <w:rsid w:val="5F0C631D"/>
    <w:rsid w:val="5F0E6D1C"/>
    <w:rsid w:val="5F0F29F4"/>
    <w:rsid w:val="5F0F540B"/>
    <w:rsid w:val="5F1272B2"/>
    <w:rsid w:val="5F1519B4"/>
    <w:rsid w:val="5F177026"/>
    <w:rsid w:val="5F1A35FC"/>
    <w:rsid w:val="5F1B3431"/>
    <w:rsid w:val="5F1D478B"/>
    <w:rsid w:val="5F1E0030"/>
    <w:rsid w:val="5F1E3605"/>
    <w:rsid w:val="5F1E6791"/>
    <w:rsid w:val="5F1F45F2"/>
    <w:rsid w:val="5F227EE1"/>
    <w:rsid w:val="5F2341CB"/>
    <w:rsid w:val="5F2518D8"/>
    <w:rsid w:val="5F25300F"/>
    <w:rsid w:val="5F282D48"/>
    <w:rsid w:val="5F300836"/>
    <w:rsid w:val="5F305B36"/>
    <w:rsid w:val="5F344180"/>
    <w:rsid w:val="5F344F30"/>
    <w:rsid w:val="5F372187"/>
    <w:rsid w:val="5F384A18"/>
    <w:rsid w:val="5F3864FA"/>
    <w:rsid w:val="5F3A04D2"/>
    <w:rsid w:val="5F3B0ECE"/>
    <w:rsid w:val="5F3E0131"/>
    <w:rsid w:val="5F3E2706"/>
    <w:rsid w:val="5F4132DB"/>
    <w:rsid w:val="5F41615B"/>
    <w:rsid w:val="5F425CDB"/>
    <w:rsid w:val="5F427C54"/>
    <w:rsid w:val="5F436637"/>
    <w:rsid w:val="5F440CAC"/>
    <w:rsid w:val="5F44378D"/>
    <w:rsid w:val="5F46494A"/>
    <w:rsid w:val="5F4813A2"/>
    <w:rsid w:val="5F4A7085"/>
    <w:rsid w:val="5F4B027D"/>
    <w:rsid w:val="5F4E3723"/>
    <w:rsid w:val="5F4F36FA"/>
    <w:rsid w:val="5F4F75D6"/>
    <w:rsid w:val="5F516CFF"/>
    <w:rsid w:val="5F523668"/>
    <w:rsid w:val="5F5703F6"/>
    <w:rsid w:val="5F595CA1"/>
    <w:rsid w:val="5F5A4DAB"/>
    <w:rsid w:val="5F5E48B6"/>
    <w:rsid w:val="5F5F18B0"/>
    <w:rsid w:val="5F6233C2"/>
    <w:rsid w:val="5F6236E5"/>
    <w:rsid w:val="5F635429"/>
    <w:rsid w:val="5F667A04"/>
    <w:rsid w:val="5F681FAF"/>
    <w:rsid w:val="5F6936FD"/>
    <w:rsid w:val="5F696E23"/>
    <w:rsid w:val="5F6D451A"/>
    <w:rsid w:val="5F6F357A"/>
    <w:rsid w:val="5F6F67DD"/>
    <w:rsid w:val="5F70516E"/>
    <w:rsid w:val="5F713056"/>
    <w:rsid w:val="5F7159F1"/>
    <w:rsid w:val="5F733FDC"/>
    <w:rsid w:val="5F7369EF"/>
    <w:rsid w:val="5F737E8A"/>
    <w:rsid w:val="5F746AAA"/>
    <w:rsid w:val="5F751629"/>
    <w:rsid w:val="5F761EFF"/>
    <w:rsid w:val="5F772962"/>
    <w:rsid w:val="5F774469"/>
    <w:rsid w:val="5F784C0A"/>
    <w:rsid w:val="5F797504"/>
    <w:rsid w:val="5F7B132E"/>
    <w:rsid w:val="5F7B6BA3"/>
    <w:rsid w:val="5F7C0078"/>
    <w:rsid w:val="5F7C3070"/>
    <w:rsid w:val="5F8239B1"/>
    <w:rsid w:val="5F840977"/>
    <w:rsid w:val="5F84481D"/>
    <w:rsid w:val="5F863C87"/>
    <w:rsid w:val="5F897B0C"/>
    <w:rsid w:val="5F915D09"/>
    <w:rsid w:val="5F917FEB"/>
    <w:rsid w:val="5F922513"/>
    <w:rsid w:val="5F926482"/>
    <w:rsid w:val="5F933CF6"/>
    <w:rsid w:val="5F946727"/>
    <w:rsid w:val="5F965699"/>
    <w:rsid w:val="5F9A6BA7"/>
    <w:rsid w:val="5F9D0468"/>
    <w:rsid w:val="5F9D337A"/>
    <w:rsid w:val="5F9D7AB3"/>
    <w:rsid w:val="5F9F3784"/>
    <w:rsid w:val="5FA46663"/>
    <w:rsid w:val="5FA53F4B"/>
    <w:rsid w:val="5FA85A60"/>
    <w:rsid w:val="5FA8711B"/>
    <w:rsid w:val="5FA913F1"/>
    <w:rsid w:val="5FA922A0"/>
    <w:rsid w:val="5FA93924"/>
    <w:rsid w:val="5FAC1E33"/>
    <w:rsid w:val="5FAC4D47"/>
    <w:rsid w:val="5FB4074A"/>
    <w:rsid w:val="5FB45EC2"/>
    <w:rsid w:val="5FB61FDC"/>
    <w:rsid w:val="5FB67328"/>
    <w:rsid w:val="5FB97338"/>
    <w:rsid w:val="5FBE2278"/>
    <w:rsid w:val="5FBE65BD"/>
    <w:rsid w:val="5FC11960"/>
    <w:rsid w:val="5FC30F14"/>
    <w:rsid w:val="5FC57CCF"/>
    <w:rsid w:val="5FC57F1F"/>
    <w:rsid w:val="5FC808B1"/>
    <w:rsid w:val="5FCA4D0F"/>
    <w:rsid w:val="5FCB053A"/>
    <w:rsid w:val="5FCC31F5"/>
    <w:rsid w:val="5FCD3D44"/>
    <w:rsid w:val="5FCE0AE8"/>
    <w:rsid w:val="5FCF62D8"/>
    <w:rsid w:val="5FD14429"/>
    <w:rsid w:val="5FD17C66"/>
    <w:rsid w:val="5FD7456E"/>
    <w:rsid w:val="5FD75F61"/>
    <w:rsid w:val="5FD87C2F"/>
    <w:rsid w:val="5FD96B8A"/>
    <w:rsid w:val="5FD973CA"/>
    <w:rsid w:val="5FDB6EF6"/>
    <w:rsid w:val="5FDE5CD8"/>
    <w:rsid w:val="5FDF6F62"/>
    <w:rsid w:val="5FE2615B"/>
    <w:rsid w:val="5FE41655"/>
    <w:rsid w:val="5FE5363E"/>
    <w:rsid w:val="5FE622C9"/>
    <w:rsid w:val="5FE63F72"/>
    <w:rsid w:val="5FE9440A"/>
    <w:rsid w:val="5FEA385D"/>
    <w:rsid w:val="5FEA6888"/>
    <w:rsid w:val="5FEB07EF"/>
    <w:rsid w:val="5FEC1C44"/>
    <w:rsid w:val="5FEF0440"/>
    <w:rsid w:val="5FEF19D5"/>
    <w:rsid w:val="5FF00B31"/>
    <w:rsid w:val="5FF03656"/>
    <w:rsid w:val="5FF06731"/>
    <w:rsid w:val="5FF13FAE"/>
    <w:rsid w:val="5FF16EAF"/>
    <w:rsid w:val="5FF2155D"/>
    <w:rsid w:val="5FF25EDD"/>
    <w:rsid w:val="5FF30AE0"/>
    <w:rsid w:val="5FF84742"/>
    <w:rsid w:val="5FFA4B1F"/>
    <w:rsid w:val="5FFB37E3"/>
    <w:rsid w:val="5FFD0AB6"/>
    <w:rsid w:val="5FFF2C54"/>
    <w:rsid w:val="60017941"/>
    <w:rsid w:val="60031A2A"/>
    <w:rsid w:val="60043307"/>
    <w:rsid w:val="60051153"/>
    <w:rsid w:val="600546A0"/>
    <w:rsid w:val="600655D3"/>
    <w:rsid w:val="6009612C"/>
    <w:rsid w:val="600B3894"/>
    <w:rsid w:val="600C300E"/>
    <w:rsid w:val="600D4CAC"/>
    <w:rsid w:val="600D5AEB"/>
    <w:rsid w:val="600E2AB6"/>
    <w:rsid w:val="600F07FB"/>
    <w:rsid w:val="60104F32"/>
    <w:rsid w:val="60111327"/>
    <w:rsid w:val="60123E5E"/>
    <w:rsid w:val="60162CA0"/>
    <w:rsid w:val="601A626C"/>
    <w:rsid w:val="601B788F"/>
    <w:rsid w:val="601D52E3"/>
    <w:rsid w:val="601E36DF"/>
    <w:rsid w:val="601E6DCA"/>
    <w:rsid w:val="602147A8"/>
    <w:rsid w:val="60227D44"/>
    <w:rsid w:val="6023107A"/>
    <w:rsid w:val="60241401"/>
    <w:rsid w:val="6028687E"/>
    <w:rsid w:val="602A74AF"/>
    <w:rsid w:val="602B0F4F"/>
    <w:rsid w:val="602E1C8C"/>
    <w:rsid w:val="602E6203"/>
    <w:rsid w:val="602F46DE"/>
    <w:rsid w:val="60301F33"/>
    <w:rsid w:val="60303A06"/>
    <w:rsid w:val="603179CF"/>
    <w:rsid w:val="60324B94"/>
    <w:rsid w:val="60332B9D"/>
    <w:rsid w:val="603510DC"/>
    <w:rsid w:val="60387F2D"/>
    <w:rsid w:val="60396CAB"/>
    <w:rsid w:val="603A0AAB"/>
    <w:rsid w:val="603A2416"/>
    <w:rsid w:val="603B265F"/>
    <w:rsid w:val="603F6707"/>
    <w:rsid w:val="60422BA7"/>
    <w:rsid w:val="60451DB1"/>
    <w:rsid w:val="604C6569"/>
    <w:rsid w:val="60503769"/>
    <w:rsid w:val="60517AFA"/>
    <w:rsid w:val="605547CA"/>
    <w:rsid w:val="6056094A"/>
    <w:rsid w:val="605719D1"/>
    <w:rsid w:val="60582D6D"/>
    <w:rsid w:val="60592F86"/>
    <w:rsid w:val="605B07CE"/>
    <w:rsid w:val="605C2CC3"/>
    <w:rsid w:val="6060052F"/>
    <w:rsid w:val="60670FF4"/>
    <w:rsid w:val="6067374C"/>
    <w:rsid w:val="60681ADE"/>
    <w:rsid w:val="6069754F"/>
    <w:rsid w:val="606A50DB"/>
    <w:rsid w:val="606B54EE"/>
    <w:rsid w:val="606C3FF4"/>
    <w:rsid w:val="606E1B87"/>
    <w:rsid w:val="60700269"/>
    <w:rsid w:val="607132E6"/>
    <w:rsid w:val="6071383E"/>
    <w:rsid w:val="60721C18"/>
    <w:rsid w:val="607331B8"/>
    <w:rsid w:val="607371A9"/>
    <w:rsid w:val="60750A58"/>
    <w:rsid w:val="6076243C"/>
    <w:rsid w:val="6076551D"/>
    <w:rsid w:val="60776A4C"/>
    <w:rsid w:val="607A3A60"/>
    <w:rsid w:val="607A40A6"/>
    <w:rsid w:val="607A57AF"/>
    <w:rsid w:val="607B3E9E"/>
    <w:rsid w:val="607B576C"/>
    <w:rsid w:val="607C3C78"/>
    <w:rsid w:val="607C59CE"/>
    <w:rsid w:val="607E0C0C"/>
    <w:rsid w:val="607E7547"/>
    <w:rsid w:val="60821EC1"/>
    <w:rsid w:val="60823B22"/>
    <w:rsid w:val="608346D5"/>
    <w:rsid w:val="60854B71"/>
    <w:rsid w:val="6085670D"/>
    <w:rsid w:val="608812A2"/>
    <w:rsid w:val="60883BDC"/>
    <w:rsid w:val="608C643D"/>
    <w:rsid w:val="608E4DA6"/>
    <w:rsid w:val="608F2264"/>
    <w:rsid w:val="6090300D"/>
    <w:rsid w:val="6090581E"/>
    <w:rsid w:val="609453CE"/>
    <w:rsid w:val="60966456"/>
    <w:rsid w:val="60966DAF"/>
    <w:rsid w:val="609915D1"/>
    <w:rsid w:val="609E1259"/>
    <w:rsid w:val="60A00DE6"/>
    <w:rsid w:val="60A244C1"/>
    <w:rsid w:val="60A32BB4"/>
    <w:rsid w:val="60A35939"/>
    <w:rsid w:val="60A41C86"/>
    <w:rsid w:val="60AB0B49"/>
    <w:rsid w:val="60AB0EFC"/>
    <w:rsid w:val="60AC5FE4"/>
    <w:rsid w:val="60B22BD7"/>
    <w:rsid w:val="60B37CAA"/>
    <w:rsid w:val="60B56491"/>
    <w:rsid w:val="60B84091"/>
    <w:rsid w:val="60B90B7B"/>
    <w:rsid w:val="60BB306C"/>
    <w:rsid w:val="60BC2F50"/>
    <w:rsid w:val="60BD6B0C"/>
    <w:rsid w:val="60C35019"/>
    <w:rsid w:val="60C40D87"/>
    <w:rsid w:val="60C8241E"/>
    <w:rsid w:val="60C9178B"/>
    <w:rsid w:val="60CA56AB"/>
    <w:rsid w:val="60CC6C6A"/>
    <w:rsid w:val="60CF78E7"/>
    <w:rsid w:val="60D20779"/>
    <w:rsid w:val="60D36109"/>
    <w:rsid w:val="60D422BD"/>
    <w:rsid w:val="60D65DD3"/>
    <w:rsid w:val="60D720A8"/>
    <w:rsid w:val="60DB101F"/>
    <w:rsid w:val="60DC5B36"/>
    <w:rsid w:val="60DE56A9"/>
    <w:rsid w:val="60DF6EC1"/>
    <w:rsid w:val="60E04D41"/>
    <w:rsid w:val="60E14470"/>
    <w:rsid w:val="60E218B9"/>
    <w:rsid w:val="60E36125"/>
    <w:rsid w:val="60E6475F"/>
    <w:rsid w:val="60E67BC8"/>
    <w:rsid w:val="60E82CB7"/>
    <w:rsid w:val="60EE2E4B"/>
    <w:rsid w:val="60F004C7"/>
    <w:rsid w:val="60F47F10"/>
    <w:rsid w:val="60F67B38"/>
    <w:rsid w:val="60F716FA"/>
    <w:rsid w:val="60F8785C"/>
    <w:rsid w:val="60F93747"/>
    <w:rsid w:val="60FA7DDD"/>
    <w:rsid w:val="60FD6237"/>
    <w:rsid w:val="60FF1B9B"/>
    <w:rsid w:val="61017CE9"/>
    <w:rsid w:val="610330D3"/>
    <w:rsid w:val="610367C4"/>
    <w:rsid w:val="61037841"/>
    <w:rsid w:val="61041830"/>
    <w:rsid w:val="61046A9A"/>
    <w:rsid w:val="61056D20"/>
    <w:rsid w:val="610658D8"/>
    <w:rsid w:val="61073CEE"/>
    <w:rsid w:val="61086674"/>
    <w:rsid w:val="61091071"/>
    <w:rsid w:val="610A3C4A"/>
    <w:rsid w:val="610B145E"/>
    <w:rsid w:val="610C1BAE"/>
    <w:rsid w:val="611430C2"/>
    <w:rsid w:val="61150598"/>
    <w:rsid w:val="61176EF1"/>
    <w:rsid w:val="61185C67"/>
    <w:rsid w:val="611E6939"/>
    <w:rsid w:val="611F583C"/>
    <w:rsid w:val="6121655D"/>
    <w:rsid w:val="61221BDE"/>
    <w:rsid w:val="61231A0F"/>
    <w:rsid w:val="61232B09"/>
    <w:rsid w:val="61243B13"/>
    <w:rsid w:val="61282BA0"/>
    <w:rsid w:val="61292297"/>
    <w:rsid w:val="612B7894"/>
    <w:rsid w:val="612C0557"/>
    <w:rsid w:val="61313456"/>
    <w:rsid w:val="61314D5B"/>
    <w:rsid w:val="613442C0"/>
    <w:rsid w:val="613464BB"/>
    <w:rsid w:val="61367741"/>
    <w:rsid w:val="61382239"/>
    <w:rsid w:val="613962EE"/>
    <w:rsid w:val="613A420C"/>
    <w:rsid w:val="613A552D"/>
    <w:rsid w:val="613B26FB"/>
    <w:rsid w:val="613C32CE"/>
    <w:rsid w:val="613C3390"/>
    <w:rsid w:val="613D1FAF"/>
    <w:rsid w:val="61400323"/>
    <w:rsid w:val="61410EB9"/>
    <w:rsid w:val="61435D66"/>
    <w:rsid w:val="61445281"/>
    <w:rsid w:val="614A73A0"/>
    <w:rsid w:val="614D6892"/>
    <w:rsid w:val="615061E8"/>
    <w:rsid w:val="61512FA1"/>
    <w:rsid w:val="61521718"/>
    <w:rsid w:val="61526705"/>
    <w:rsid w:val="61551651"/>
    <w:rsid w:val="6157400E"/>
    <w:rsid w:val="6158144D"/>
    <w:rsid w:val="61581FB4"/>
    <w:rsid w:val="61582561"/>
    <w:rsid w:val="615A2A97"/>
    <w:rsid w:val="615A434B"/>
    <w:rsid w:val="615B7D5E"/>
    <w:rsid w:val="615E3F0F"/>
    <w:rsid w:val="61621926"/>
    <w:rsid w:val="61636458"/>
    <w:rsid w:val="61667C48"/>
    <w:rsid w:val="61670C92"/>
    <w:rsid w:val="61685C20"/>
    <w:rsid w:val="616A0DEA"/>
    <w:rsid w:val="616E0964"/>
    <w:rsid w:val="616F5CF8"/>
    <w:rsid w:val="61705682"/>
    <w:rsid w:val="61714967"/>
    <w:rsid w:val="617276F2"/>
    <w:rsid w:val="61736894"/>
    <w:rsid w:val="617423DF"/>
    <w:rsid w:val="61755ACB"/>
    <w:rsid w:val="617611D3"/>
    <w:rsid w:val="61762154"/>
    <w:rsid w:val="617665B4"/>
    <w:rsid w:val="61771D6F"/>
    <w:rsid w:val="617849FA"/>
    <w:rsid w:val="617B29F9"/>
    <w:rsid w:val="617C6842"/>
    <w:rsid w:val="617D3453"/>
    <w:rsid w:val="617F64E1"/>
    <w:rsid w:val="61831CD4"/>
    <w:rsid w:val="6185226D"/>
    <w:rsid w:val="6186086F"/>
    <w:rsid w:val="618667CE"/>
    <w:rsid w:val="61880B15"/>
    <w:rsid w:val="61885A18"/>
    <w:rsid w:val="618B4C5A"/>
    <w:rsid w:val="618D275A"/>
    <w:rsid w:val="618D53C5"/>
    <w:rsid w:val="618E1344"/>
    <w:rsid w:val="61901E3B"/>
    <w:rsid w:val="619121DC"/>
    <w:rsid w:val="61957E8C"/>
    <w:rsid w:val="61974148"/>
    <w:rsid w:val="619745C2"/>
    <w:rsid w:val="61980F20"/>
    <w:rsid w:val="61990B3E"/>
    <w:rsid w:val="61992B5D"/>
    <w:rsid w:val="61994922"/>
    <w:rsid w:val="619A1454"/>
    <w:rsid w:val="619B09F1"/>
    <w:rsid w:val="61A15308"/>
    <w:rsid w:val="61A15EE1"/>
    <w:rsid w:val="61A42CEC"/>
    <w:rsid w:val="61A4711C"/>
    <w:rsid w:val="61A611A5"/>
    <w:rsid w:val="61A63332"/>
    <w:rsid w:val="61AB676B"/>
    <w:rsid w:val="61B147B5"/>
    <w:rsid w:val="61B153A1"/>
    <w:rsid w:val="61BA0A28"/>
    <w:rsid w:val="61BC57AD"/>
    <w:rsid w:val="61BC7AAD"/>
    <w:rsid w:val="61BD3D42"/>
    <w:rsid w:val="61BE5EBF"/>
    <w:rsid w:val="61BF3B6B"/>
    <w:rsid w:val="61BF517A"/>
    <w:rsid w:val="61C550C0"/>
    <w:rsid w:val="61C94405"/>
    <w:rsid w:val="61CA289B"/>
    <w:rsid w:val="61CF5A8A"/>
    <w:rsid w:val="61D01779"/>
    <w:rsid w:val="61D120B5"/>
    <w:rsid w:val="61D457DF"/>
    <w:rsid w:val="61D50DA9"/>
    <w:rsid w:val="61D57EAE"/>
    <w:rsid w:val="61D63688"/>
    <w:rsid w:val="61D64BD7"/>
    <w:rsid w:val="61DA668D"/>
    <w:rsid w:val="61DA7943"/>
    <w:rsid w:val="61DD2134"/>
    <w:rsid w:val="61DD46E9"/>
    <w:rsid w:val="61DD75E5"/>
    <w:rsid w:val="61DE4B6F"/>
    <w:rsid w:val="61E000B0"/>
    <w:rsid w:val="61E14621"/>
    <w:rsid w:val="61E44BD9"/>
    <w:rsid w:val="61E8085A"/>
    <w:rsid w:val="61E90657"/>
    <w:rsid w:val="61EA1DAE"/>
    <w:rsid w:val="61EA7F5F"/>
    <w:rsid w:val="61EC23C3"/>
    <w:rsid w:val="61EE4A73"/>
    <w:rsid w:val="61EE7B21"/>
    <w:rsid w:val="61EF31E8"/>
    <w:rsid w:val="61F12084"/>
    <w:rsid w:val="61F274DA"/>
    <w:rsid w:val="61F36A73"/>
    <w:rsid w:val="61F60993"/>
    <w:rsid w:val="61F77D79"/>
    <w:rsid w:val="61F83835"/>
    <w:rsid w:val="61FB5D6D"/>
    <w:rsid w:val="61FC6777"/>
    <w:rsid w:val="620016C8"/>
    <w:rsid w:val="6204342D"/>
    <w:rsid w:val="620922A8"/>
    <w:rsid w:val="620B2CE2"/>
    <w:rsid w:val="620B5FAA"/>
    <w:rsid w:val="620D459B"/>
    <w:rsid w:val="620D54D1"/>
    <w:rsid w:val="620F05F4"/>
    <w:rsid w:val="62107019"/>
    <w:rsid w:val="62107977"/>
    <w:rsid w:val="62110D96"/>
    <w:rsid w:val="621202F0"/>
    <w:rsid w:val="6212104E"/>
    <w:rsid w:val="62124460"/>
    <w:rsid w:val="62141A94"/>
    <w:rsid w:val="62157A5B"/>
    <w:rsid w:val="621609BC"/>
    <w:rsid w:val="621615B4"/>
    <w:rsid w:val="62163F43"/>
    <w:rsid w:val="62176206"/>
    <w:rsid w:val="62187183"/>
    <w:rsid w:val="62187479"/>
    <w:rsid w:val="621B0FDE"/>
    <w:rsid w:val="621C3F08"/>
    <w:rsid w:val="621C5736"/>
    <w:rsid w:val="621D5B78"/>
    <w:rsid w:val="621D5BBC"/>
    <w:rsid w:val="621F5C6B"/>
    <w:rsid w:val="621F681D"/>
    <w:rsid w:val="6220782E"/>
    <w:rsid w:val="62221426"/>
    <w:rsid w:val="62224286"/>
    <w:rsid w:val="62225EA9"/>
    <w:rsid w:val="62233794"/>
    <w:rsid w:val="622744E8"/>
    <w:rsid w:val="62286CCA"/>
    <w:rsid w:val="622878B7"/>
    <w:rsid w:val="62287961"/>
    <w:rsid w:val="622C40C7"/>
    <w:rsid w:val="622E2CF4"/>
    <w:rsid w:val="62337E92"/>
    <w:rsid w:val="62347A57"/>
    <w:rsid w:val="62367F0E"/>
    <w:rsid w:val="623871CE"/>
    <w:rsid w:val="623879CF"/>
    <w:rsid w:val="623A033E"/>
    <w:rsid w:val="623A4E03"/>
    <w:rsid w:val="623A6D4C"/>
    <w:rsid w:val="623F7FDA"/>
    <w:rsid w:val="624261C8"/>
    <w:rsid w:val="62432022"/>
    <w:rsid w:val="624539B8"/>
    <w:rsid w:val="62465D0B"/>
    <w:rsid w:val="62475DAB"/>
    <w:rsid w:val="6249470B"/>
    <w:rsid w:val="624F200C"/>
    <w:rsid w:val="624F33EB"/>
    <w:rsid w:val="624F6380"/>
    <w:rsid w:val="62521ED7"/>
    <w:rsid w:val="6252396F"/>
    <w:rsid w:val="625272F3"/>
    <w:rsid w:val="62547F56"/>
    <w:rsid w:val="625726BC"/>
    <w:rsid w:val="62594DA4"/>
    <w:rsid w:val="625B475E"/>
    <w:rsid w:val="625D5490"/>
    <w:rsid w:val="625D7F3C"/>
    <w:rsid w:val="625E1F29"/>
    <w:rsid w:val="625E4CFB"/>
    <w:rsid w:val="625E58CA"/>
    <w:rsid w:val="625E6502"/>
    <w:rsid w:val="625F401E"/>
    <w:rsid w:val="6260417C"/>
    <w:rsid w:val="626254E6"/>
    <w:rsid w:val="62631DC7"/>
    <w:rsid w:val="62641D9A"/>
    <w:rsid w:val="62671089"/>
    <w:rsid w:val="6267464C"/>
    <w:rsid w:val="626A252C"/>
    <w:rsid w:val="626C094C"/>
    <w:rsid w:val="626D107C"/>
    <w:rsid w:val="626E17BE"/>
    <w:rsid w:val="627115AB"/>
    <w:rsid w:val="62724F01"/>
    <w:rsid w:val="627512F6"/>
    <w:rsid w:val="6276147E"/>
    <w:rsid w:val="627978EA"/>
    <w:rsid w:val="627C05FE"/>
    <w:rsid w:val="627C1962"/>
    <w:rsid w:val="627C1FEF"/>
    <w:rsid w:val="627E3B7F"/>
    <w:rsid w:val="627F0EBE"/>
    <w:rsid w:val="62806A65"/>
    <w:rsid w:val="628441C3"/>
    <w:rsid w:val="6284758D"/>
    <w:rsid w:val="628510FA"/>
    <w:rsid w:val="628565C0"/>
    <w:rsid w:val="62882719"/>
    <w:rsid w:val="62895DBE"/>
    <w:rsid w:val="628B6EBF"/>
    <w:rsid w:val="628C1513"/>
    <w:rsid w:val="628D44E2"/>
    <w:rsid w:val="628F37FB"/>
    <w:rsid w:val="62901240"/>
    <w:rsid w:val="6291070F"/>
    <w:rsid w:val="6291261B"/>
    <w:rsid w:val="62932682"/>
    <w:rsid w:val="62940E03"/>
    <w:rsid w:val="62950B56"/>
    <w:rsid w:val="62997D64"/>
    <w:rsid w:val="629D11CC"/>
    <w:rsid w:val="629D301C"/>
    <w:rsid w:val="62A1160B"/>
    <w:rsid w:val="62A26330"/>
    <w:rsid w:val="62A40459"/>
    <w:rsid w:val="62A51080"/>
    <w:rsid w:val="62A720FC"/>
    <w:rsid w:val="62A90504"/>
    <w:rsid w:val="62A92781"/>
    <w:rsid w:val="62A97804"/>
    <w:rsid w:val="62AE1094"/>
    <w:rsid w:val="62AE5B4B"/>
    <w:rsid w:val="62B16F2A"/>
    <w:rsid w:val="62B31CF6"/>
    <w:rsid w:val="62B65BA9"/>
    <w:rsid w:val="62B72944"/>
    <w:rsid w:val="62B80FDA"/>
    <w:rsid w:val="62C01C33"/>
    <w:rsid w:val="62C06BB4"/>
    <w:rsid w:val="62C10FEF"/>
    <w:rsid w:val="62C252EC"/>
    <w:rsid w:val="62C402E0"/>
    <w:rsid w:val="62C64833"/>
    <w:rsid w:val="62C92D6A"/>
    <w:rsid w:val="62CC60D9"/>
    <w:rsid w:val="62CE7C05"/>
    <w:rsid w:val="62CF125E"/>
    <w:rsid w:val="62CF4D26"/>
    <w:rsid w:val="62D407BF"/>
    <w:rsid w:val="62D624AC"/>
    <w:rsid w:val="62D62AD2"/>
    <w:rsid w:val="62D769DB"/>
    <w:rsid w:val="62D80DDF"/>
    <w:rsid w:val="62DA46A8"/>
    <w:rsid w:val="62DC595E"/>
    <w:rsid w:val="62DE5774"/>
    <w:rsid w:val="62DF523F"/>
    <w:rsid w:val="62E17480"/>
    <w:rsid w:val="62E703ED"/>
    <w:rsid w:val="62E735D3"/>
    <w:rsid w:val="62E74B9B"/>
    <w:rsid w:val="62E94CDE"/>
    <w:rsid w:val="62EA0CE2"/>
    <w:rsid w:val="62EB48CE"/>
    <w:rsid w:val="62ED28CF"/>
    <w:rsid w:val="62ED36CD"/>
    <w:rsid w:val="62EF07AF"/>
    <w:rsid w:val="62F027AE"/>
    <w:rsid w:val="62F04999"/>
    <w:rsid w:val="62F0763D"/>
    <w:rsid w:val="62F14649"/>
    <w:rsid w:val="62F8121B"/>
    <w:rsid w:val="62F83CEC"/>
    <w:rsid w:val="62F92FEB"/>
    <w:rsid w:val="62FC11E9"/>
    <w:rsid w:val="62FD3D68"/>
    <w:rsid w:val="62FE50EE"/>
    <w:rsid w:val="62FE68D9"/>
    <w:rsid w:val="62FF3427"/>
    <w:rsid w:val="63004B4E"/>
    <w:rsid w:val="6300714F"/>
    <w:rsid w:val="63032A98"/>
    <w:rsid w:val="63032B56"/>
    <w:rsid w:val="630402E7"/>
    <w:rsid w:val="63081FA7"/>
    <w:rsid w:val="63092FBF"/>
    <w:rsid w:val="630E0492"/>
    <w:rsid w:val="630F66B9"/>
    <w:rsid w:val="63117328"/>
    <w:rsid w:val="631216C4"/>
    <w:rsid w:val="631272F7"/>
    <w:rsid w:val="6314604B"/>
    <w:rsid w:val="63147C77"/>
    <w:rsid w:val="63155D07"/>
    <w:rsid w:val="63157BBF"/>
    <w:rsid w:val="63172367"/>
    <w:rsid w:val="6317676B"/>
    <w:rsid w:val="63182E59"/>
    <w:rsid w:val="631937D7"/>
    <w:rsid w:val="631A0556"/>
    <w:rsid w:val="631A2597"/>
    <w:rsid w:val="631B5443"/>
    <w:rsid w:val="631D0516"/>
    <w:rsid w:val="631D4084"/>
    <w:rsid w:val="631E5AA0"/>
    <w:rsid w:val="631E6CAD"/>
    <w:rsid w:val="63200BF5"/>
    <w:rsid w:val="63205ED0"/>
    <w:rsid w:val="6324076F"/>
    <w:rsid w:val="632625BE"/>
    <w:rsid w:val="632B112F"/>
    <w:rsid w:val="632B39F5"/>
    <w:rsid w:val="632B6F56"/>
    <w:rsid w:val="632C0B67"/>
    <w:rsid w:val="632C41CF"/>
    <w:rsid w:val="63315647"/>
    <w:rsid w:val="63334E7E"/>
    <w:rsid w:val="63343EC0"/>
    <w:rsid w:val="6334696E"/>
    <w:rsid w:val="63372B4C"/>
    <w:rsid w:val="63375304"/>
    <w:rsid w:val="633C3F5C"/>
    <w:rsid w:val="633D6430"/>
    <w:rsid w:val="634032B7"/>
    <w:rsid w:val="63426F09"/>
    <w:rsid w:val="6343240C"/>
    <w:rsid w:val="63433D5D"/>
    <w:rsid w:val="6347270A"/>
    <w:rsid w:val="634B2A8E"/>
    <w:rsid w:val="634C3389"/>
    <w:rsid w:val="634E24B0"/>
    <w:rsid w:val="634F057E"/>
    <w:rsid w:val="634F6965"/>
    <w:rsid w:val="63517195"/>
    <w:rsid w:val="63533113"/>
    <w:rsid w:val="63572804"/>
    <w:rsid w:val="635A18F5"/>
    <w:rsid w:val="635B3E28"/>
    <w:rsid w:val="635C1F95"/>
    <w:rsid w:val="635D7B06"/>
    <w:rsid w:val="635D7EDF"/>
    <w:rsid w:val="63613BA9"/>
    <w:rsid w:val="63622F72"/>
    <w:rsid w:val="63643F06"/>
    <w:rsid w:val="63663CDA"/>
    <w:rsid w:val="6367305A"/>
    <w:rsid w:val="63685D0A"/>
    <w:rsid w:val="63690783"/>
    <w:rsid w:val="63695F1E"/>
    <w:rsid w:val="636A6EE5"/>
    <w:rsid w:val="636B0E9A"/>
    <w:rsid w:val="636B1979"/>
    <w:rsid w:val="636F4E63"/>
    <w:rsid w:val="6370031A"/>
    <w:rsid w:val="63725BE2"/>
    <w:rsid w:val="63734663"/>
    <w:rsid w:val="637717F5"/>
    <w:rsid w:val="637D0C5C"/>
    <w:rsid w:val="637D429D"/>
    <w:rsid w:val="637E7977"/>
    <w:rsid w:val="637F20C5"/>
    <w:rsid w:val="638225AF"/>
    <w:rsid w:val="638310EC"/>
    <w:rsid w:val="63834BFD"/>
    <w:rsid w:val="638467E1"/>
    <w:rsid w:val="63851811"/>
    <w:rsid w:val="63856958"/>
    <w:rsid w:val="638738D1"/>
    <w:rsid w:val="63890B2D"/>
    <w:rsid w:val="638B5086"/>
    <w:rsid w:val="638C516F"/>
    <w:rsid w:val="638E0908"/>
    <w:rsid w:val="638E165C"/>
    <w:rsid w:val="63900421"/>
    <w:rsid w:val="639066DB"/>
    <w:rsid w:val="63910CF0"/>
    <w:rsid w:val="639172B9"/>
    <w:rsid w:val="63953215"/>
    <w:rsid w:val="639541FE"/>
    <w:rsid w:val="6395563B"/>
    <w:rsid w:val="63970158"/>
    <w:rsid w:val="63977383"/>
    <w:rsid w:val="63990598"/>
    <w:rsid w:val="639D78DE"/>
    <w:rsid w:val="63A021D9"/>
    <w:rsid w:val="63A6478C"/>
    <w:rsid w:val="63A7042B"/>
    <w:rsid w:val="63A713B6"/>
    <w:rsid w:val="63A72411"/>
    <w:rsid w:val="63AE1646"/>
    <w:rsid w:val="63AF7359"/>
    <w:rsid w:val="63B40B48"/>
    <w:rsid w:val="63B7564A"/>
    <w:rsid w:val="63BF640C"/>
    <w:rsid w:val="63C32DE5"/>
    <w:rsid w:val="63C70778"/>
    <w:rsid w:val="63C95BDF"/>
    <w:rsid w:val="63C95CF9"/>
    <w:rsid w:val="63CD0049"/>
    <w:rsid w:val="63CF4D30"/>
    <w:rsid w:val="63D03B29"/>
    <w:rsid w:val="63D13B2E"/>
    <w:rsid w:val="63D179FE"/>
    <w:rsid w:val="63D66987"/>
    <w:rsid w:val="63D85DA6"/>
    <w:rsid w:val="63DA09A7"/>
    <w:rsid w:val="63DC3B1A"/>
    <w:rsid w:val="63DD5EC8"/>
    <w:rsid w:val="63DE0005"/>
    <w:rsid w:val="63DF1897"/>
    <w:rsid w:val="63E0290D"/>
    <w:rsid w:val="63E2227B"/>
    <w:rsid w:val="63E328D4"/>
    <w:rsid w:val="63E50547"/>
    <w:rsid w:val="63E707CD"/>
    <w:rsid w:val="63E71323"/>
    <w:rsid w:val="63E76063"/>
    <w:rsid w:val="63E83920"/>
    <w:rsid w:val="63E85086"/>
    <w:rsid w:val="63E8680F"/>
    <w:rsid w:val="63EC69DC"/>
    <w:rsid w:val="63F02F23"/>
    <w:rsid w:val="63F200B0"/>
    <w:rsid w:val="63F340A0"/>
    <w:rsid w:val="63F5295D"/>
    <w:rsid w:val="63F612E9"/>
    <w:rsid w:val="63FA28E3"/>
    <w:rsid w:val="640744F5"/>
    <w:rsid w:val="640853EE"/>
    <w:rsid w:val="64094FC3"/>
    <w:rsid w:val="640B171C"/>
    <w:rsid w:val="64116D22"/>
    <w:rsid w:val="64117863"/>
    <w:rsid w:val="641224AA"/>
    <w:rsid w:val="6412297D"/>
    <w:rsid w:val="64123425"/>
    <w:rsid w:val="641260AF"/>
    <w:rsid w:val="64127D8C"/>
    <w:rsid w:val="64180CD3"/>
    <w:rsid w:val="64186D3E"/>
    <w:rsid w:val="64197FE9"/>
    <w:rsid w:val="641C6343"/>
    <w:rsid w:val="641E719D"/>
    <w:rsid w:val="641F17FF"/>
    <w:rsid w:val="642112CA"/>
    <w:rsid w:val="642114EB"/>
    <w:rsid w:val="64231BAE"/>
    <w:rsid w:val="642554B5"/>
    <w:rsid w:val="642910B1"/>
    <w:rsid w:val="642A36A7"/>
    <w:rsid w:val="642A3FB0"/>
    <w:rsid w:val="642C6784"/>
    <w:rsid w:val="642E1A86"/>
    <w:rsid w:val="642F2C51"/>
    <w:rsid w:val="642F327A"/>
    <w:rsid w:val="64313289"/>
    <w:rsid w:val="64320AD3"/>
    <w:rsid w:val="64335E52"/>
    <w:rsid w:val="643503DD"/>
    <w:rsid w:val="64367B2E"/>
    <w:rsid w:val="64367C70"/>
    <w:rsid w:val="643756FA"/>
    <w:rsid w:val="643B1064"/>
    <w:rsid w:val="643B77EE"/>
    <w:rsid w:val="643D77A4"/>
    <w:rsid w:val="643F20B6"/>
    <w:rsid w:val="64417B98"/>
    <w:rsid w:val="64443DD1"/>
    <w:rsid w:val="64463279"/>
    <w:rsid w:val="64481FCD"/>
    <w:rsid w:val="644C0429"/>
    <w:rsid w:val="644C75DD"/>
    <w:rsid w:val="64502977"/>
    <w:rsid w:val="64511F13"/>
    <w:rsid w:val="645664A5"/>
    <w:rsid w:val="64581FC9"/>
    <w:rsid w:val="64586E05"/>
    <w:rsid w:val="645944DA"/>
    <w:rsid w:val="645A4128"/>
    <w:rsid w:val="645C2DA4"/>
    <w:rsid w:val="64601670"/>
    <w:rsid w:val="6462792F"/>
    <w:rsid w:val="646713F3"/>
    <w:rsid w:val="64691035"/>
    <w:rsid w:val="646A4FE1"/>
    <w:rsid w:val="646E64A3"/>
    <w:rsid w:val="64706EE6"/>
    <w:rsid w:val="64731C61"/>
    <w:rsid w:val="647376AB"/>
    <w:rsid w:val="64741C55"/>
    <w:rsid w:val="64757C3D"/>
    <w:rsid w:val="64765158"/>
    <w:rsid w:val="64782FB3"/>
    <w:rsid w:val="647A52B3"/>
    <w:rsid w:val="647D3D64"/>
    <w:rsid w:val="647F54EA"/>
    <w:rsid w:val="647F6558"/>
    <w:rsid w:val="647F675A"/>
    <w:rsid w:val="64826D75"/>
    <w:rsid w:val="64827724"/>
    <w:rsid w:val="648335B6"/>
    <w:rsid w:val="64840785"/>
    <w:rsid w:val="648541B8"/>
    <w:rsid w:val="64864475"/>
    <w:rsid w:val="64864B23"/>
    <w:rsid w:val="6486522B"/>
    <w:rsid w:val="648C3FC9"/>
    <w:rsid w:val="648D180A"/>
    <w:rsid w:val="648D64AF"/>
    <w:rsid w:val="648E4749"/>
    <w:rsid w:val="648E76A4"/>
    <w:rsid w:val="648F455E"/>
    <w:rsid w:val="6491072C"/>
    <w:rsid w:val="6491595C"/>
    <w:rsid w:val="64921235"/>
    <w:rsid w:val="649324FC"/>
    <w:rsid w:val="64937AE8"/>
    <w:rsid w:val="64952F05"/>
    <w:rsid w:val="64980A50"/>
    <w:rsid w:val="64986577"/>
    <w:rsid w:val="649C4487"/>
    <w:rsid w:val="649D6731"/>
    <w:rsid w:val="649F05A9"/>
    <w:rsid w:val="649F0741"/>
    <w:rsid w:val="64A25FA8"/>
    <w:rsid w:val="64A53299"/>
    <w:rsid w:val="64A63C82"/>
    <w:rsid w:val="64A7059E"/>
    <w:rsid w:val="64A933A2"/>
    <w:rsid w:val="64AF26E5"/>
    <w:rsid w:val="64AF69CD"/>
    <w:rsid w:val="64B035CE"/>
    <w:rsid w:val="64B574F7"/>
    <w:rsid w:val="64B76FD8"/>
    <w:rsid w:val="64B90178"/>
    <w:rsid w:val="64BC1AA1"/>
    <w:rsid w:val="64BD41A9"/>
    <w:rsid w:val="64BE1DE6"/>
    <w:rsid w:val="64BF1E6D"/>
    <w:rsid w:val="64C23D3D"/>
    <w:rsid w:val="64C2673F"/>
    <w:rsid w:val="64C307E7"/>
    <w:rsid w:val="64C37EEB"/>
    <w:rsid w:val="64C400FC"/>
    <w:rsid w:val="64C40DAF"/>
    <w:rsid w:val="64C634BD"/>
    <w:rsid w:val="64C7797D"/>
    <w:rsid w:val="64CA2923"/>
    <w:rsid w:val="64CA57A8"/>
    <w:rsid w:val="64CB124A"/>
    <w:rsid w:val="64CE147C"/>
    <w:rsid w:val="64CE6938"/>
    <w:rsid w:val="64CF0259"/>
    <w:rsid w:val="64D20CCA"/>
    <w:rsid w:val="64D425AE"/>
    <w:rsid w:val="64D85E3B"/>
    <w:rsid w:val="64DE5DD6"/>
    <w:rsid w:val="64DF32CC"/>
    <w:rsid w:val="64DF5263"/>
    <w:rsid w:val="64E0455E"/>
    <w:rsid w:val="64E26C1E"/>
    <w:rsid w:val="64E5300E"/>
    <w:rsid w:val="64E615BD"/>
    <w:rsid w:val="64E70361"/>
    <w:rsid w:val="64E8219E"/>
    <w:rsid w:val="64E93D34"/>
    <w:rsid w:val="64E950C6"/>
    <w:rsid w:val="64EA7F63"/>
    <w:rsid w:val="64EB0486"/>
    <w:rsid w:val="64EB21A3"/>
    <w:rsid w:val="64EC553A"/>
    <w:rsid w:val="64EE7EBF"/>
    <w:rsid w:val="64EF2C97"/>
    <w:rsid w:val="64F02C16"/>
    <w:rsid w:val="64F30773"/>
    <w:rsid w:val="64F4253D"/>
    <w:rsid w:val="64F56938"/>
    <w:rsid w:val="64F71B9E"/>
    <w:rsid w:val="64F779DC"/>
    <w:rsid w:val="64F800D1"/>
    <w:rsid w:val="64F95E3E"/>
    <w:rsid w:val="64F96508"/>
    <w:rsid w:val="64FA1741"/>
    <w:rsid w:val="64FB5308"/>
    <w:rsid w:val="64FD268D"/>
    <w:rsid w:val="64FF6202"/>
    <w:rsid w:val="65031694"/>
    <w:rsid w:val="650318F9"/>
    <w:rsid w:val="650321BF"/>
    <w:rsid w:val="650404B5"/>
    <w:rsid w:val="6506186F"/>
    <w:rsid w:val="65064D8F"/>
    <w:rsid w:val="650951A3"/>
    <w:rsid w:val="650A3549"/>
    <w:rsid w:val="650D484B"/>
    <w:rsid w:val="650F456B"/>
    <w:rsid w:val="65144A2A"/>
    <w:rsid w:val="65152779"/>
    <w:rsid w:val="651716CA"/>
    <w:rsid w:val="65224CCD"/>
    <w:rsid w:val="652258CB"/>
    <w:rsid w:val="652323CA"/>
    <w:rsid w:val="652554AE"/>
    <w:rsid w:val="652566B3"/>
    <w:rsid w:val="65256F59"/>
    <w:rsid w:val="65260B3F"/>
    <w:rsid w:val="65285107"/>
    <w:rsid w:val="65295A9E"/>
    <w:rsid w:val="652B49FC"/>
    <w:rsid w:val="652F6F05"/>
    <w:rsid w:val="65303D92"/>
    <w:rsid w:val="65307EDA"/>
    <w:rsid w:val="65315CCA"/>
    <w:rsid w:val="65321FEA"/>
    <w:rsid w:val="65322A90"/>
    <w:rsid w:val="6533775E"/>
    <w:rsid w:val="65340232"/>
    <w:rsid w:val="65347135"/>
    <w:rsid w:val="65347872"/>
    <w:rsid w:val="65377BCF"/>
    <w:rsid w:val="653809B5"/>
    <w:rsid w:val="65390F71"/>
    <w:rsid w:val="65395935"/>
    <w:rsid w:val="653D6D75"/>
    <w:rsid w:val="6541071A"/>
    <w:rsid w:val="65413E0A"/>
    <w:rsid w:val="654327DC"/>
    <w:rsid w:val="6544016E"/>
    <w:rsid w:val="65457370"/>
    <w:rsid w:val="65473DB5"/>
    <w:rsid w:val="65476858"/>
    <w:rsid w:val="654918F6"/>
    <w:rsid w:val="654C4D02"/>
    <w:rsid w:val="654E142F"/>
    <w:rsid w:val="654E2346"/>
    <w:rsid w:val="655271EE"/>
    <w:rsid w:val="65532087"/>
    <w:rsid w:val="655466C4"/>
    <w:rsid w:val="6559592F"/>
    <w:rsid w:val="655A7B3A"/>
    <w:rsid w:val="656139E7"/>
    <w:rsid w:val="656705A0"/>
    <w:rsid w:val="656711BA"/>
    <w:rsid w:val="656B690A"/>
    <w:rsid w:val="656C6870"/>
    <w:rsid w:val="656D0274"/>
    <w:rsid w:val="656D0571"/>
    <w:rsid w:val="656D2262"/>
    <w:rsid w:val="656E0031"/>
    <w:rsid w:val="656E0776"/>
    <w:rsid w:val="656E6504"/>
    <w:rsid w:val="656E6CD7"/>
    <w:rsid w:val="65720FFC"/>
    <w:rsid w:val="65752FED"/>
    <w:rsid w:val="65754819"/>
    <w:rsid w:val="65774B1B"/>
    <w:rsid w:val="65777098"/>
    <w:rsid w:val="657B10C1"/>
    <w:rsid w:val="657B4A48"/>
    <w:rsid w:val="657C63D2"/>
    <w:rsid w:val="657F38CA"/>
    <w:rsid w:val="6581048C"/>
    <w:rsid w:val="6587484D"/>
    <w:rsid w:val="658A6713"/>
    <w:rsid w:val="658B1D64"/>
    <w:rsid w:val="658B3498"/>
    <w:rsid w:val="658C0779"/>
    <w:rsid w:val="65912B1F"/>
    <w:rsid w:val="65940D98"/>
    <w:rsid w:val="659456EB"/>
    <w:rsid w:val="65972428"/>
    <w:rsid w:val="659B0486"/>
    <w:rsid w:val="659C5168"/>
    <w:rsid w:val="659D2754"/>
    <w:rsid w:val="659F48BE"/>
    <w:rsid w:val="659F68F5"/>
    <w:rsid w:val="65A352B8"/>
    <w:rsid w:val="65A557AC"/>
    <w:rsid w:val="65A64172"/>
    <w:rsid w:val="65A7335F"/>
    <w:rsid w:val="65AE397E"/>
    <w:rsid w:val="65B426BE"/>
    <w:rsid w:val="65B46F0A"/>
    <w:rsid w:val="65B66282"/>
    <w:rsid w:val="65B736ED"/>
    <w:rsid w:val="65BA50C1"/>
    <w:rsid w:val="65BC2FFB"/>
    <w:rsid w:val="65BD760B"/>
    <w:rsid w:val="65C012B5"/>
    <w:rsid w:val="65C449BC"/>
    <w:rsid w:val="65C74CB8"/>
    <w:rsid w:val="65C93C69"/>
    <w:rsid w:val="65CA61ED"/>
    <w:rsid w:val="65CB31F0"/>
    <w:rsid w:val="65CD702E"/>
    <w:rsid w:val="65CE0B7E"/>
    <w:rsid w:val="65D0127D"/>
    <w:rsid w:val="65D140A2"/>
    <w:rsid w:val="65D37D9E"/>
    <w:rsid w:val="65D46515"/>
    <w:rsid w:val="65D95465"/>
    <w:rsid w:val="65DC477F"/>
    <w:rsid w:val="65DD3F77"/>
    <w:rsid w:val="65E01000"/>
    <w:rsid w:val="65E12CDA"/>
    <w:rsid w:val="65E153B6"/>
    <w:rsid w:val="65E20BC8"/>
    <w:rsid w:val="65E31A9F"/>
    <w:rsid w:val="65E61FCA"/>
    <w:rsid w:val="65E6214A"/>
    <w:rsid w:val="65E62C91"/>
    <w:rsid w:val="65E67D6C"/>
    <w:rsid w:val="65E9285F"/>
    <w:rsid w:val="65EC7AF9"/>
    <w:rsid w:val="65EC7D01"/>
    <w:rsid w:val="65ED0A79"/>
    <w:rsid w:val="65EF40D9"/>
    <w:rsid w:val="65EF602F"/>
    <w:rsid w:val="65F0385C"/>
    <w:rsid w:val="65F15AC3"/>
    <w:rsid w:val="65F20D85"/>
    <w:rsid w:val="65F24092"/>
    <w:rsid w:val="65F30783"/>
    <w:rsid w:val="65F5212A"/>
    <w:rsid w:val="65F56309"/>
    <w:rsid w:val="65F66FE1"/>
    <w:rsid w:val="65F7546E"/>
    <w:rsid w:val="65F83343"/>
    <w:rsid w:val="65FB5E78"/>
    <w:rsid w:val="65FC6871"/>
    <w:rsid w:val="65FE76C1"/>
    <w:rsid w:val="6600193A"/>
    <w:rsid w:val="66014C0D"/>
    <w:rsid w:val="66044668"/>
    <w:rsid w:val="66051655"/>
    <w:rsid w:val="66051738"/>
    <w:rsid w:val="66055244"/>
    <w:rsid w:val="660922C1"/>
    <w:rsid w:val="660972AE"/>
    <w:rsid w:val="660A3D63"/>
    <w:rsid w:val="660D0FA0"/>
    <w:rsid w:val="660D1075"/>
    <w:rsid w:val="66135914"/>
    <w:rsid w:val="661555F8"/>
    <w:rsid w:val="661705F2"/>
    <w:rsid w:val="661A4F3B"/>
    <w:rsid w:val="661B0705"/>
    <w:rsid w:val="661B5E45"/>
    <w:rsid w:val="661E4C27"/>
    <w:rsid w:val="66204085"/>
    <w:rsid w:val="66225A11"/>
    <w:rsid w:val="66251169"/>
    <w:rsid w:val="662E275C"/>
    <w:rsid w:val="662E373E"/>
    <w:rsid w:val="6630636B"/>
    <w:rsid w:val="66343BFE"/>
    <w:rsid w:val="66364CA6"/>
    <w:rsid w:val="663739CE"/>
    <w:rsid w:val="66373B13"/>
    <w:rsid w:val="663839A8"/>
    <w:rsid w:val="663C727E"/>
    <w:rsid w:val="663F498C"/>
    <w:rsid w:val="66405143"/>
    <w:rsid w:val="6640775D"/>
    <w:rsid w:val="664244CD"/>
    <w:rsid w:val="664370B0"/>
    <w:rsid w:val="664607A5"/>
    <w:rsid w:val="66467A98"/>
    <w:rsid w:val="66474AF5"/>
    <w:rsid w:val="66486408"/>
    <w:rsid w:val="66496113"/>
    <w:rsid w:val="664A0003"/>
    <w:rsid w:val="664C77A7"/>
    <w:rsid w:val="664D5FD4"/>
    <w:rsid w:val="6650222D"/>
    <w:rsid w:val="66504100"/>
    <w:rsid w:val="665079A1"/>
    <w:rsid w:val="66513E64"/>
    <w:rsid w:val="66522F4A"/>
    <w:rsid w:val="66530BA6"/>
    <w:rsid w:val="66542ABD"/>
    <w:rsid w:val="665472E3"/>
    <w:rsid w:val="665520FA"/>
    <w:rsid w:val="66557430"/>
    <w:rsid w:val="6657289A"/>
    <w:rsid w:val="665861EB"/>
    <w:rsid w:val="6658636F"/>
    <w:rsid w:val="665A13EF"/>
    <w:rsid w:val="6660776D"/>
    <w:rsid w:val="66637EC6"/>
    <w:rsid w:val="66647C91"/>
    <w:rsid w:val="666543F5"/>
    <w:rsid w:val="666576F1"/>
    <w:rsid w:val="66674022"/>
    <w:rsid w:val="66680112"/>
    <w:rsid w:val="666938CF"/>
    <w:rsid w:val="666D3D4B"/>
    <w:rsid w:val="666E43D2"/>
    <w:rsid w:val="66717AFA"/>
    <w:rsid w:val="66767CEA"/>
    <w:rsid w:val="66794E64"/>
    <w:rsid w:val="667A2F2A"/>
    <w:rsid w:val="66811129"/>
    <w:rsid w:val="6685154F"/>
    <w:rsid w:val="66852D34"/>
    <w:rsid w:val="66853036"/>
    <w:rsid w:val="6686367A"/>
    <w:rsid w:val="66867E30"/>
    <w:rsid w:val="66884E0F"/>
    <w:rsid w:val="668A2F6C"/>
    <w:rsid w:val="668C4A19"/>
    <w:rsid w:val="668D0606"/>
    <w:rsid w:val="66920455"/>
    <w:rsid w:val="66930849"/>
    <w:rsid w:val="66953F3D"/>
    <w:rsid w:val="66973B99"/>
    <w:rsid w:val="66975003"/>
    <w:rsid w:val="669B633F"/>
    <w:rsid w:val="669C72BF"/>
    <w:rsid w:val="66A37DEB"/>
    <w:rsid w:val="66A5159D"/>
    <w:rsid w:val="66A51C85"/>
    <w:rsid w:val="66A57199"/>
    <w:rsid w:val="66AA4A12"/>
    <w:rsid w:val="66AD194F"/>
    <w:rsid w:val="66AE132D"/>
    <w:rsid w:val="66AE34C5"/>
    <w:rsid w:val="66AE363E"/>
    <w:rsid w:val="66AE5C23"/>
    <w:rsid w:val="66AF4ECE"/>
    <w:rsid w:val="66B01E53"/>
    <w:rsid w:val="66B13578"/>
    <w:rsid w:val="66B13B45"/>
    <w:rsid w:val="66B13F2E"/>
    <w:rsid w:val="66B220C1"/>
    <w:rsid w:val="66B44FB6"/>
    <w:rsid w:val="66B46644"/>
    <w:rsid w:val="66B516C9"/>
    <w:rsid w:val="66B626C3"/>
    <w:rsid w:val="66B746AF"/>
    <w:rsid w:val="66C00E91"/>
    <w:rsid w:val="66C36DCE"/>
    <w:rsid w:val="66C53E79"/>
    <w:rsid w:val="66C63F92"/>
    <w:rsid w:val="66C82DEE"/>
    <w:rsid w:val="66C94821"/>
    <w:rsid w:val="66CC5D48"/>
    <w:rsid w:val="66CF2880"/>
    <w:rsid w:val="66D00966"/>
    <w:rsid w:val="66D02FE1"/>
    <w:rsid w:val="66D07430"/>
    <w:rsid w:val="66D332BF"/>
    <w:rsid w:val="66D34F4F"/>
    <w:rsid w:val="66D37271"/>
    <w:rsid w:val="66DA54DB"/>
    <w:rsid w:val="66DC4A45"/>
    <w:rsid w:val="66DC4FD7"/>
    <w:rsid w:val="66DE4E20"/>
    <w:rsid w:val="66DF13A6"/>
    <w:rsid w:val="66DF5B17"/>
    <w:rsid w:val="66E05818"/>
    <w:rsid w:val="66E145B9"/>
    <w:rsid w:val="66E34AFA"/>
    <w:rsid w:val="66E43485"/>
    <w:rsid w:val="66E46DC3"/>
    <w:rsid w:val="66E6233B"/>
    <w:rsid w:val="66E75C36"/>
    <w:rsid w:val="66EA44A7"/>
    <w:rsid w:val="66EB10E4"/>
    <w:rsid w:val="66EF19D1"/>
    <w:rsid w:val="66EF4CB9"/>
    <w:rsid w:val="66F201D0"/>
    <w:rsid w:val="66F45DA7"/>
    <w:rsid w:val="66F50C7A"/>
    <w:rsid w:val="66F56043"/>
    <w:rsid w:val="66F57434"/>
    <w:rsid w:val="66F57E22"/>
    <w:rsid w:val="66F91D24"/>
    <w:rsid w:val="66F93462"/>
    <w:rsid w:val="66F95006"/>
    <w:rsid w:val="66F97775"/>
    <w:rsid w:val="66FB45CA"/>
    <w:rsid w:val="66FD3A2A"/>
    <w:rsid w:val="66FF16C9"/>
    <w:rsid w:val="66FF6F63"/>
    <w:rsid w:val="67005BBD"/>
    <w:rsid w:val="67041BF9"/>
    <w:rsid w:val="6705574C"/>
    <w:rsid w:val="6709610F"/>
    <w:rsid w:val="670B1671"/>
    <w:rsid w:val="670D1A9D"/>
    <w:rsid w:val="670F7F79"/>
    <w:rsid w:val="671615D2"/>
    <w:rsid w:val="67180C29"/>
    <w:rsid w:val="67183EC2"/>
    <w:rsid w:val="671B17D4"/>
    <w:rsid w:val="671C5EEB"/>
    <w:rsid w:val="67212B12"/>
    <w:rsid w:val="672248DF"/>
    <w:rsid w:val="672460CE"/>
    <w:rsid w:val="67261059"/>
    <w:rsid w:val="6728772C"/>
    <w:rsid w:val="672B09F4"/>
    <w:rsid w:val="672B5AEB"/>
    <w:rsid w:val="672C605C"/>
    <w:rsid w:val="67306902"/>
    <w:rsid w:val="67315FC8"/>
    <w:rsid w:val="67317241"/>
    <w:rsid w:val="67322E2B"/>
    <w:rsid w:val="673538F7"/>
    <w:rsid w:val="6738137E"/>
    <w:rsid w:val="67392AA0"/>
    <w:rsid w:val="673A3124"/>
    <w:rsid w:val="673E1D37"/>
    <w:rsid w:val="674220A4"/>
    <w:rsid w:val="67435FE8"/>
    <w:rsid w:val="67440990"/>
    <w:rsid w:val="67445B76"/>
    <w:rsid w:val="6748410B"/>
    <w:rsid w:val="67484C4B"/>
    <w:rsid w:val="67496CBE"/>
    <w:rsid w:val="674B695E"/>
    <w:rsid w:val="674C107C"/>
    <w:rsid w:val="674C5217"/>
    <w:rsid w:val="67515FBB"/>
    <w:rsid w:val="6752348E"/>
    <w:rsid w:val="67535E1C"/>
    <w:rsid w:val="67540FA1"/>
    <w:rsid w:val="67541DDD"/>
    <w:rsid w:val="67545A26"/>
    <w:rsid w:val="675545BB"/>
    <w:rsid w:val="6758391F"/>
    <w:rsid w:val="675861F0"/>
    <w:rsid w:val="675A14F0"/>
    <w:rsid w:val="675A438C"/>
    <w:rsid w:val="675D323D"/>
    <w:rsid w:val="675F1AB3"/>
    <w:rsid w:val="6760163B"/>
    <w:rsid w:val="67643C93"/>
    <w:rsid w:val="67675530"/>
    <w:rsid w:val="67694E02"/>
    <w:rsid w:val="676F1E8C"/>
    <w:rsid w:val="676F6075"/>
    <w:rsid w:val="6772714E"/>
    <w:rsid w:val="677503B1"/>
    <w:rsid w:val="6775797B"/>
    <w:rsid w:val="6778214C"/>
    <w:rsid w:val="67795703"/>
    <w:rsid w:val="677A0417"/>
    <w:rsid w:val="677B6843"/>
    <w:rsid w:val="677C2623"/>
    <w:rsid w:val="677D157B"/>
    <w:rsid w:val="677D6640"/>
    <w:rsid w:val="677D74B8"/>
    <w:rsid w:val="677E69B5"/>
    <w:rsid w:val="677F3E4B"/>
    <w:rsid w:val="677F5EDA"/>
    <w:rsid w:val="677F7779"/>
    <w:rsid w:val="67853FFE"/>
    <w:rsid w:val="67872E1C"/>
    <w:rsid w:val="67877B8C"/>
    <w:rsid w:val="67893F35"/>
    <w:rsid w:val="678E5D13"/>
    <w:rsid w:val="67924994"/>
    <w:rsid w:val="67924C54"/>
    <w:rsid w:val="67924CE4"/>
    <w:rsid w:val="67962366"/>
    <w:rsid w:val="67964576"/>
    <w:rsid w:val="67995957"/>
    <w:rsid w:val="679A14DC"/>
    <w:rsid w:val="679B4012"/>
    <w:rsid w:val="679C16E6"/>
    <w:rsid w:val="679D4C84"/>
    <w:rsid w:val="679F0CB3"/>
    <w:rsid w:val="67A54732"/>
    <w:rsid w:val="67A61B79"/>
    <w:rsid w:val="67A8196B"/>
    <w:rsid w:val="67AE386A"/>
    <w:rsid w:val="67AF1075"/>
    <w:rsid w:val="67B0540E"/>
    <w:rsid w:val="67B2201D"/>
    <w:rsid w:val="67B273E6"/>
    <w:rsid w:val="67B569B6"/>
    <w:rsid w:val="67B60200"/>
    <w:rsid w:val="67B809D4"/>
    <w:rsid w:val="67BF2B23"/>
    <w:rsid w:val="67C57302"/>
    <w:rsid w:val="67C806D3"/>
    <w:rsid w:val="67CA210D"/>
    <w:rsid w:val="67CA45AE"/>
    <w:rsid w:val="67CA7FF6"/>
    <w:rsid w:val="67D020E8"/>
    <w:rsid w:val="67D256BD"/>
    <w:rsid w:val="67D31D8C"/>
    <w:rsid w:val="67D32536"/>
    <w:rsid w:val="67D506C5"/>
    <w:rsid w:val="67D52019"/>
    <w:rsid w:val="67D606FD"/>
    <w:rsid w:val="67DC6042"/>
    <w:rsid w:val="67DF56AC"/>
    <w:rsid w:val="67E01851"/>
    <w:rsid w:val="67E215C7"/>
    <w:rsid w:val="67E45D03"/>
    <w:rsid w:val="67E61EE1"/>
    <w:rsid w:val="67EB420E"/>
    <w:rsid w:val="67ED3D20"/>
    <w:rsid w:val="67EE770E"/>
    <w:rsid w:val="67F0596B"/>
    <w:rsid w:val="67F135B4"/>
    <w:rsid w:val="67F55B77"/>
    <w:rsid w:val="67F6503E"/>
    <w:rsid w:val="67F67ABF"/>
    <w:rsid w:val="67F922D1"/>
    <w:rsid w:val="67FB0B50"/>
    <w:rsid w:val="67FC15E4"/>
    <w:rsid w:val="67FE1400"/>
    <w:rsid w:val="67FE5395"/>
    <w:rsid w:val="67FF0467"/>
    <w:rsid w:val="67FF2F47"/>
    <w:rsid w:val="68003FA2"/>
    <w:rsid w:val="68003FD5"/>
    <w:rsid w:val="680077FA"/>
    <w:rsid w:val="68020597"/>
    <w:rsid w:val="68040D38"/>
    <w:rsid w:val="6805035B"/>
    <w:rsid w:val="68060410"/>
    <w:rsid w:val="68066263"/>
    <w:rsid w:val="68070FB0"/>
    <w:rsid w:val="6808290C"/>
    <w:rsid w:val="680907D2"/>
    <w:rsid w:val="680C21DE"/>
    <w:rsid w:val="681100BA"/>
    <w:rsid w:val="681126DD"/>
    <w:rsid w:val="681169DD"/>
    <w:rsid w:val="6819679A"/>
    <w:rsid w:val="681A23C0"/>
    <w:rsid w:val="681C5767"/>
    <w:rsid w:val="681D36C1"/>
    <w:rsid w:val="681E6A29"/>
    <w:rsid w:val="681F1B55"/>
    <w:rsid w:val="681F6098"/>
    <w:rsid w:val="6820252E"/>
    <w:rsid w:val="68231C6E"/>
    <w:rsid w:val="6823774B"/>
    <w:rsid w:val="68247599"/>
    <w:rsid w:val="68264556"/>
    <w:rsid w:val="68280EEC"/>
    <w:rsid w:val="68292649"/>
    <w:rsid w:val="682A2106"/>
    <w:rsid w:val="682C1121"/>
    <w:rsid w:val="682D16B1"/>
    <w:rsid w:val="68306C8D"/>
    <w:rsid w:val="6830732E"/>
    <w:rsid w:val="6831336D"/>
    <w:rsid w:val="6831689B"/>
    <w:rsid w:val="68320B83"/>
    <w:rsid w:val="683218B3"/>
    <w:rsid w:val="68332D61"/>
    <w:rsid w:val="68337A9D"/>
    <w:rsid w:val="68370074"/>
    <w:rsid w:val="68373C5E"/>
    <w:rsid w:val="68382555"/>
    <w:rsid w:val="683942C1"/>
    <w:rsid w:val="683A345F"/>
    <w:rsid w:val="683E17B5"/>
    <w:rsid w:val="683E6C84"/>
    <w:rsid w:val="683F3289"/>
    <w:rsid w:val="68420C84"/>
    <w:rsid w:val="68422AB1"/>
    <w:rsid w:val="68424618"/>
    <w:rsid w:val="68455AD6"/>
    <w:rsid w:val="68463EAA"/>
    <w:rsid w:val="684773D8"/>
    <w:rsid w:val="684D5D93"/>
    <w:rsid w:val="684E45BD"/>
    <w:rsid w:val="68503A55"/>
    <w:rsid w:val="68512EB6"/>
    <w:rsid w:val="68513A57"/>
    <w:rsid w:val="685B0CE6"/>
    <w:rsid w:val="685D2009"/>
    <w:rsid w:val="685D770A"/>
    <w:rsid w:val="685F4FCA"/>
    <w:rsid w:val="685F6CEB"/>
    <w:rsid w:val="68615D30"/>
    <w:rsid w:val="686163EC"/>
    <w:rsid w:val="68616951"/>
    <w:rsid w:val="68636F5F"/>
    <w:rsid w:val="68637E26"/>
    <w:rsid w:val="68655762"/>
    <w:rsid w:val="68683E36"/>
    <w:rsid w:val="686A3B2B"/>
    <w:rsid w:val="686D5440"/>
    <w:rsid w:val="686E0B3F"/>
    <w:rsid w:val="68700223"/>
    <w:rsid w:val="687255B8"/>
    <w:rsid w:val="68731B5B"/>
    <w:rsid w:val="687551E6"/>
    <w:rsid w:val="687567A4"/>
    <w:rsid w:val="68775D48"/>
    <w:rsid w:val="68776417"/>
    <w:rsid w:val="68781402"/>
    <w:rsid w:val="687B3F8A"/>
    <w:rsid w:val="687C552A"/>
    <w:rsid w:val="68801999"/>
    <w:rsid w:val="6880331C"/>
    <w:rsid w:val="688069D2"/>
    <w:rsid w:val="688111F5"/>
    <w:rsid w:val="6882471B"/>
    <w:rsid w:val="68836041"/>
    <w:rsid w:val="6887583D"/>
    <w:rsid w:val="68882D21"/>
    <w:rsid w:val="688A0421"/>
    <w:rsid w:val="688E299F"/>
    <w:rsid w:val="688E61C2"/>
    <w:rsid w:val="688F41E9"/>
    <w:rsid w:val="688F5306"/>
    <w:rsid w:val="68906C81"/>
    <w:rsid w:val="689073BB"/>
    <w:rsid w:val="68935626"/>
    <w:rsid w:val="689773C3"/>
    <w:rsid w:val="689D3098"/>
    <w:rsid w:val="689F5B21"/>
    <w:rsid w:val="689F61C9"/>
    <w:rsid w:val="689F7640"/>
    <w:rsid w:val="68A1635F"/>
    <w:rsid w:val="68A72927"/>
    <w:rsid w:val="68A90AB4"/>
    <w:rsid w:val="68A917FC"/>
    <w:rsid w:val="68AB2B34"/>
    <w:rsid w:val="68AD333D"/>
    <w:rsid w:val="68AD537B"/>
    <w:rsid w:val="68AD62CF"/>
    <w:rsid w:val="68AE35E4"/>
    <w:rsid w:val="68B06FA2"/>
    <w:rsid w:val="68B76C7E"/>
    <w:rsid w:val="68B815AF"/>
    <w:rsid w:val="68BC164A"/>
    <w:rsid w:val="68BF589E"/>
    <w:rsid w:val="68C14A2D"/>
    <w:rsid w:val="68C3348E"/>
    <w:rsid w:val="68C43860"/>
    <w:rsid w:val="68C55376"/>
    <w:rsid w:val="68C64F4B"/>
    <w:rsid w:val="68C75008"/>
    <w:rsid w:val="68C76912"/>
    <w:rsid w:val="68C77E2D"/>
    <w:rsid w:val="68CA235E"/>
    <w:rsid w:val="68CD6706"/>
    <w:rsid w:val="68CE1E6C"/>
    <w:rsid w:val="68CF2FEA"/>
    <w:rsid w:val="68D17FDE"/>
    <w:rsid w:val="68D31239"/>
    <w:rsid w:val="68DA76EC"/>
    <w:rsid w:val="68DE31B4"/>
    <w:rsid w:val="68E27A90"/>
    <w:rsid w:val="68E31325"/>
    <w:rsid w:val="68E510DE"/>
    <w:rsid w:val="68E91881"/>
    <w:rsid w:val="68ED1C8A"/>
    <w:rsid w:val="68F25DEB"/>
    <w:rsid w:val="68F50FCD"/>
    <w:rsid w:val="68F61232"/>
    <w:rsid w:val="68F75CA2"/>
    <w:rsid w:val="68F77810"/>
    <w:rsid w:val="68F83EDB"/>
    <w:rsid w:val="68FA5F95"/>
    <w:rsid w:val="68FC3D66"/>
    <w:rsid w:val="68FC6DF6"/>
    <w:rsid w:val="68FD7361"/>
    <w:rsid w:val="68FE029D"/>
    <w:rsid w:val="68FE465D"/>
    <w:rsid w:val="68FF0B78"/>
    <w:rsid w:val="69027CFF"/>
    <w:rsid w:val="69066EBE"/>
    <w:rsid w:val="690C01B6"/>
    <w:rsid w:val="690C1D77"/>
    <w:rsid w:val="690C566A"/>
    <w:rsid w:val="6910414F"/>
    <w:rsid w:val="69116AFB"/>
    <w:rsid w:val="69122437"/>
    <w:rsid w:val="691323B2"/>
    <w:rsid w:val="69140069"/>
    <w:rsid w:val="69140CE7"/>
    <w:rsid w:val="69146BD9"/>
    <w:rsid w:val="69176DD1"/>
    <w:rsid w:val="691A0299"/>
    <w:rsid w:val="691E0C59"/>
    <w:rsid w:val="69225C85"/>
    <w:rsid w:val="69233E80"/>
    <w:rsid w:val="6924197E"/>
    <w:rsid w:val="69251157"/>
    <w:rsid w:val="69256324"/>
    <w:rsid w:val="69277D3A"/>
    <w:rsid w:val="69291F9B"/>
    <w:rsid w:val="692C0268"/>
    <w:rsid w:val="692C2336"/>
    <w:rsid w:val="692C4174"/>
    <w:rsid w:val="692D0C7B"/>
    <w:rsid w:val="693044DE"/>
    <w:rsid w:val="69306B4F"/>
    <w:rsid w:val="69312D1B"/>
    <w:rsid w:val="69333C23"/>
    <w:rsid w:val="693B0FBF"/>
    <w:rsid w:val="693B3C63"/>
    <w:rsid w:val="69412A6C"/>
    <w:rsid w:val="6941352C"/>
    <w:rsid w:val="694223E9"/>
    <w:rsid w:val="694B0DED"/>
    <w:rsid w:val="694B12D9"/>
    <w:rsid w:val="694C3A73"/>
    <w:rsid w:val="694D551A"/>
    <w:rsid w:val="694D7FB4"/>
    <w:rsid w:val="695067FD"/>
    <w:rsid w:val="69513606"/>
    <w:rsid w:val="69532B9C"/>
    <w:rsid w:val="6954734E"/>
    <w:rsid w:val="6955392E"/>
    <w:rsid w:val="69560151"/>
    <w:rsid w:val="69590B8D"/>
    <w:rsid w:val="695935E8"/>
    <w:rsid w:val="69594C94"/>
    <w:rsid w:val="695E74FF"/>
    <w:rsid w:val="69604AD4"/>
    <w:rsid w:val="69615273"/>
    <w:rsid w:val="69615787"/>
    <w:rsid w:val="6963428C"/>
    <w:rsid w:val="69634F94"/>
    <w:rsid w:val="696614EF"/>
    <w:rsid w:val="696C25B2"/>
    <w:rsid w:val="697A21A5"/>
    <w:rsid w:val="697E167C"/>
    <w:rsid w:val="697E46BC"/>
    <w:rsid w:val="697E48DD"/>
    <w:rsid w:val="697E4C43"/>
    <w:rsid w:val="697F2438"/>
    <w:rsid w:val="69812526"/>
    <w:rsid w:val="69842474"/>
    <w:rsid w:val="698562DD"/>
    <w:rsid w:val="698C3CD4"/>
    <w:rsid w:val="698D7482"/>
    <w:rsid w:val="698E618D"/>
    <w:rsid w:val="699069E8"/>
    <w:rsid w:val="69915B9E"/>
    <w:rsid w:val="69927EAC"/>
    <w:rsid w:val="69932570"/>
    <w:rsid w:val="69933AD0"/>
    <w:rsid w:val="69933AE8"/>
    <w:rsid w:val="69943B22"/>
    <w:rsid w:val="69944FF9"/>
    <w:rsid w:val="699501B6"/>
    <w:rsid w:val="699724B9"/>
    <w:rsid w:val="69992D0B"/>
    <w:rsid w:val="69995198"/>
    <w:rsid w:val="699A2352"/>
    <w:rsid w:val="699B5567"/>
    <w:rsid w:val="699B6F3C"/>
    <w:rsid w:val="699F1369"/>
    <w:rsid w:val="69A002F6"/>
    <w:rsid w:val="69A0751E"/>
    <w:rsid w:val="69A10B34"/>
    <w:rsid w:val="69A13D26"/>
    <w:rsid w:val="69A33C73"/>
    <w:rsid w:val="69A71BA6"/>
    <w:rsid w:val="69A751C1"/>
    <w:rsid w:val="69A95956"/>
    <w:rsid w:val="69AD7F54"/>
    <w:rsid w:val="69B01CC4"/>
    <w:rsid w:val="69B05076"/>
    <w:rsid w:val="69B14625"/>
    <w:rsid w:val="69B20927"/>
    <w:rsid w:val="69B7051B"/>
    <w:rsid w:val="69B800A5"/>
    <w:rsid w:val="69B842C6"/>
    <w:rsid w:val="69B9203F"/>
    <w:rsid w:val="69B9560C"/>
    <w:rsid w:val="69BA2D23"/>
    <w:rsid w:val="69BD29C7"/>
    <w:rsid w:val="69C14BE0"/>
    <w:rsid w:val="69C151E7"/>
    <w:rsid w:val="69C2047C"/>
    <w:rsid w:val="69C33FC1"/>
    <w:rsid w:val="69C61701"/>
    <w:rsid w:val="69C75D27"/>
    <w:rsid w:val="69C82AFF"/>
    <w:rsid w:val="69CD22EE"/>
    <w:rsid w:val="69CE3DA6"/>
    <w:rsid w:val="69CF7DB5"/>
    <w:rsid w:val="69CF7E0D"/>
    <w:rsid w:val="69D03EA2"/>
    <w:rsid w:val="69D06CDE"/>
    <w:rsid w:val="69D11F02"/>
    <w:rsid w:val="69D158FB"/>
    <w:rsid w:val="69D2224E"/>
    <w:rsid w:val="69D40297"/>
    <w:rsid w:val="69D66734"/>
    <w:rsid w:val="69D74346"/>
    <w:rsid w:val="69D85756"/>
    <w:rsid w:val="69D97366"/>
    <w:rsid w:val="69DA3DAB"/>
    <w:rsid w:val="69DB2D15"/>
    <w:rsid w:val="69DC04A8"/>
    <w:rsid w:val="69DD6F84"/>
    <w:rsid w:val="69DE42D9"/>
    <w:rsid w:val="69DF2A8D"/>
    <w:rsid w:val="69E12D24"/>
    <w:rsid w:val="69E201BA"/>
    <w:rsid w:val="69E27BEC"/>
    <w:rsid w:val="69E77CED"/>
    <w:rsid w:val="69E81A42"/>
    <w:rsid w:val="69ED7DB0"/>
    <w:rsid w:val="69F050EC"/>
    <w:rsid w:val="69F22BD6"/>
    <w:rsid w:val="69F6579B"/>
    <w:rsid w:val="69F76216"/>
    <w:rsid w:val="69F871B8"/>
    <w:rsid w:val="69FB3E72"/>
    <w:rsid w:val="69FE0983"/>
    <w:rsid w:val="6A016A20"/>
    <w:rsid w:val="6A024659"/>
    <w:rsid w:val="6A06352C"/>
    <w:rsid w:val="6A070EF6"/>
    <w:rsid w:val="6A080866"/>
    <w:rsid w:val="6A0A4B31"/>
    <w:rsid w:val="6A0A4F88"/>
    <w:rsid w:val="6A0C4EA3"/>
    <w:rsid w:val="6A0C7411"/>
    <w:rsid w:val="6A155061"/>
    <w:rsid w:val="6A160FD2"/>
    <w:rsid w:val="6A196519"/>
    <w:rsid w:val="6A1C3C7B"/>
    <w:rsid w:val="6A1D018C"/>
    <w:rsid w:val="6A294B72"/>
    <w:rsid w:val="6A300C0D"/>
    <w:rsid w:val="6A34022C"/>
    <w:rsid w:val="6A383B6B"/>
    <w:rsid w:val="6A39233A"/>
    <w:rsid w:val="6A393F42"/>
    <w:rsid w:val="6A396A4F"/>
    <w:rsid w:val="6A3E7825"/>
    <w:rsid w:val="6A4011EE"/>
    <w:rsid w:val="6A4120B9"/>
    <w:rsid w:val="6A450EB7"/>
    <w:rsid w:val="6A4558FC"/>
    <w:rsid w:val="6A4671FA"/>
    <w:rsid w:val="6A4907D5"/>
    <w:rsid w:val="6A490B66"/>
    <w:rsid w:val="6A4B0054"/>
    <w:rsid w:val="6A4B7600"/>
    <w:rsid w:val="6A4D21D2"/>
    <w:rsid w:val="6A4E2F73"/>
    <w:rsid w:val="6A4E5551"/>
    <w:rsid w:val="6A5104F2"/>
    <w:rsid w:val="6A510912"/>
    <w:rsid w:val="6A525F69"/>
    <w:rsid w:val="6A53475A"/>
    <w:rsid w:val="6A5632D3"/>
    <w:rsid w:val="6A572AF8"/>
    <w:rsid w:val="6A5838D7"/>
    <w:rsid w:val="6A593BF6"/>
    <w:rsid w:val="6A5A1BF6"/>
    <w:rsid w:val="6A5A4DE3"/>
    <w:rsid w:val="6A5C775A"/>
    <w:rsid w:val="6A5D41CB"/>
    <w:rsid w:val="6A5D781F"/>
    <w:rsid w:val="6A602F12"/>
    <w:rsid w:val="6A616AB2"/>
    <w:rsid w:val="6A6324D3"/>
    <w:rsid w:val="6A636BDF"/>
    <w:rsid w:val="6A65595C"/>
    <w:rsid w:val="6A675701"/>
    <w:rsid w:val="6A68299B"/>
    <w:rsid w:val="6A6C1FFF"/>
    <w:rsid w:val="6A6C64ED"/>
    <w:rsid w:val="6A73488E"/>
    <w:rsid w:val="6A7514A7"/>
    <w:rsid w:val="6A76093B"/>
    <w:rsid w:val="6A762882"/>
    <w:rsid w:val="6A76760C"/>
    <w:rsid w:val="6A773E6D"/>
    <w:rsid w:val="6A784146"/>
    <w:rsid w:val="6A7C30A2"/>
    <w:rsid w:val="6A7C7622"/>
    <w:rsid w:val="6A7D106E"/>
    <w:rsid w:val="6A832C05"/>
    <w:rsid w:val="6A8363AC"/>
    <w:rsid w:val="6A850F25"/>
    <w:rsid w:val="6A8515BE"/>
    <w:rsid w:val="6A86348F"/>
    <w:rsid w:val="6A873833"/>
    <w:rsid w:val="6A87746C"/>
    <w:rsid w:val="6A8837FD"/>
    <w:rsid w:val="6A892D66"/>
    <w:rsid w:val="6A895666"/>
    <w:rsid w:val="6A8A395C"/>
    <w:rsid w:val="6A8A4259"/>
    <w:rsid w:val="6A8A67E9"/>
    <w:rsid w:val="6A8C5016"/>
    <w:rsid w:val="6A8E23BB"/>
    <w:rsid w:val="6A8F096C"/>
    <w:rsid w:val="6A8F15CF"/>
    <w:rsid w:val="6A9111DA"/>
    <w:rsid w:val="6A942C8E"/>
    <w:rsid w:val="6A9844AB"/>
    <w:rsid w:val="6A991A32"/>
    <w:rsid w:val="6A9B5E0E"/>
    <w:rsid w:val="6A9B6DAC"/>
    <w:rsid w:val="6A9F05C9"/>
    <w:rsid w:val="6AA17B0E"/>
    <w:rsid w:val="6AA4461E"/>
    <w:rsid w:val="6AA53497"/>
    <w:rsid w:val="6AA57141"/>
    <w:rsid w:val="6AA7093C"/>
    <w:rsid w:val="6AA77586"/>
    <w:rsid w:val="6AAA4726"/>
    <w:rsid w:val="6AAB076C"/>
    <w:rsid w:val="6AAD0F32"/>
    <w:rsid w:val="6AAD306F"/>
    <w:rsid w:val="6AAD78B1"/>
    <w:rsid w:val="6AB107F4"/>
    <w:rsid w:val="6AB14BBE"/>
    <w:rsid w:val="6AB21157"/>
    <w:rsid w:val="6AB2394F"/>
    <w:rsid w:val="6AB312A8"/>
    <w:rsid w:val="6AB81526"/>
    <w:rsid w:val="6AB8373D"/>
    <w:rsid w:val="6AB934BA"/>
    <w:rsid w:val="6ABA69A0"/>
    <w:rsid w:val="6ABF3E40"/>
    <w:rsid w:val="6AC007A6"/>
    <w:rsid w:val="6AC10640"/>
    <w:rsid w:val="6AC11CF7"/>
    <w:rsid w:val="6AC37E99"/>
    <w:rsid w:val="6AC456BE"/>
    <w:rsid w:val="6AC73171"/>
    <w:rsid w:val="6AC83C6B"/>
    <w:rsid w:val="6AC86F04"/>
    <w:rsid w:val="6AC8797F"/>
    <w:rsid w:val="6AC91C54"/>
    <w:rsid w:val="6ACB5F1A"/>
    <w:rsid w:val="6ACE3CF7"/>
    <w:rsid w:val="6ACE47EC"/>
    <w:rsid w:val="6ACF68CF"/>
    <w:rsid w:val="6AD607D5"/>
    <w:rsid w:val="6AD801A3"/>
    <w:rsid w:val="6AD903B6"/>
    <w:rsid w:val="6AD95B99"/>
    <w:rsid w:val="6ADB1F16"/>
    <w:rsid w:val="6ADB7259"/>
    <w:rsid w:val="6ADC5620"/>
    <w:rsid w:val="6ADD0007"/>
    <w:rsid w:val="6ADE1DF3"/>
    <w:rsid w:val="6AE41AE0"/>
    <w:rsid w:val="6AE81077"/>
    <w:rsid w:val="6AF13406"/>
    <w:rsid w:val="6AF25DA5"/>
    <w:rsid w:val="6AF86669"/>
    <w:rsid w:val="6AF95087"/>
    <w:rsid w:val="6AF96DB1"/>
    <w:rsid w:val="6AF97379"/>
    <w:rsid w:val="6AFA211F"/>
    <w:rsid w:val="6AFB213D"/>
    <w:rsid w:val="6B030A4C"/>
    <w:rsid w:val="6B0377DD"/>
    <w:rsid w:val="6B042D9C"/>
    <w:rsid w:val="6B0655C9"/>
    <w:rsid w:val="6B0733B4"/>
    <w:rsid w:val="6B0A5704"/>
    <w:rsid w:val="6B0D4E09"/>
    <w:rsid w:val="6B0E1390"/>
    <w:rsid w:val="6B115A48"/>
    <w:rsid w:val="6B117A99"/>
    <w:rsid w:val="6B125D3C"/>
    <w:rsid w:val="6B1369EB"/>
    <w:rsid w:val="6B1446A3"/>
    <w:rsid w:val="6B1A6BA4"/>
    <w:rsid w:val="6B1C28C3"/>
    <w:rsid w:val="6B1E12FE"/>
    <w:rsid w:val="6B1E26C3"/>
    <w:rsid w:val="6B1F2CED"/>
    <w:rsid w:val="6B1F7990"/>
    <w:rsid w:val="6B201B7E"/>
    <w:rsid w:val="6B213A39"/>
    <w:rsid w:val="6B214031"/>
    <w:rsid w:val="6B226600"/>
    <w:rsid w:val="6B235DB0"/>
    <w:rsid w:val="6B2365F0"/>
    <w:rsid w:val="6B2B5885"/>
    <w:rsid w:val="6B2D06F5"/>
    <w:rsid w:val="6B2E125B"/>
    <w:rsid w:val="6B311CE1"/>
    <w:rsid w:val="6B322E65"/>
    <w:rsid w:val="6B342AC9"/>
    <w:rsid w:val="6B344AEC"/>
    <w:rsid w:val="6B35546C"/>
    <w:rsid w:val="6B3857C0"/>
    <w:rsid w:val="6B3B5EC3"/>
    <w:rsid w:val="6B3C490B"/>
    <w:rsid w:val="6B3D18E0"/>
    <w:rsid w:val="6B400441"/>
    <w:rsid w:val="6B431D7F"/>
    <w:rsid w:val="6B457AC0"/>
    <w:rsid w:val="6B47142E"/>
    <w:rsid w:val="6B475823"/>
    <w:rsid w:val="6B481513"/>
    <w:rsid w:val="6B4863BD"/>
    <w:rsid w:val="6B4C721F"/>
    <w:rsid w:val="6B515289"/>
    <w:rsid w:val="6B546778"/>
    <w:rsid w:val="6B567002"/>
    <w:rsid w:val="6B596CEF"/>
    <w:rsid w:val="6B5D64D1"/>
    <w:rsid w:val="6B6102BA"/>
    <w:rsid w:val="6B6231C4"/>
    <w:rsid w:val="6B6255A4"/>
    <w:rsid w:val="6B6470D6"/>
    <w:rsid w:val="6B670041"/>
    <w:rsid w:val="6B674783"/>
    <w:rsid w:val="6B6A06F8"/>
    <w:rsid w:val="6B6D074A"/>
    <w:rsid w:val="6B6D0EA5"/>
    <w:rsid w:val="6B706EF6"/>
    <w:rsid w:val="6B746D8B"/>
    <w:rsid w:val="6B750F6A"/>
    <w:rsid w:val="6B76543B"/>
    <w:rsid w:val="6B7C4E65"/>
    <w:rsid w:val="6B7D02BB"/>
    <w:rsid w:val="6B7E680B"/>
    <w:rsid w:val="6B8029A9"/>
    <w:rsid w:val="6B810348"/>
    <w:rsid w:val="6B821BA3"/>
    <w:rsid w:val="6B84493A"/>
    <w:rsid w:val="6B846DAA"/>
    <w:rsid w:val="6B882D7A"/>
    <w:rsid w:val="6B8C7B15"/>
    <w:rsid w:val="6B8F43C4"/>
    <w:rsid w:val="6B906862"/>
    <w:rsid w:val="6B9233D8"/>
    <w:rsid w:val="6B931C92"/>
    <w:rsid w:val="6B951113"/>
    <w:rsid w:val="6B955CB4"/>
    <w:rsid w:val="6B966BFD"/>
    <w:rsid w:val="6B9877F9"/>
    <w:rsid w:val="6B995C40"/>
    <w:rsid w:val="6B9A6382"/>
    <w:rsid w:val="6B9C4A52"/>
    <w:rsid w:val="6B9C586F"/>
    <w:rsid w:val="6B9E2A46"/>
    <w:rsid w:val="6BA1526B"/>
    <w:rsid w:val="6BA425EA"/>
    <w:rsid w:val="6BA432DE"/>
    <w:rsid w:val="6BA55601"/>
    <w:rsid w:val="6BA62CE2"/>
    <w:rsid w:val="6BA87361"/>
    <w:rsid w:val="6BAB323E"/>
    <w:rsid w:val="6BAB3386"/>
    <w:rsid w:val="6BAC3F9F"/>
    <w:rsid w:val="6BAE5FCE"/>
    <w:rsid w:val="6BB3375B"/>
    <w:rsid w:val="6BB35457"/>
    <w:rsid w:val="6BB607A7"/>
    <w:rsid w:val="6BB7463B"/>
    <w:rsid w:val="6BB75B62"/>
    <w:rsid w:val="6BBB0C82"/>
    <w:rsid w:val="6BBD3A43"/>
    <w:rsid w:val="6BBE7987"/>
    <w:rsid w:val="6BC0347E"/>
    <w:rsid w:val="6BC16B06"/>
    <w:rsid w:val="6BC362C5"/>
    <w:rsid w:val="6BC41151"/>
    <w:rsid w:val="6BC628B7"/>
    <w:rsid w:val="6BC7380C"/>
    <w:rsid w:val="6BC84E6F"/>
    <w:rsid w:val="6BCB7771"/>
    <w:rsid w:val="6BCE7C28"/>
    <w:rsid w:val="6BD00409"/>
    <w:rsid w:val="6BD2007A"/>
    <w:rsid w:val="6BD20795"/>
    <w:rsid w:val="6BD3611F"/>
    <w:rsid w:val="6BD44930"/>
    <w:rsid w:val="6BD80281"/>
    <w:rsid w:val="6BDD0F7A"/>
    <w:rsid w:val="6BDD126F"/>
    <w:rsid w:val="6BDD30C7"/>
    <w:rsid w:val="6BDD35FA"/>
    <w:rsid w:val="6BE2195B"/>
    <w:rsid w:val="6BE24C16"/>
    <w:rsid w:val="6BE25C25"/>
    <w:rsid w:val="6BE337FE"/>
    <w:rsid w:val="6BE4782C"/>
    <w:rsid w:val="6BE54D2B"/>
    <w:rsid w:val="6BE57F4B"/>
    <w:rsid w:val="6BE85ADA"/>
    <w:rsid w:val="6BE91B24"/>
    <w:rsid w:val="6BEC3DFA"/>
    <w:rsid w:val="6BED2616"/>
    <w:rsid w:val="6BF04009"/>
    <w:rsid w:val="6BF31DD9"/>
    <w:rsid w:val="6BF3424B"/>
    <w:rsid w:val="6BF34C2A"/>
    <w:rsid w:val="6BF37FEE"/>
    <w:rsid w:val="6BF43634"/>
    <w:rsid w:val="6BF65D71"/>
    <w:rsid w:val="6BF66E5E"/>
    <w:rsid w:val="6BFB45D7"/>
    <w:rsid w:val="6BFD5619"/>
    <w:rsid w:val="6C002025"/>
    <w:rsid w:val="6C01079A"/>
    <w:rsid w:val="6C0111A9"/>
    <w:rsid w:val="6C01679B"/>
    <w:rsid w:val="6C025C1A"/>
    <w:rsid w:val="6C042ED0"/>
    <w:rsid w:val="6C044668"/>
    <w:rsid w:val="6C057F00"/>
    <w:rsid w:val="6C071327"/>
    <w:rsid w:val="6C0A3E96"/>
    <w:rsid w:val="6C0B4DF4"/>
    <w:rsid w:val="6C105A04"/>
    <w:rsid w:val="6C107F9E"/>
    <w:rsid w:val="6C135B63"/>
    <w:rsid w:val="6C142901"/>
    <w:rsid w:val="6C182716"/>
    <w:rsid w:val="6C195A37"/>
    <w:rsid w:val="6C1973F9"/>
    <w:rsid w:val="6C1B6EF5"/>
    <w:rsid w:val="6C1B7C1A"/>
    <w:rsid w:val="6C221469"/>
    <w:rsid w:val="6C24092F"/>
    <w:rsid w:val="6C2A0222"/>
    <w:rsid w:val="6C2A640B"/>
    <w:rsid w:val="6C2D2E3C"/>
    <w:rsid w:val="6C2E3EE0"/>
    <w:rsid w:val="6C3151C1"/>
    <w:rsid w:val="6C321404"/>
    <w:rsid w:val="6C3501A3"/>
    <w:rsid w:val="6C364074"/>
    <w:rsid w:val="6C373A2E"/>
    <w:rsid w:val="6C373C0B"/>
    <w:rsid w:val="6C383CEA"/>
    <w:rsid w:val="6C3B1C58"/>
    <w:rsid w:val="6C3F1616"/>
    <w:rsid w:val="6C3F6B3A"/>
    <w:rsid w:val="6C4206A4"/>
    <w:rsid w:val="6C4357F0"/>
    <w:rsid w:val="6C44488D"/>
    <w:rsid w:val="6C462FC4"/>
    <w:rsid w:val="6C464C5D"/>
    <w:rsid w:val="6C46740A"/>
    <w:rsid w:val="6C4767A3"/>
    <w:rsid w:val="6C4C1B23"/>
    <w:rsid w:val="6C4D20D7"/>
    <w:rsid w:val="6C506AE9"/>
    <w:rsid w:val="6C524840"/>
    <w:rsid w:val="6C527565"/>
    <w:rsid w:val="6C5547E7"/>
    <w:rsid w:val="6C573D60"/>
    <w:rsid w:val="6C587152"/>
    <w:rsid w:val="6C5E5832"/>
    <w:rsid w:val="6C6409C1"/>
    <w:rsid w:val="6C660550"/>
    <w:rsid w:val="6C660703"/>
    <w:rsid w:val="6C682ABA"/>
    <w:rsid w:val="6C6B67A2"/>
    <w:rsid w:val="6C6D2DF5"/>
    <w:rsid w:val="6C6E28E8"/>
    <w:rsid w:val="6C6F3B37"/>
    <w:rsid w:val="6C70602A"/>
    <w:rsid w:val="6C7138E1"/>
    <w:rsid w:val="6C735172"/>
    <w:rsid w:val="6C754FBC"/>
    <w:rsid w:val="6C762C81"/>
    <w:rsid w:val="6C7A3B06"/>
    <w:rsid w:val="6C7B138C"/>
    <w:rsid w:val="6C7B72B9"/>
    <w:rsid w:val="6C7B734D"/>
    <w:rsid w:val="6C7C0F52"/>
    <w:rsid w:val="6C7C5FEB"/>
    <w:rsid w:val="6C7E257A"/>
    <w:rsid w:val="6C7E5084"/>
    <w:rsid w:val="6C830FB0"/>
    <w:rsid w:val="6C841925"/>
    <w:rsid w:val="6C874FB6"/>
    <w:rsid w:val="6C8E66E2"/>
    <w:rsid w:val="6C8F0DFA"/>
    <w:rsid w:val="6C950A65"/>
    <w:rsid w:val="6C9A039A"/>
    <w:rsid w:val="6CA07C24"/>
    <w:rsid w:val="6CA22AD4"/>
    <w:rsid w:val="6CA61D75"/>
    <w:rsid w:val="6CAD6086"/>
    <w:rsid w:val="6CAE1364"/>
    <w:rsid w:val="6CB100DA"/>
    <w:rsid w:val="6CB230A1"/>
    <w:rsid w:val="6CB8257D"/>
    <w:rsid w:val="6CBC2B07"/>
    <w:rsid w:val="6CBD34E8"/>
    <w:rsid w:val="6CBE62CA"/>
    <w:rsid w:val="6CC0576A"/>
    <w:rsid w:val="6CC104D3"/>
    <w:rsid w:val="6CC11EB3"/>
    <w:rsid w:val="6CC35A10"/>
    <w:rsid w:val="6CC6424C"/>
    <w:rsid w:val="6CC67C20"/>
    <w:rsid w:val="6CC7660D"/>
    <w:rsid w:val="6CC84D6D"/>
    <w:rsid w:val="6CCC1379"/>
    <w:rsid w:val="6CCC67C8"/>
    <w:rsid w:val="6CCD1611"/>
    <w:rsid w:val="6CCD64CE"/>
    <w:rsid w:val="6CCE6A7C"/>
    <w:rsid w:val="6CD07871"/>
    <w:rsid w:val="6CD42496"/>
    <w:rsid w:val="6CD4680C"/>
    <w:rsid w:val="6CD5598F"/>
    <w:rsid w:val="6CD57697"/>
    <w:rsid w:val="6CD60891"/>
    <w:rsid w:val="6CD90C31"/>
    <w:rsid w:val="6CDC1363"/>
    <w:rsid w:val="6CDD55A5"/>
    <w:rsid w:val="6CDF004D"/>
    <w:rsid w:val="6CE0516D"/>
    <w:rsid w:val="6CE20563"/>
    <w:rsid w:val="6CE366B9"/>
    <w:rsid w:val="6CE437A3"/>
    <w:rsid w:val="6CE575C7"/>
    <w:rsid w:val="6CE746E5"/>
    <w:rsid w:val="6CE81D7A"/>
    <w:rsid w:val="6CE8444C"/>
    <w:rsid w:val="6CEA6199"/>
    <w:rsid w:val="6CEA722F"/>
    <w:rsid w:val="6CED5EC9"/>
    <w:rsid w:val="6CEE78B8"/>
    <w:rsid w:val="6CF11081"/>
    <w:rsid w:val="6CF16E3F"/>
    <w:rsid w:val="6CFD4277"/>
    <w:rsid w:val="6CFE5AB0"/>
    <w:rsid w:val="6D014826"/>
    <w:rsid w:val="6D0226FA"/>
    <w:rsid w:val="6D023C45"/>
    <w:rsid w:val="6D030F1C"/>
    <w:rsid w:val="6D0359E9"/>
    <w:rsid w:val="6D0413EA"/>
    <w:rsid w:val="6D0477CB"/>
    <w:rsid w:val="6D06046E"/>
    <w:rsid w:val="6D066D35"/>
    <w:rsid w:val="6D0701D6"/>
    <w:rsid w:val="6D0A764A"/>
    <w:rsid w:val="6D0E0D60"/>
    <w:rsid w:val="6D116063"/>
    <w:rsid w:val="6D140C86"/>
    <w:rsid w:val="6D1A252E"/>
    <w:rsid w:val="6D221AC4"/>
    <w:rsid w:val="6D244E7D"/>
    <w:rsid w:val="6D272259"/>
    <w:rsid w:val="6D287998"/>
    <w:rsid w:val="6D2B6735"/>
    <w:rsid w:val="6D2E55E7"/>
    <w:rsid w:val="6D330AE2"/>
    <w:rsid w:val="6D3441DD"/>
    <w:rsid w:val="6D344BD2"/>
    <w:rsid w:val="6D3506EE"/>
    <w:rsid w:val="6D356434"/>
    <w:rsid w:val="6D370DB3"/>
    <w:rsid w:val="6D375150"/>
    <w:rsid w:val="6D3A2597"/>
    <w:rsid w:val="6D3E3604"/>
    <w:rsid w:val="6D3E3D2B"/>
    <w:rsid w:val="6D411A1A"/>
    <w:rsid w:val="6D4164EA"/>
    <w:rsid w:val="6D433EF6"/>
    <w:rsid w:val="6D466C44"/>
    <w:rsid w:val="6D477FD3"/>
    <w:rsid w:val="6D4E49E3"/>
    <w:rsid w:val="6D51151B"/>
    <w:rsid w:val="6D5371F4"/>
    <w:rsid w:val="6D5578D0"/>
    <w:rsid w:val="6D57329F"/>
    <w:rsid w:val="6D584F1D"/>
    <w:rsid w:val="6D591390"/>
    <w:rsid w:val="6D5B027D"/>
    <w:rsid w:val="6D5C32A7"/>
    <w:rsid w:val="6D5D227D"/>
    <w:rsid w:val="6D5E1DA7"/>
    <w:rsid w:val="6D6018CD"/>
    <w:rsid w:val="6D606F97"/>
    <w:rsid w:val="6D607152"/>
    <w:rsid w:val="6D625876"/>
    <w:rsid w:val="6D644478"/>
    <w:rsid w:val="6D6560AE"/>
    <w:rsid w:val="6D661B67"/>
    <w:rsid w:val="6D670E00"/>
    <w:rsid w:val="6D6A5A6E"/>
    <w:rsid w:val="6D6B2714"/>
    <w:rsid w:val="6D7074DB"/>
    <w:rsid w:val="6D707603"/>
    <w:rsid w:val="6D710114"/>
    <w:rsid w:val="6D7161E8"/>
    <w:rsid w:val="6D733EBD"/>
    <w:rsid w:val="6D7516EA"/>
    <w:rsid w:val="6D780698"/>
    <w:rsid w:val="6D7961FF"/>
    <w:rsid w:val="6D7D1541"/>
    <w:rsid w:val="6D7E2FB4"/>
    <w:rsid w:val="6D7F1898"/>
    <w:rsid w:val="6D8009AB"/>
    <w:rsid w:val="6D8123EB"/>
    <w:rsid w:val="6D8555C2"/>
    <w:rsid w:val="6D8A1EC9"/>
    <w:rsid w:val="6D8C0649"/>
    <w:rsid w:val="6D8C4A8A"/>
    <w:rsid w:val="6D906434"/>
    <w:rsid w:val="6D920289"/>
    <w:rsid w:val="6D926427"/>
    <w:rsid w:val="6D976EAA"/>
    <w:rsid w:val="6D9846C6"/>
    <w:rsid w:val="6D9B3E0B"/>
    <w:rsid w:val="6D9C0C21"/>
    <w:rsid w:val="6D9F2AB0"/>
    <w:rsid w:val="6DA120FA"/>
    <w:rsid w:val="6DA426AB"/>
    <w:rsid w:val="6DA56EED"/>
    <w:rsid w:val="6DA60419"/>
    <w:rsid w:val="6DA82A36"/>
    <w:rsid w:val="6DAC1E6B"/>
    <w:rsid w:val="6DAD791F"/>
    <w:rsid w:val="6DAF20AC"/>
    <w:rsid w:val="6DAF4405"/>
    <w:rsid w:val="6DB35716"/>
    <w:rsid w:val="6DB44875"/>
    <w:rsid w:val="6DB53146"/>
    <w:rsid w:val="6DB65CE5"/>
    <w:rsid w:val="6DB66CF5"/>
    <w:rsid w:val="6DB817BD"/>
    <w:rsid w:val="6DB856E9"/>
    <w:rsid w:val="6DBA0A98"/>
    <w:rsid w:val="6DBA3407"/>
    <w:rsid w:val="6DBB0D7C"/>
    <w:rsid w:val="6DBC5E92"/>
    <w:rsid w:val="6DBF5A6F"/>
    <w:rsid w:val="6DC10C7B"/>
    <w:rsid w:val="6DC1399A"/>
    <w:rsid w:val="6DC677D2"/>
    <w:rsid w:val="6DC74D93"/>
    <w:rsid w:val="6DC77DD0"/>
    <w:rsid w:val="6DCA02C6"/>
    <w:rsid w:val="6DCC2DC8"/>
    <w:rsid w:val="6DCE47EA"/>
    <w:rsid w:val="6DCF2C45"/>
    <w:rsid w:val="6DD0125C"/>
    <w:rsid w:val="6DD027AA"/>
    <w:rsid w:val="6DD038B1"/>
    <w:rsid w:val="6DD53FE7"/>
    <w:rsid w:val="6DD54740"/>
    <w:rsid w:val="6DDA16D6"/>
    <w:rsid w:val="6DDA527F"/>
    <w:rsid w:val="6DDA70E0"/>
    <w:rsid w:val="6DDB0399"/>
    <w:rsid w:val="6DDB425F"/>
    <w:rsid w:val="6DDF1F58"/>
    <w:rsid w:val="6DE306AD"/>
    <w:rsid w:val="6DE36F05"/>
    <w:rsid w:val="6DE602D8"/>
    <w:rsid w:val="6DE609A8"/>
    <w:rsid w:val="6DE7772B"/>
    <w:rsid w:val="6DE913B8"/>
    <w:rsid w:val="6DE9216A"/>
    <w:rsid w:val="6DE960B6"/>
    <w:rsid w:val="6DEB7D94"/>
    <w:rsid w:val="6DEC5BFC"/>
    <w:rsid w:val="6DEF10C3"/>
    <w:rsid w:val="6DF07C8C"/>
    <w:rsid w:val="6DF10743"/>
    <w:rsid w:val="6DF126EA"/>
    <w:rsid w:val="6DF3217E"/>
    <w:rsid w:val="6DF734CB"/>
    <w:rsid w:val="6DF93132"/>
    <w:rsid w:val="6DFA57A4"/>
    <w:rsid w:val="6DFA71B8"/>
    <w:rsid w:val="6DFD3EF8"/>
    <w:rsid w:val="6DFD479A"/>
    <w:rsid w:val="6DFF067E"/>
    <w:rsid w:val="6DFF0D3A"/>
    <w:rsid w:val="6E013B87"/>
    <w:rsid w:val="6E062051"/>
    <w:rsid w:val="6E065D12"/>
    <w:rsid w:val="6E0806AB"/>
    <w:rsid w:val="6E0B32C9"/>
    <w:rsid w:val="6E0B5E7A"/>
    <w:rsid w:val="6E0E00AF"/>
    <w:rsid w:val="6E113693"/>
    <w:rsid w:val="6E124D0C"/>
    <w:rsid w:val="6E1300EB"/>
    <w:rsid w:val="6E162796"/>
    <w:rsid w:val="6E162D05"/>
    <w:rsid w:val="6E1762D2"/>
    <w:rsid w:val="6E1B056F"/>
    <w:rsid w:val="6E1D1CA6"/>
    <w:rsid w:val="6E1E61C7"/>
    <w:rsid w:val="6E1E7E0A"/>
    <w:rsid w:val="6E205BAD"/>
    <w:rsid w:val="6E215C0B"/>
    <w:rsid w:val="6E282C6A"/>
    <w:rsid w:val="6E291A7D"/>
    <w:rsid w:val="6E2D1BA5"/>
    <w:rsid w:val="6E2E2A12"/>
    <w:rsid w:val="6E2E6506"/>
    <w:rsid w:val="6E341BF7"/>
    <w:rsid w:val="6E356EC2"/>
    <w:rsid w:val="6E380A82"/>
    <w:rsid w:val="6E394644"/>
    <w:rsid w:val="6E396177"/>
    <w:rsid w:val="6E397FDB"/>
    <w:rsid w:val="6E3A001A"/>
    <w:rsid w:val="6E3A0A53"/>
    <w:rsid w:val="6E3B2C04"/>
    <w:rsid w:val="6E3C17E8"/>
    <w:rsid w:val="6E3E2E45"/>
    <w:rsid w:val="6E3F04BD"/>
    <w:rsid w:val="6E3F5411"/>
    <w:rsid w:val="6E407FF0"/>
    <w:rsid w:val="6E417C7F"/>
    <w:rsid w:val="6E437BB1"/>
    <w:rsid w:val="6E4445B2"/>
    <w:rsid w:val="6E45225E"/>
    <w:rsid w:val="6E490A62"/>
    <w:rsid w:val="6E49262D"/>
    <w:rsid w:val="6E49305C"/>
    <w:rsid w:val="6E4A0BE4"/>
    <w:rsid w:val="6E4A1D31"/>
    <w:rsid w:val="6E4A1DFE"/>
    <w:rsid w:val="6E4D745D"/>
    <w:rsid w:val="6E4E4E71"/>
    <w:rsid w:val="6E4F156E"/>
    <w:rsid w:val="6E527B66"/>
    <w:rsid w:val="6E536002"/>
    <w:rsid w:val="6E5406DD"/>
    <w:rsid w:val="6E5625C4"/>
    <w:rsid w:val="6E572C8D"/>
    <w:rsid w:val="6E57372E"/>
    <w:rsid w:val="6E5A6246"/>
    <w:rsid w:val="6E5C3161"/>
    <w:rsid w:val="6E5D3151"/>
    <w:rsid w:val="6E5E5A62"/>
    <w:rsid w:val="6E62540E"/>
    <w:rsid w:val="6E62781F"/>
    <w:rsid w:val="6E636DC0"/>
    <w:rsid w:val="6E650109"/>
    <w:rsid w:val="6E671C0A"/>
    <w:rsid w:val="6E6755A0"/>
    <w:rsid w:val="6E683483"/>
    <w:rsid w:val="6E6A35CA"/>
    <w:rsid w:val="6E6C6480"/>
    <w:rsid w:val="6E6F7627"/>
    <w:rsid w:val="6E725626"/>
    <w:rsid w:val="6E7622E1"/>
    <w:rsid w:val="6E7629D1"/>
    <w:rsid w:val="6E7759C1"/>
    <w:rsid w:val="6E7774E3"/>
    <w:rsid w:val="6E795527"/>
    <w:rsid w:val="6E796447"/>
    <w:rsid w:val="6E7C1B0B"/>
    <w:rsid w:val="6E7C25F1"/>
    <w:rsid w:val="6E7D0B26"/>
    <w:rsid w:val="6E7D6A29"/>
    <w:rsid w:val="6E7F41D0"/>
    <w:rsid w:val="6E805C7D"/>
    <w:rsid w:val="6E8132C5"/>
    <w:rsid w:val="6E8213FC"/>
    <w:rsid w:val="6E856257"/>
    <w:rsid w:val="6E8970AC"/>
    <w:rsid w:val="6E8B1517"/>
    <w:rsid w:val="6E8B2F2F"/>
    <w:rsid w:val="6E8D4698"/>
    <w:rsid w:val="6E8D6567"/>
    <w:rsid w:val="6E901EC2"/>
    <w:rsid w:val="6E935A10"/>
    <w:rsid w:val="6E996E52"/>
    <w:rsid w:val="6E9A7AE7"/>
    <w:rsid w:val="6E9C7FDA"/>
    <w:rsid w:val="6E9E7F4E"/>
    <w:rsid w:val="6E9F5D7C"/>
    <w:rsid w:val="6EA02A98"/>
    <w:rsid w:val="6EA32F5E"/>
    <w:rsid w:val="6EA527F6"/>
    <w:rsid w:val="6EAC22A6"/>
    <w:rsid w:val="6EB27AAA"/>
    <w:rsid w:val="6EB30C78"/>
    <w:rsid w:val="6EB54F08"/>
    <w:rsid w:val="6EBB115A"/>
    <w:rsid w:val="6EBB33F6"/>
    <w:rsid w:val="6EBB4461"/>
    <w:rsid w:val="6EBC14EF"/>
    <w:rsid w:val="6EBD6458"/>
    <w:rsid w:val="6EC0192E"/>
    <w:rsid w:val="6EC17A27"/>
    <w:rsid w:val="6EC85E7C"/>
    <w:rsid w:val="6ECB57CF"/>
    <w:rsid w:val="6ECC72E9"/>
    <w:rsid w:val="6ECE3879"/>
    <w:rsid w:val="6ED31CA9"/>
    <w:rsid w:val="6ED512F7"/>
    <w:rsid w:val="6EDA5F2C"/>
    <w:rsid w:val="6EDB3DBD"/>
    <w:rsid w:val="6EDC45F8"/>
    <w:rsid w:val="6EDE4B54"/>
    <w:rsid w:val="6EDE6FDA"/>
    <w:rsid w:val="6EDF3A07"/>
    <w:rsid w:val="6EDF55E4"/>
    <w:rsid w:val="6EE04CED"/>
    <w:rsid w:val="6EE119D6"/>
    <w:rsid w:val="6EE3123C"/>
    <w:rsid w:val="6EE31DB7"/>
    <w:rsid w:val="6EE41E5F"/>
    <w:rsid w:val="6EE82D82"/>
    <w:rsid w:val="6EE845E9"/>
    <w:rsid w:val="6EE936D6"/>
    <w:rsid w:val="6EE97BEB"/>
    <w:rsid w:val="6EED709B"/>
    <w:rsid w:val="6EED7FB8"/>
    <w:rsid w:val="6EEE4EF6"/>
    <w:rsid w:val="6EEE6EA2"/>
    <w:rsid w:val="6EF01286"/>
    <w:rsid w:val="6EF3669C"/>
    <w:rsid w:val="6EF945F8"/>
    <w:rsid w:val="6EF9547B"/>
    <w:rsid w:val="6EF96219"/>
    <w:rsid w:val="6EFC5E56"/>
    <w:rsid w:val="6EFD4C14"/>
    <w:rsid w:val="6EFD6FA7"/>
    <w:rsid w:val="6F002300"/>
    <w:rsid w:val="6F011A3F"/>
    <w:rsid w:val="6F0159AD"/>
    <w:rsid w:val="6F02145C"/>
    <w:rsid w:val="6F024B13"/>
    <w:rsid w:val="6F0351E0"/>
    <w:rsid w:val="6F0352FD"/>
    <w:rsid w:val="6F04748C"/>
    <w:rsid w:val="6F070AD5"/>
    <w:rsid w:val="6F0978F5"/>
    <w:rsid w:val="6F0B4304"/>
    <w:rsid w:val="6F0B4C22"/>
    <w:rsid w:val="6F0C7F40"/>
    <w:rsid w:val="6F100A6D"/>
    <w:rsid w:val="6F1204BC"/>
    <w:rsid w:val="6F1B4F0C"/>
    <w:rsid w:val="6F211B03"/>
    <w:rsid w:val="6F236B8C"/>
    <w:rsid w:val="6F294158"/>
    <w:rsid w:val="6F36138C"/>
    <w:rsid w:val="6F386A04"/>
    <w:rsid w:val="6F3A219E"/>
    <w:rsid w:val="6F3A7611"/>
    <w:rsid w:val="6F3D26AB"/>
    <w:rsid w:val="6F3D6DA6"/>
    <w:rsid w:val="6F4222F7"/>
    <w:rsid w:val="6F427303"/>
    <w:rsid w:val="6F4276DB"/>
    <w:rsid w:val="6F446C78"/>
    <w:rsid w:val="6F481596"/>
    <w:rsid w:val="6F4B251A"/>
    <w:rsid w:val="6F4B6621"/>
    <w:rsid w:val="6F4C4235"/>
    <w:rsid w:val="6F4C4B0C"/>
    <w:rsid w:val="6F530D0D"/>
    <w:rsid w:val="6F54011E"/>
    <w:rsid w:val="6F545023"/>
    <w:rsid w:val="6F5455CF"/>
    <w:rsid w:val="6F56651E"/>
    <w:rsid w:val="6F5712F7"/>
    <w:rsid w:val="6F57729C"/>
    <w:rsid w:val="6F590B6C"/>
    <w:rsid w:val="6F5B5E6B"/>
    <w:rsid w:val="6F5C35E1"/>
    <w:rsid w:val="6F5E7CEC"/>
    <w:rsid w:val="6F620DE1"/>
    <w:rsid w:val="6F6668E8"/>
    <w:rsid w:val="6F674187"/>
    <w:rsid w:val="6F6C7167"/>
    <w:rsid w:val="6F6D1673"/>
    <w:rsid w:val="6F6D16E6"/>
    <w:rsid w:val="6F6D3B5E"/>
    <w:rsid w:val="6F6E5846"/>
    <w:rsid w:val="6F6E733A"/>
    <w:rsid w:val="6F6F64A3"/>
    <w:rsid w:val="6F7009C9"/>
    <w:rsid w:val="6F741A98"/>
    <w:rsid w:val="6F7613AC"/>
    <w:rsid w:val="6F7768D3"/>
    <w:rsid w:val="6F792A6E"/>
    <w:rsid w:val="6F7A4666"/>
    <w:rsid w:val="6F7B0A23"/>
    <w:rsid w:val="6F7D1BED"/>
    <w:rsid w:val="6F7E033C"/>
    <w:rsid w:val="6F7E1B7E"/>
    <w:rsid w:val="6F7F1D09"/>
    <w:rsid w:val="6F802289"/>
    <w:rsid w:val="6F8307A9"/>
    <w:rsid w:val="6F833A25"/>
    <w:rsid w:val="6F836D98"/>
    <w:rsid w:val="6F843A81"/>
    <w:rsid w:val="6F854ECD"/>
    <w:rsid w:val="6F885B3F"/>
    <w:rsid w:val="6F8B1559"/>
    <w:rsid w:val="6F917BF2"/>
    <w:rsid w:val="6F934BC9"/>
    <w:rsid w:val="6F9524DE"/>
    <w:rsid w:val="6F95524A"/>
    <w:rsid w:val="6F97333C"/>
    <w:rsid w:val="6F974DEE"/>
    <w:rsid w:val="6F9D55CE"/>
    <w:rsid w:val="6F9E09E8"/>
    <w:rsid w:val="6FA36BD9"/>
    <w:rsid w:val="6FA40581"/>
    <w:rsid w:val="6FA426D5"/>
    <w:rsid w:val="6FA654CD"/>
    <w:rsid w:val="6FA74F65"/>
    <w:rsid w:val="6FA75495"/>
    <w:rsid w:val="6FA8249F"/>
    <w:rsid w:val="6FAB4283"/>
    <w:rsid w:val="6FB0689E"/>
    <w:rsid w:val="6FB23AC9"/>
    <w:rsid w:val="6FB2721E"/>
    <w:rsid w:val="6FB35EB3"/>
    <w:rsid w:val="6FB37989"/>
    <w:rsid w:val="6FB41B93"/>
    <w:rsid w:val="6FB471E3"/>
    <w:rsid w:val="6FB563A1"/>
    <w:rsid w:val="6FB63143"/>
    <w:rsid w:val="6FB74E4C"/>
    <w:rsid w:val="6FB83331"/>
    <w:rsid w:val="6FB97AD7"/>
    <w:rsid w:val="6FBA3C40"/>
    <w:rsid w:val="6FBB08BE"/>
    <w:rsid w:val="6FBC0EED"/>
    <w:rsid w:val="6FC328BB"/>
    <w:rsid w:val="6FC4369E"/>
    <w:rsid w:val="6FC66CA8"/>
    <w:rsid w:val="6FC81350"/>
    <w:rsid w:val="6FC87B4E"/>
    <w:rsid w:val="6FCE34C7"/>
    <w:rsid w:val="6FD02E46"/>
    <w:rsid w:val="6FD05AFD"/>
    <w:rsid w:val="6FD1332F"/>
    <w:rsid w:val="6FD45006"/>
    <w:rsid w:val="6FD5374F"/>
    <w:rsid w:val="6FD66201"/>
    <w:rsid w:val="6FD749FC"/>
    <w:rsid w:val="6FDA648D"/>
    <w:rsid w:val="6FDD407F"/>
    <w:rsid w:val="6FDF328B"/>
    <w:rsid w:val="6FE02910"/>
    <w:rsid w:val="6FE07DBE"/>
    <w:rsid w:val="6FE25370"/>
    <w:rsid w:val="6FE44B88"/>
    <w:rsid w:val="6FE54357"/>
    <w:rsid w:val="6FE6636C"/>
    <w:rsid w:val="6FE66E37"/>
    <w:rsid w:val="6FE90F2F"/>
    <w:rsid w:val="6FEB1E22"/>
    <w:rsid w:val="6FEC532F"/>
    <w:rsid w:val="6FED7FB7"/>
    <w:rsid w:val="6FEF62E4"/>
    <w:rsid w:val="6FEF7CF1"/>
    <w:rsid w:val="6FF10027"/>
    <w:rsid w:val="6FF430E7"/>
    <w:rsid w:val="6FF44373"/>
    <w:rsid w:val="6FF465D5"/>
    <w:rsid w:val="6FF47B8A"/>
    <w:rsid w:val="6FF9279D"/>
    <w:rsid w:val="6FFA4FD5"/>
    <w:rsid w:val="6FFB503A"/>
    <w:rsid w:val="70011D09"/>
    <w:rsid w:val="700279FA"/>
    <w:rsid w:val="70032545"/>
    <w:rsid w:val="70045D73"/>
    <w:rsid w:val="70052E8F"/>
    <w:rsid w:val="70052F1C"/>
    <w:rsid w:val="70097FEC"/>
    <w:rsid w:val="700B1E7D"/>
    <w:rsid w:val="700B5FFA"/>
    <w:rsid w:val="700B7E4B"/>
    <w:rsid w:val="700D18AC"/>
    <w:rsid w:val="70110FCF"/>
    <w:rsid w:val="70111422"/>
    <w:rsid w:val="70127858"/>
    <w:rsid w:val="701551F1"/>
    <w:rsid w:val="70155E99"/>
    <w:rsid w:val="70161B82"/>
    <w:rsid w:val="7017404D"/>
    <w:rsid w:val="70187E2A"/>
    <w:rsid w:val="701909D4"/>
    <w:rsid w:val="701A6D7D"/>
    <w:rsid w:val="701E0FA9"/>
    <w:rsid w:val="701E5E62"/>
    <w:rsid w:val="702025BE"/>
    <w:rsid w:val="70203C06"/>
    <w:rsid w:val="70246A7D"/>
    <w:rsid w:val="70251704"/>
    <w:rsid w:val="702B31DE"/>
    <w:rsid w:val="702C2126"/>
    <w:rsid w:val="702E2DC2"/>
    <w:rsid w:val="703114AB"/>
    <w:rsid w:val="703654CC"/>
    <w:rsid w:val="70397D51"/>
    <w:rsid w:val="703A41EF"/>
    <w:rsid w:val="703A537B"/>
    <w:rsid w:val="703B062E"/>
    <w:rsid w:val="703C4AF1"/>
    <w:rsid w:val="703E0E98"/>
    <w:rsid w:val="703F4060"/>
    <w:rsid w:val="703F46C0"/>
    <w:rsid w:val="7041553F"/>
    <w:rsid w:val="70417B45"/>
    <w:rsid w:val="70422C28"/>
    <w:rsid w:val="704306A0"/>
    <w:rsid w:val="70431191"/>
    <w:rsid w:val="70467600"/>
    <w:rsid w:val="704866F8"/>
    <w:rsid w:val="70491678"/>
    <w:rsid w:val="704A5B47"/>
    <w:rsid w:val="704B4893"/>
    <w:rsid w:val="704B5596"/>
    <w:rsid w:val="704C2040"/>
    <w:rsid w:val="704C358F"/>
    <w:rsid w:val="704F77C5"/>
    <w:rsid w:val="70504631"/>
    <w:rsid w:val="70510ED5"/>
    <w:rsid w:val="70514120"/>
    <w:rsid w:val="705151C6"/>
    <w:rsid w:val="70521DF0"/>
    <w:rsid w:val="70527ECF"/>
    <w:rsid w:val="70545F3A"/>
    <w:rsid w:val="705507C5"/>
    <w:rsid w:val="70554C92"/>
    <w:rsid w:val="70573D3A"/>
    <w:rsid w:val="70592173"/>
    <w:rsid w:val="705A2694"/>
    <w:rsid w:val="705D7078"/>
    <w:rsid w:val="705E211F"/>
    <w:rsid w:val="705E35A0"/>
    <w:rsid w:val="705E3AE3"/>
    <w:rsid w:val="706014ED"/>
    <w:rsid w:val="70623304"/>
    <w:rsid w:val="70631397"/>
    <w:rsid w:val="70653B02"/>
    <w:rsid w:val="70671FFF"/>
    <w:rsid w:val="70672D7F"/>
    <w:rsid w:val="70677726"/>
    <w:rsid w:val="706A0BCF"/>
    <w:rsid w:val="706A24BA"/>
    <w:rsid w:val="706C40A3"/>
    <w:rsid w:val="706E71F7"/>
    <w:rsid w:val="70727F47"/>
    <w:rsid w:val="707373A3"/>
    <w:rsid w:val="70746B95"/>
    <w:rsid w:val="707473DF"/>
    <w:rsid w:val="70755976"/>
    <w:rsid w:val="707608D9"/>
    <w:rsid w:val="70771D85"/>
    <w:rsid w:val="70783189"/>
    <w:rsid w:val="707969E1"/>
    <w:rsid w:val="707C26F6"/>
    <w:rsid w:val="70835F1F"/>
    <w:rsid w:val="70862B3E"/>
    <w:rsid w:val="70892DA1"/>
    <w:rsid w:val="708A5EDC"/>
    <w:rsid w:val="70912C85"/>
    <w:rsid w:val="70937F5B"/>
    <w:rsid w:val="70956DF1"/>
    <w:rsid w:val="70974A62"/>
    <w:rsid w:val="7099067D"/>
    <w:rsid w:val="70993892"/>
    <w:rsid w:val="709C0EB3"/>
    <w:rsid w:val="709C501D"/>
    <w:rsid w:val="70A05250"/>
    <w:rsid w:val="70A10987"/>
    <w:rsid w:val="70A41FEC"/>
    <w:rsid w:val="70A44348"/>
    <w:rsid w:val="70A746D1"/>
    <w:rsid w:val="70A75384"/>
    <w:rsid w:val="70AF41BC"/>
    <w:rsid w:val="70AF66B9"/>
    <w:rsid w:val="70B2381B"/>
    <w:rsid w:val="70B462D3"/>
    <w:rsid w:val="70B5489B"/>
    <w:rsid w:val="70B6340F"/>
    <w:rsid w:val="70B659CA"/>
    <w:rsid w:val="70B82965"/>
    <w:rsid w:val="70BB3BCF"/>
    <w:rsid w:val="70BD3F6C"/>
    <w:rsid w:val="70BD6661"/>
    <w:rsid w:val="70C00B02"/>
    <w:rsid w:val="70C05140"/>
    <w:rsid w:val="70C176D9"/>
    <w:rsid w:val="70C37A09"/>
    <w:rsid w:val="70C45052"/>
    <w:rsid w:val="70C84352"/>
    <w:rsid w:val="70C861F1"/>
    <w:rsid w:val="70CE62AD"/>
    <w:rsid w:val="70D03CC4"/>
    <w:rsid w:val="70D2092C"/>
    <w:rsid w:val="70D379DF"/>
    <w:rsid w:val="70D407D0"/>
    <w:rsid w:val="70D6636C"/>
    <w:rsid w:val="70D9517F"/>
    <w:rsid w:val="70DA1BC4"/>
    <w:rsid w:val="70DC1576"/>
    <w:rsid w:val="70DC32AE"/>
    <w:rsid w:val="70DF2B5B"/>
    <w:rsid w:val="70DF2F4D"/>
    <w:rsid w:val="70E006C5"/>
    <w:rsid w:val="70E1179A"/>
    <w:rsid w:val="70E132D7"/>
    <w:rsid w:val="70E25173"/>
    <w:rsid w:val="70E528BE"/>
    <w:rsid w:val="70E7576D"/>
    <w:rsid w:val="70E9330F"/>
    <w:rsid w:val="70EC0FD5"/>
    <w:rsid w:val="70F003F8"/>
    <w:rsid w:val="70F36552"/>
    <w:rsid w:val="70F44904"/>
    <w:rsid w:val="70F65D38"/>
    <w:rsid w:val="70F73950"/>
    <w:rsid w:val="70F845B7"/>
    <w:rsid w:val="70FC2126"/>
    <w:rsid w:val="70FD0CF1"/>
    <w:rsid w:val="70FF0CCC"/>
    <w:rsid w:val="71000B01"/>
    <w:rsid w:val="71014B88"/>
    <w:rsid w:val="710613BC"/>
    <w:rsid w:val="7108398F"/>
    <w:rsid w:val="710B5A56"/>
    <w:rsid w:val="710C2A8E"/>
    <w:rsid w:val="710C4E45"/>
    <w:rsid w:val="710D1715"/>
    <w:rsid w:val="710D262B"/>
    <w:rsid w:val="710F2ADF"/>
    <w:rsid w:val="710F6CA5"/>
    <w:rsid w:val="711003C9"/>
    <w:rsid w:val="71105E95"/>
    <w:rsid w:val="71150113"/>
    <w:rsid w:val="71161913"/>
    <w:rsid w:val="71176C6B"/>
    <w:rsid w:val="711942D1"/>
    <w:rsid w:val="71194AF9"/>
    <w:rsid w:val="71197F70"/>
    <w:rsid w:val="711C0230"/>
    <w:rsid w:val="711D2A3D"/>
    <w:rsid w:val="712013F3"/>
    <w:rsid w:val="7121358A"/>
    <w:rsid w:val="712230F3"/>
    <w:rsid w:val="71250ED1"/>
    <w:rsid w:val="71257E04"/>
    <w:rsid w:val="71265730"/>
    <w:rsid w:val="71280FD3"/>
    <w:rsid w:val="71296D5A"/>
    <w:rsid w:val="712A3B0C"/>
    <w:rsid w:val="712F4649"/>
    <w:rsid w:val="7132087C"/>
    <w:rsid w:val="7135226A"/>
    <w:rsid w:val="713732FE"/>
    <w:rsid w:val="713A0B56"/>
    <w:rsid w:val="713B6656"/>
    <w:rsid w:val="713B6809"/>
    <w:rsid w:val="713D2312"/>
    <w:rsid w:val="713E1DA4"/>
    <w:rsid w:val="713E75C0"/>
    <w:rsid w:val="71420B87"/>
    <w:rsid w:val="71422B68"/>
    <w:rsid w:val="71442173"/>
    <w:rsid w:val="7145467F"/>
    <w:rsid w:val="7146389C"/>
    <w:rsid w:val="71475D5A"/>
    <w:rsid w:val="7148353E"/>
    <w:rsid w:val="71492DEF"/>
    <w:rsid w:val="714B5333"/>
    <w:rsid w:val="714C1605"/>
    <w:rsid w:val="714D5396"/>
    <w:rsid w:val="714E1377"/>
    <w:rsid w:val="714F79D1"/>
    <w:rsid w:val="71563CF4"/>
    <w:rsid w:val="71565797"/>
    <w:rsid w:val="71571ED2"/>
    <w:rsid w:val="715B2436"/>
    <w:rsid w:val="715B7947"/>
    <w:rsid w:val="71610768"/>
    <w:rsid w:val="7163692F"/>
    <w:rsid w:val="716670BB"/>
    <w:rsid w:val="71674B62"/>
    <w:rsid w:val="716B6693"/>
    <w:rsid w:val="716B76C9"/>
    <w:rsid w:val="716C2588"/>
    <w:rsid w:val="716D13B1"/>
    <w:rsid w:val="716E6CF6"/>
    <w:rsid w:val="716F55D2"/>
    <w:rsid w:val="716F6642"/>
    <w:rsid w:val="71737277"/>
    <w:rsid w:val="717652CD"/>
    <w:rsid w:val="71777DD2"/>
    <w:rsid w:val="717B252B"/>
    <w:rsid w:val="718070A4"/>
    <w:rsid w:val="71816307"/>
    <w:rsid w:val="71836C75"/>
    <w:rsid w:val="718611E7"/>
    <w:rsid w:val="7187035F"/>
    <w:rsid w:val="718713A0"/>
    <w:rsid w:val="718933C8"/>
    <w:rsid w:val="718A4838"/>
    <w:rsid w:val="718A4E1D"/>
    <w:rsid w:val="718C70EA"/>
    <w:rsid w:val="71937A25"/>
    <w:rsid w:val="71941CB0"/>
    <w:rsid w:val="71944F9F"/>
    <w:rsid w:val="71985FCB"/>
    <w:rsid w:val="719917EF"/>
    <w:rsid w:val="719C6934"/>
    <w:rsid w:val="719D6B40"/>
    <w:rsid w:val="719F04DF"/>
    <w:rsid w:val="719F1C16"/>
    <w:rsid w:val="71A04BB4"/>
    <w:rsid w:val="71A1451F"/>
    <w:rsid w:val="71A206E7"/>
    <w:rsid w:val="71A40671"/>
    <w:rsid w:val="71A55E46"/>
    <w:rsid w:val="71A97D92"/>
    <w:rsid w:val="71AA20B9"/>
    <w:rsid w:val="71AA2EEC"/>
    <w:rsid w:val="71AC668E"/>
    <w:rsid w:val="71AD5133"/>
    <w:rsid w:val="71AE7B39"/>
    <w:rsid w:val="71AE7CA8"/>
    <w:rsid w:val="71B02A11"/>
    <w:rsid w:val="71B14EE5"/>
    <w:rsid w:val="71B37483"/>
    <w:rsid w:val="71B65CEB"/>
    <w:rsid w:val="71B73DA5"/>
    <w:rsid w:val="71B74A93"/>
    <w:rsid w:val="71B803FB"/>
    <w:rsid w:val="71B96CCC"/>
    <w:rsid w:val="71BE30BC"/>
    <w:rsid w:val="71BE5FB1"/>
    <w:rsid w:val="71BE6445"/>
    <w:rsid w:val="71C76BAB"/>
    <w:rsid w:val="71C81662"/>
    <w:rsid w:val="71C821DF"/>
    <w:rsid w:val="71C86AD9"/>
    <w:rsid w:val="71C93EA9"/>
    <w:rsid w:val="71CA131A"/>
    <w:rsid w:val="71CB41BE"/>
    <w:rsid w:val="71CC6178"/>
    <w:rsid w:val="71CC677D"/>
    <w:rsid w:val="71CC701A"/>
    <w:rsid w:val="71CD1304"/>
    <w:rsid w:val="71CE5497"/>
    <w:rsid w:val="71CF347B"/>
    <w:rsid w:val="71D21800"/>
    <w:rsid w:val="71DB30CB"/>
    <w:rsid w:val="71DC3A3A"/>
    <w:rsid w:val="71E16594"/>
    <w:rsid w:val="71E374AE"/>
    <w:rsid w:val="71E56A68"/>
    <w:rsid w:val="71E77188"/>
    <w:rsid w:val="71E87BA5"/>
    <w:rsid w:val="71EA4380"/>
    <w:rsid w:val="71EC258F"/>
    <w:rsid w:val="71ED20D5"/>
    <w:rsid w:val="71ED7181"/>
    <w:rsid w:val="71F427D4"/>
    <w:rsid w:val="71F51470"/>
    <w:rsid w:val="71F61F5B"/>
    <w:rsid w:val="71F661F0"/>
    <w:rsid w:val="71F875DD"/>
    <w:rsid w:val="71FA2C5E"/>
    <w:rsid w:val="71FC025F"/>
    <w:rsid w:val="71FC04C9"/>
    <w:rsid w:val="71FD729C"/>
    <w:rsid w:val="71FE1C2C"/>
    <w:rsid w:val="71FE37D3"/>
    <w:rsid w:val="71FF5E29"/>
    <w:rsid w:val="72011E1F"/>
    <w:rsid w:val="72022CB0"/>
    <w:rsid w:val="7202559A"/>
    <w:rsid w:val="720273E5"/>
    <w:rsid w:val="720338CF"/>
    <w:rsid w:val="7205042D"/>
    <w:rsid w:val="72052189"/>
    <w:rsid w:val="7205295B"/>
    <w:rsid w:val="72073A80"/>
    <w:rsid w:val="7209036D"/>
    <w:rsid w:val="720C5B06"/>
    <w:rsid w:val="720E49B1"/>
    <w:rsid w:val="72111416"/>
    <w:rsid w:val="721257A6"/>
    <w:rsid w:val="72135FA2"/>
    <w:rsid w:val="721507A9"/>
    <w:rsid w:val="72160696"/>
    <w:rsid w:val="721616D6"/>
    <w:rsid w:val="7218230E"/>
    <w:rsid w:val="72193824"/>
    <w:rsid w:val="721A17AD"/>
    <w:rsid w:val="721B43B3"/>
    <w:rsid w:val="721B6B89"/>
    <w:rsid w:val="721C4A1B"/>
    <w:rsid w:val="721F12C8"/>
    <w:rsid w:val="721F155D"/>
    <w:rsid w:val="722351CC"/>
    <w:rsid w:val="722828EC"/>
    <w:rsid w:val="722872EA"/>
    <w:rsid w:val="722A230B"/>
    <w:rsid w:val="722E1044"/>
    <w:rsid w:val="722E7EFF"/>
    <w:rsid w:val="722F630B"/>
    <w:rsid w:val="723053DB"/>
    <w:rsid w:val="72311068"/>
    <w:rsid w:val="7231373D"/>
    <w:rsid w:val="723318A3"/>
    <w:rsid w:val="7235349E"/>
    <w:rsid w:val="7235449A"/>
    <w:rsid w:val="72364000"/>
    <w:rsid w:val="72373DC8"/>
    <w:rsid w:val="723A4569"/>
    <w:rsid w:val="723E4380"/>
    <w:rsid w:val="723E68F7"/>
    <w:rsid w:val="724126BB"/>
    <w:rsid w:val="724135B1"/>
    <w:rsid w:val="72425CCD"/>
    <w:rsid w:val="724548C0"/>
    <w:rsid w:val="72455503"/>
    <w:rsid w:val="72460ACD"/>
    <w:rsid w:val="72470840"/>
    <w:rsid w:val="72494F92"/>
    <w:rsid w:val="724B1CD6"/>
    <w:rsid w:val="724C5E75"/>
    <w:rsid w:val="724D3DF0"/>
    <w:rsid w:val="724E3804"/>
    <w:rsid w:val="725C3259"/>
    <w:rsid w:val="725C5182"/>
    <w:rsid w:val="725D09BA"/>
    <w:rsid w:val="725D3F1D"/>
    <w:rsid w:val="725F6352"/>
    <w:rsid w:val="725F728A"/>
    <w:rsid w:val="726112CC"/>
    <w:rsid w:val="72621A31"/>
    <w:rsid w:val="726330E8"/>
    <w:rsid w:val="72670E1E"/>
    <w:rsid w:val="72676AD2"/>
    <w:rsid w:val="726E0BF8"/>
    <w:rsid w:val="726E31AF"/>
    <w:rsid w:val="726F56AE"/>
    <w:rsid w:val="7270042A"/>
    <w:rsid w:val="7271294C"/>
    <w:rsid w:val="727325D7"/>
    <w:rsid w:val="72793419"/>
    <w:rsid w:val="727C03D7"/>
    <w:rsid w:val="727D144A"/>
    <w:rsid w:val="727D72C2"/>
    <w:rsid w:val="727E7C77"/>
    <w:rsid w:val="7282108A"/>
    <w:rsid w:val="7282789C"/>
    <w:rsid w:val="728328EC"/>
    <w:rsid w:val="7283466D"/>
    <w:rsid w:val="7285511C"/>
    <w:rsid w:val="72880D36"/>
    <w:rsid w:val="72881559"/>
    <w:rsid w:val="728C00BC"/>
    <w:rsid w:val="728C57CE"/>
    <w:rsid w:val="728E1620"/>
    <w:rsid w:val="72912734"/>
    <w:rsid w:val="729212A0"/>
    <w:rsid w:val="72924CD9"/>
    <w:rsid w:val="7296711E"/>
    <w:rsid w:val="72977BA6"/>
    <w:rsid w:val="72983428"/>
    <w:rsid w:val="729A0549"/>
    <w:rsid w:val="729A3910"/>
    <w:rsid w:val="729D0C1E"/>
    <w:rsid w:val="729D2599"/>
    <w:rsid w:val="729E1222"/>
    <w:rsid w:val="72A01FF6"/>
    <w:rsid w:val="72A2191F"/>
    <w:rsid w:val="72A575E5"/>
    <w:rsid w:val="72A815B4"/>
    <w:rsid w:val="72A87A0F"/>
    <w:rsid w:val="72AA2269"/>
    <w:rsid w:val="72AC6B9B"/>
    <w:rsid w:val="72AD6799"/>
    <w:rsid w:val="72B06D46"/>
    <w:rsid w:val="72B06FB3"/>
    <w:rsid w:val="72B400E0"/>
    <w:rsid w:val="72B417AF"/>
    <w:rsid w:val="72B724CF"/>
    <w:rsid w:val="72B97977"/>
    <w:rsid w:val="72BA23DD"/>
    <w:rsid w:val="72BA7BE5"/>
    <w:rsid w:val="72BB1702"/>
    <w:rsid w:val="72BB50D0"/>
    <w:rsid w:val="72C1240C"/>
    <w:rsid w:val="72C21644"/>
    <w:rsid w:val="72C36ACD"/>
    <w:rsid w:val="72C57483"/>
    <w:rsid w:val="72CA57C3"/>
    <w:rsid w:val="72CA5C01"/>
    <w:rsid w:val="72CA65B8"/>
    <w:rsid w:val="72CE40CF"/>
    <w:rsid w:val="72CE6C9C"/>
    <w:rsid w:val="72D65F82"/>
    <w:rsid w:val="72DA1AF8"/>
    <w:rsid w:val="72E1089C"/>
    <w:rsid w:val="72E23236"/>
    <w:rsid w:val="72E35A5E"/>
    <w:rsid w:val="72E50CD8"/>
    <w:rsid w:val="72E53157"/>
    <w:rsid w:val="72EA7FEC"/>
    <w:rsid w:val="72EC1D59"/>
    <w:rsid w:val="72ED060A"/>
    <w:rsid w:val="72EF12D1"/>
    <w:rsid w:val="72F73671"/>
    <w:rsid w:val="72F77CFF"/>
    <w:rsid w:val="72F84316"/>
    <w:rsid w:val="72F94DF5"/>
    <w:rsid w:val="72FC4B5F"/>
    <w:rsid w:val="73005C0E"/>
    <w:rsid w:val="73055EE9"/>
    <w:rsid w:val="73082E86"/>
    <w:rsid w:val="730833E2"/>
    <w:rsid w:val="73094505"/>
    <w:rsid w:val="730A28B1"/>
    <w:rsid w:val="730A45BA"/>
    <w:rsid w:val="730C25AC"/>
    <w:rsid w:val="731050AD"/>
    <w:rsid w:val="731173B7"/>
    <w:rsid w:val="73133B07"/>
    <w:rsid w:val="73144CF0"/>
    <w:rsid w:val="731522EC"/>
    <w:rsid w:val="73157632"/>
    <w:rsid w:val="73175F50"/>
    <w:rsid w:val="73185F29"/>
    <w:rsid w:val="731A31A5"/>
    <w:rsid w:val="731A766B"/>
    <w:rsid w:val="731F367A"/>
    <w:rsid w:val="732014DD"/>
    <w:rsid w:val="732151C4"/>
    <w:rsid w:val="7321588A"/>
    <w:rsid w:val="732362AB"/>
    <w:rsid w:val="73255DFD"/>
    <w:rsid w:val="73270328"/>
    <w:rsid w:val="732B73AD"/>
    <w:rsid w:val="732D449B"/>
    <w:rsid w:val="732E1B0F"/>
    <w:rsid w:val="732F040B"/>
    <w:rsid w:val="73313AFF"/>
    <w:rsid w:val="733361F4"/>
    <w:rsid w:val="733410E0"/>
    <w:rsid w:val="733512CB"/>
    <w:rsid w:val="73367845"/>
    <w:rsid w:val="73374847"/>
    <w:rsid w:val="733B0047"/>
    <w:rsid w:val="733F3EBB"/>
    <w:rsid w:val="7340304B"/>
    <w:rsid w:val="73403277"/>
    <w:rsid w:val="734378F3"/>
    <w:rsid w:val="73453E54"/>
    <w:rsid w:val="73466FB1"/>
    <w:rsid w:val="734B7860"/>
    <w:rsid w:val="734D7CB8"/>
    <w:rsid w:val="734E712A"/>
    <w:rsid w:val="735017EC"/>
    <w:rsid w:val="73505C6F"/>
    <w:rsid w:val="7352264B"/>
    <w:rsid w:val="73526D9A"/>
    <w:rsid w:val="73532003"/>
    <w:rsid w:val="735420F6"/>
    <w:rsid w:val="735526F5"/>
    <w:rsid w:val="73580232"/>
    <w:rsid w:val="7359239B"/>
    <w:rsid w:val="735B7649"/>
    <w:rsid w:val="735C2C8C"/>
    <w:rsid w:val="735D162F"/>
    <w:rsid w:val="73632D15"/>
    <w:rsid w:val="73653F92"/>
    <w:rsid w:val="73660CF9"/>
    <w:rsid w:val="73675A53"/>
    <w:rsid w:val="736A1642"/>
    <w:rsid w:val="736D4C49"/>
    <w:rsid w:val="736E4E65"/>
    <w:rsid w:val="73710CCD"/>
    <w:rsid w:val="73714D1A"/>
    <w:rsid w:val="737B7228"/>
    <w:rsid w:val="737F75DE"/>
    <w:rsid w:val="7381580B"/>
    <w:rsid w:val="7382425D"/>
    <w:rsid w:val="7387176B"/>
    <w:rsid w:val="7389171D"/>
    <w:rsid w:val="738A42B9"/>
    <w:rsid w:val="738B40AE"/>
    <w:rsid w:val="738D1C1F"/>
    <w:rsid w:val="738F20FD"/>
    <w:rsid w:val="739113EB"/>
    <w:rsid w:val="7391289C"/>
    <w:rsid w:val="73914788"/>
    <w:rsid w:val="739157BC"/>
    <w:rsid w:val="73937FF3"/>
    <w:rsid w:val="739C3438"/>
    <w:rsid w:val="739F3848"/>
    <w:rsid w:val="739F63E8"/>
    <w:rsid w:val="739F698D"/>
    <w:rsid w:val="73A07DA1"/>
    <w:rsid w:val="73A136B5"/>
    <w:rsid w:val="73A95B39"/>
    <w:rsid w:val="73AC52C1"/>
    <w:rsid w:val="73AE3053"/>
    <w:rsid w:val="73AF2A42"/>
    <w:rsid w:val="73B2363B"/>
    <w:rsid w:val="73B27A09"/>
    <w:rsid w:val="73B440B9"/>
    <w:rsid w:val="73B57FBD"/>
    <w:rsid w:val="73B755DB"/>
    <w:rsid w:val="73BC0830"/>
    <w:rsid w:val="73BD1593"/>
    <w:rsid w:val="73C21DAA"/>
    <w:rsid w:val="73C24A9D"/>
    <w:rsid w:val="73C754AC"/>
    <w:rsid w:val="73CA10E5"/>
    <w:rsid w:val="73CC5082"/>
    <w:rsid w:val="73CD4FCE"/>
    <w:rsid w:val="73CD6A23"/>
    <w:rsid w:val="73CF66EC"/>
    <w:rsid w:val="73CF7CA0"/>
    <w:rsid w:val="73D02449"/>
    <w:rsid w:val="73D1023E"/>
    <w:rsid w:val="73D56956"/>
    <w:rsid w:val="73D572C2"/>
    <w:rsid w:val="73D6381E"/>
    <w:rsid w:val="73D97406"/>
    <w:rsid w:val="73DA5CBA"/>
    <w:rsid w:val="73DB2163"/>
    <w:rsid w:val="73DB3D25"/>
    <w:rsid w:val="73DD2FD3"/>
    <w:rsid w:val="73DF23A2"/>
    <w:rsid w:val="73DF2B82"/>
    <w:rsid w:val="73DF5CB1"/>
    <w:rsid w:val="73E01B9B"/>
    <w:rsid w:val="73E4370F"/>
    <w:rsid w:val="73E71984"/>
    <w:rsid w:val="73EC3DF1"/>
    <w:rsid w:val="73EE3640"/>
    <w:rsid w:val="73F41D81"/>
    <w:rsid w:val="73F62335"/>
    <w:rsid w:val="73F63EC3"/>
    <w:rsid w:val="73F96581"/>
    <w:rsid w:val="73F96762"/>
    <w:rsid w:val="73F96BFB"/>
    <w:rsid w:val="74020612"/>
    <w:rsid w:val="74044D08"/>
    <w:rsid w:val="74061706"/>
    <w:rsid w:val="74071CF6"/>
    <w:rsid w:val="74072B57"/>
    <w:rsid w:val="740959A6"/>
    <w:rsid w:val="740E1A86"/>
    <w:rsid w:val="740E24C3"/>
    <w:rsid w:val="74121F27"/>
    <w:rsid w:val="74132B34"/>
    <w:rsid w:val="741569B1"/>
    <w:rsid w:val="74186F31"/>
    <w:rsid w:val="741A7726"/>
    <w:rsid w:val="741C4945"/>
    <w:rsid w:val="741D5809"/>
    <w:rsid w:val="741F1AE0"/>
    <w:rsid w:val="74247E5A"/>
    <w:rsid w:val="742604AF"/>
    <w:rsid w:val="742C6BCC"/>
    <w:rsid w:val="742F37C2"/>
    <w:rsid w:val="742F4F23"/>
    <w:rsid w:val="74321FAA"/>
    <w:rsid w:val="74335A37"/>
    <w:rsid w:val="743554C1"/>
    <w:rsid w:val="74370BA0"/>
    <w:rsid w:val="743807C4"/>
    <w:rsid w:val="743A1F0B"/>
    <w:rsid w:val="743E4C89"/>
    <w:rsid w:val="743E6FC7"/>
    <w:rsid w:val="743F4571"/>
    <w:rsid w:val="744329E5"/>
    <w:rsid w:val="744416F9"/>
    <w:rsid w:val="74445C43"/>
    <w:rsid w:val="74455B2E"/>
    <w:rsid w:val="744937D6"/>
    <w:rsid w:val="744B6C88"/>
    <w:rsid w:val="744C4772"/>
    <w:rsid w:val="744D573A"/>
    <w:rsid w:val="74502E02"/>
    <w:rsid w:val="745041D3"/>
    <w:rsid w:val="74504DC1"/>
    <w:rsid w:val="74512ECA"/>
    <w:rsid w:val="74525270"/>
    <w:rsid w:val="74526C81"/>
    <w:rsid w:val="74535486"/>
    <w:rsid w:val="7455785E"/>
    <w:rsid w:val="74560A0B"/>
    <w:rsid w:val="745A5AFB"/>
    <w:rsid w:val="745C7B97"/>
    <w:rsid w:val="745D020B"/>
    <w:rsid w:val="745D2CA0"/>
    <w:rsid w:val="745D5B8C"/>
    <w:rsid w:val="745F7400"/>
    <w:rsid w:val="74611CE2"/>
    <w:rsid w:val="74611E66"/>
    <w:rsid w:val="74632059"/>
    <w:rsid w:val="74634C0E"/>
    <w:rsid w:val="74664385"/>
    <w:rsid w:val="746653C3"/>
    <w:rsid w:val="746A7B26"/>
    <w:rsid w:val="746E1248"/>
    <w:rsid w:val="746E15B3"/>
    <w:rsid w:val="746E53CD"/>
    <w:rsid w:val="74701FD9"/>
    <w:rsid w:val="74702FB9"/>
    <w:rsid w:val="7471050A"/>
    <w:rsid w:val="74722F3F"/>
    <w:rsid w:val="74733FD9"/>
    <w:rsid w:val="747B4174"/>
    <w:rsid w:val="747B4DD5"/>
    <w:rsid w:val="74815E78"/>
    <w:rsid w:val="74817F63"/>
    <w:rsid w:val="7484373E"/>
    <w:rsid w:val="748523C3"/>
    <w:rsid w:val="74854972"/>
    <w:rsid w:val="748704C2"/>
    <w:rsid w:val="748868B6"/>
    <w:rsid w:val="748918E4"/>
    <w:rsid w:val="749002D4"/>
    <w:rsid w:val="749150AE"/>
    <w:rsid w:val="74927745"/>
    <w:rsid w:val="749349E8"/>
    <w:rsid w:val="74955F14"/>
    <w:rsid w:val="74961EB7"/>
    <w:rsid w:val="749735E6"/>
    <w:rsid w:val="749A68DB"/>
    <w:rsid w:val="749A736D"/>
    <w:rsid w:val="749C031D"/>
    <w:rsid w:val="749C6BCB"/>
    <w:rsid w:val="749E0605"/>
    <w:rsid w:val="749E3324"/>
    <w:rsid w:val="749E4A2C"/>
    <w:rsid w:val="749E6ACC"/>
    <w:rsid w:val="74A2004D"/>
    <w:rsid w:val="74A32B86"/>
    <w:rsid w:val="74A437C4"/>
    <w:rsid w:val="74A43AEA"/>
    <w:rsid w:val="74A71928"/>
    <w:rsid w:val="74AC14B4"/>
    <w:rsid w:val="74AD0235"/>
    <w:rsid w:val="74AD45F0"/>
    <w:rsid w:val="74AD7EC3"/>
    <w:rsid w:val="74AE0340"/>
    <w:rsid w:val="74AF3B20"/>
    <w:rsid w:val="74B11FCA"/>
    <w:rsid w:val="74B146A2"/>
    <w:rsid w:val="74B24C6B"/>
    <w:rsid w:val="74B31505"/>
    <w:rsid w:val="74B3176A"/>
    <w:rsid w:val="74B452DA"/>
    <w:rsid w:val="74B6558F"/>
    <w:rsid w:val="74BB4362"/>
    <w:rsid w:val="74BC2B8D"/>
    <w:rsid w:val="74BC5A13"/>
    <w:rsid w:val="74BF4177"/>
    <w:rsid w:val="74C55EBD"/>
    <w:rsid w:val="74C90B8E"/>
    <w:rsid w:val="74CB0568"/>
    <w:rsid w:val="74CB2D38"/>
    <w:rsid w:val="74CC3A01"/>
    <w:rsid w:val="74CC69FF"/>
    <w:rsid w:val="74CD493C"/>
    <w:rsid w:val="74CF49FC"/>
    <w:rsid w:val="74D11023"/>
    <w:rsid w:val="74D262C3"/>
    <w:rsid w:val="74D44D95"/>
    <w:rsid w:val="74D94ADC"/>
    <w:rsid w:val="74DA6EC9"/>
    <w:rsid w:val="74DD6B49"/>
    <w:rsid w:val="74E01814"/>
    <w:rsid w:val="74E24539"/>
    <w:rsid w:val="74E330E1"/>
    <w:rsid w:val="74E559D3"/>
    <w:rsid w:val="74E775DF"/>
    <w:rsid w:val="74EB0565"/>
    <w:rsid w:val="74EB22AC"/>
    <w:rsid w:val="74ED435E"/>
    <w:rsid w:val="74EE5967"/>
    <w:rsid w:val="74F026E0"/>
    <w:rsid w:val="74F05EBC"/>
    <w:rsid w:val="74F22C95"/>
    <w:rsid w:val="74F63860"/>
    <w:rsid w:val="74F64DFC"/>
    <w:rsid w:val="74F7153B"/>
    <w:rsid w:val="74FC3037"/>
    <w:rsid w:val="74FD0647"/>
    <w:rsid w:val="74FF765C"/>
    <w:rsid w:val="75033871"/>
    <w:rsid w:val="75055798"/>
    <w:rsid w:val="750629D7"/>
    <w:rsid w:val="75097B73"/>
    <w:rsid w:val="750A297F"/>
    <w:rsid w:val="750A5F60"/>
    <w:rsid w:val="75100C74"/>
    <w:rsid w:val="7514533C"/>
    <w:rsid w:val="75162FB4"/>
    <w:rsid w:val="75166317"/>
    <w:rsid w:val="75175511"/>
    <w:rsid w:val="751807DC"/>
    <w:rsid w:val="75191DDF"/>
    <w:rsid w:val="751E0C71"/>
    <w:rsid w:val="752349C8"/>
    <w:rsid w:val="75237EE4"/>
    <w:rsid w:val="75247310"/>
    <w:rsid w:val="75297F06"/>
    <w:rsid w:val="752C0D0A"/>
    <w:rsid w:val="752C132A"/>
    <w:rsid w:val="752C742E"/>
    <w:rsid w:val="752F1EF7"/>
    <w:rsid w:val="75320DC6"/>
    <w:rsid w:val="753221D4"/>
    <w:rsid w:val="753470B6"/>
    <w:rsid w:val="75354176"/>
    <w:rsid w:val="75362393"/>
    <w:rsid w:val="753637A0"/>
    <w:rsid w:val="753A6162"/>
    <w:rsid w:val="753A7E81"/>
    <w:rsid w:val="753B466C"/>
    <w:rsid w:val="753D0A7B"/>
    <w:rsid w:val="753D64E4"/>
    <w:rsid w:val="753F376C"/>
    <w:rsid w:val="75435683"/>
    <w:rsid w:val="754B551C"/>
    <w:rsid w:val="754B694C"/>
    <w:rsid w:val="754E0229"/>
    <w:rsid w:val="754F35C8"/>
    <w:rsid w:val="75503614"/>
    <w:rsid w:val="75511300"/>
    <w:rsid w:val="7551454B"/>
    <w:rsid w:val="75517E36"/>
    <w:rsid w:val="75573040"/>
    <w:rsid w:val="75585549"/>
    <w:rsid w:val="75586538"/>
    <w:rsid w:val="75594A27"/>
    <w:rsid w:val="755A69FD"/>
    <w:rsid w:val="755C0818"/>
    <w:rsid w:val="756048E6"/>
    <w:rsid w:val="7564257E"/>
    <w:rsid w:val="75643646"/>
    <w:rsid w:val="756709FA"/>
    <w:rsid w:val="7567141E"/>
    <w:rsid w:val="75673541"/>
    <w:rsid w:val="75673892"/>
    <w:rsid w:val="7567443F"/>
    <w:rsid w:val="7569782A"/>
    <w:rsid w:val="756D3AC2"/>
    <w:rsid w:val="756D7C99"/>
    <w:rsid w:val="756E515A"/>
    <w:rsid w:val="756F6581"/>
    <w:rsid w:val="75706FB7"/>
    <w:rsid w:val="757105CB"/>
    <w:rsid w:val="7574728E"/>
    <w:rsid w:val="757A6693"/>
    <w:rsid w:val="757E1A89"/>
    <w:rsid w:val="757E75F5"/>
    <w:rsid w:val="757F6D1F"/>
    <w:rsid w:val="758634CF"/>
    <w:rsid w:val="75881DBD"/>
    <w:rsid w:val="758905DB"/>
    <w:rsid w:val="758A5D5C"/>
    <w:rsid w:val="758C7D62"/>
    <w:rsid w:val="758D49F8"/>
    <w:rsid w:val="758E4E67"/>
    <w:rsid w:val="758E63F3"/>
    <w:rsid w:val="758E645E"/>
    <w:rsid w:val="758F0049"/>
    <w:rsid w:val="758F5B77"/>
    <w:rsid w:val="759120B0"/>
    <w:rsid w:val="75935DCC"/>
    <w:rsid w:val="759554D4"/>
    <w:rsid w:val="759853FB"/>
    <w:rsid w:val="759957FE"/>
    <w:rsid w:val="759A734C"/>
    <w:rsid w:val="759C7CF6"/>
    <w:rsid w:val="759F1D03"/>
    <w:rsid w:val="759F396F"/>
    <w:rsid w:val="75A14B96"/>
    <w:rsid w:val="75A4580B"/>
    <w:rsid w:val="75A573A0"/>
    <w:rsid w:val="75A641D7"/>
    <w:rsid w:val="75A70E72"/>
    <w:rsid w:val="75A95E02"/>
    <w:rsid w:val="75AC530A"/>
    <w:rsid w:val="75AE7752"/>
    <w:rsid w:val="75B46D9C"/>
    <w:rsid w:val="75B6132C"/>
    <w:rsid w:val="75B77E30"/>
    <w:rsid w:val="75BB6218"/>
    <w:rsid w:val="75BF4525"/>
    <w:rsid w:val="75C1680B"/>
    <w:rsid w:val="75C23F19"/>
    <w:rsid w:val="75C30E9E"/>
    <w:rsid w:val="75C40898"/>
    <w:rsid w:val="75C4749D"/>
    <w:rsid w:val="75C649C4"/>
    <w:rsid w:val="75C81D45"/>
    <w:rsid w:val="75C83515"/>
    <w:rsid w:val="75CD3C13"/>
    <w:rsid w:val="75CE1EFF"/>
    <w:rsid w:val="75D124D5"/>
    <w:rsid w:val="75D24BB3"/>
    <w:rsid w:val="75D30966"/>
    <w:rsid w:val="75D73B15"/>
    <w:rsid w:val="75D74E7A"/>
    <w:rsid w:val="75DA7414"/>
    <w:rsid w:val="75E05EE7"/>
    <w:rsid w:val="75E177A1"/>
    <w:rsid w:val="75E55933"/>
    <w:rsid w:val="75E561F4"/>
    <w:rsid w:val="75EB3CDC"/>
    <w:rsid w:val="75EC5656"/>
    <w:rsid w:val="75EC6E41"/>
    <w:rsid w:val="75EE0965"/>
    <w:rsid w:val="75F00FBE"/>
    <w:rsid w:val="75F2767F"/>
    <w:rsid w:val="75F33C2F"/>
    <w:rsid w:val="75F51A1A"/>
    <w:rsid w:val="75F771AD"/>
    <w:rsid w:val="75FC2B3C"/>
    <w:rsid w:val="76046D67"/>
    <w:rsid w:val="76061211"/>
    <w:rsid w:val="76085C7F"/>
    <w:rsid w:val="760A39CE"/>
    <w:rsid w:val="760A4E7E"/>
    <w:rsid w:val="760A661B"/>
    <w:rsid w:val="760B0040"/>
    <w:rsid w:val="7612295C"/>
    <w:rsid w:val="76124611"/>
    <w:rsid w:val="761559BD"/>
    <w:rsid w:val="76160BD9"/>
    <w:rsid w:val="761624DB"/>
    <w:rsid w:val="76164370"/>
    <w:rsid w:val="76164CFF"/>
    <w:rsid w:val="761832EF"/>
    <w:rsid w:val="761878CB"/>
    <w:rsid w:val="761973D2"/>
    <w:rsid w:val="761B1A5F"/>
    <w:rsid w:val="761B2C18"/>
    <w:rsid w:val="761D0082"/>
    <w:rsid w:val="76250784"/>
    <w:rsid w:val="762524A7"/>
    <w:rsid w:val="7626515F"/>
    <w:rsid w:val="762A5C50"/>
    <w:rsid w:val="762B0CE4"/>
    <w:rsid w:val="762D3B3C"/>
    <w:rsid w:val="762D670A"/>
    <w:rsid w:val="762E1863"/>
    <w:rsid w:val="762F0ECF"/>
    <w:rsid w:val="762F0F7C"/>
    <w:rsid w:val="762F7B6E"/>
    <w:rsid w:val="763044B3"/>
    <w:rsid w:val="76325962"/>
    <w:rsid w:val="76332B94"/>
    <w:rsid w:val="763651AE"/>
    <w:rsid w:val="76376A43"/>
    <w:rsid w:val="763832C5"/>
    <w:rsid w:val="76392B62"/>
    <w:rsid w:val="76396561"/>
    <w:rsid w:val="763A5503"/>
    <w:rsid w:val="763B17C2"/>
    <w:rsid w:val="763B6803"/>
    <w:rsid w:val="763C59B1"/>
    <w:rsid w:val="763E5FF8"/>
    <w:rsid w:val="763F345B"/>
    <w:rsid w:val="763F6FE9"/>
    <w:rsid w:val="763F78A2"/>
    <w:rsid w:val="7642046D"/>
    <w:rsid w:val="764206BD"/>
    <w:rsid w:val="76425412"/>
    <w:rsid w:val="76431779"/>
    <w:rsid w:val="76432986"/>
    <w:rsid w:val="76457482"/>
    <w:rsid w:val="76460AF3"/>
    <w:rsid w:val="76481073"/>
    <w:rsid w:val="764A2026"/>
    <w:rsid w:val="764B2BFA"/>
    <w:rsid w:val="764B3155"/>
    <w:rsid w:val="764D175E"/>
    <w:rsid w:val="764D782A"/>
    <w:rsid w:val="7653638C"/>
    <w:rsid w:val="7655244A"/>
    <w:rsid w:val="765629EB"/>
    <w:rsid w:val="76570CB0"/>
    <w:rsid w:val="765C19C3"/>
    <w:rsid w:val="765D3EC2"/>
    <w:rsid w:val="765E2B0A"/>
    <w:rsid w:val="765E5CA5"/>
    <w:rsid w:val="765F3D2D"/>
    <w:rsid w:val="765F74EE"/>
    <w:rsid w:val="766014A8"/>
    <w:rsid w:val="766173E3"/>
    <w:rsid w:val="766859D8"/>
    <w:rsid w:val="7669430A"/>
    <w:rsid w:val="76694D94"/>
    <w:rsid w:val="766A1768"/>
    <w:rsid w:val="766A1FF5"/>
    <w:rsid w:val="766B2962"/>
    <w:rsid w:val="766D115F"/>
    <w:rsid w:val="766D66BD"/>
    <w:rsid w:val="766D7B4E"/>
    <w:rsid w:val="767122F0"/>
    <w:rsid w:val="76713208"/>
    <w:rsid w:val="76796296"/>
    <w:rsid w:val="767A1C66"/>
    <w:rsid w:val="767A66CC"/>
    <w:rsid w:val="767A7365"/>
    <w:rsid w:val="767B07F6"/>
    <w:rsid w:val="767C2BF2"/>
    <w:rsid w:val="767C728A"/>
    <w:rsid w:val="767E63EF"/>
    <w:rsid w:val="767F3C4E"/>
    <w:rsid w:val="7682246F"/>
    <w:rsid w:val="768248EB"/>
    <w:rsid w:val="7683234D"/>
    <w:rsid w:val="76843015"/>
    <w:rsid w:val="768458E6"/>
    <w:rsid w:val="76884D81"/>
    <w:rsid w:val="7689219E"/>
    <w:rsid w:val="768926EF"/>
    <w:rsid w:val="768B0ACE"/>
    <w:rsid w:val="768D3226"/>
    <w:rsid w:val="76905403"/>
    <w:rsid w:val="769160DE"/>
    <w:rsid w:val="7695013D"/>
    <w:rsid w:val="76956DDE"/>
    <w:rsid w:val="769632A5"/>
    <w:rsid w:val="76970416"/>
    <w:rsid w:val="76972CD4"/>
    <w:rsid w:val="7698485A"/>
    <w:rsid w:val="769C78A8"/>
    <w:rsid w:val="769F4A7A"/>
    <w:rsid w:val="769F4EC4"/>
    <w:rsid w:val="76A304F7"/>
    <w:rsid w:val="76A8365A"/>
    <w:rsid w:val="76AA12C1"/>
    <w:rsid w:val="76AA4B4A"/>
    <w:rsid w:val="76AB27E0"/>
    <w:rsid w:val="76AB290E"/>
    <w:rsid w:val="76AD42C2"/>
    <w:rsid w:val="76B33755"/>
    <w:rsid w:val="76B42EE5"/>
    <w:rsid w:val="76B61B7F"/>
    <w:rsid w:val="76B74849"/>
    <w:rsid w:val="76B8149F"/>
    <w:rsid w:val="76B91491"/>
    <w:rsid w:val="76BA7588"/>
    <w:rsid w:val="76BB21A5"/>
    <w:rsid w:val="76BF51D6"/>
    <w:rsid w:val="76C0086C"/>
    <w:rsid w:val="76C12735"/>
    <w:rsid w:val="76C25138"/>
    <w:rsid w:val="76C25CBC"/>
    <w:rsid w:val="76C40F64"/>
    <w:rsid w:val="76C60742"/>
    <w:rsid w:val="76C63B0D"/>
    <w:rsid w:val="76C9041C"/>
    <w:rsid w:val="76C929EA"/>
    <w:rsid w:val="76CC0AEB"/>
    <w:rsid w:val="76CD134E"/>
    <w:rsid w:val="76CE6866"/>
    <w:rsid w:val="76D0181F"/>
    <w:rsid w:val="76D306BD"/>
    <w:rsid w:val="76D35A3C"/>
    <w:rsid w:val="76D43F31"/>
    <w:rsid w:val="76D53CD3"/>
    <w:rsid w:val="76D62294"/>
    <w:rsid w:val="76DA1679"/>
    <w:rsid w:val="76DB2718"/>
    <w:rsid w:val="76DC3458"/>
    <w:rsid w:val="76DD54FB"/>
    <w:rsid w:val="76E4038A"/>
    <w:rsid w:val="76E60413"/>
    <w:rsid w:val="76E76FBB"/>
    <w:rsid w:val="76EB718D"/>
    <w:rsid w:val="76EC78DE"/>
    <w:rsid w:val="76F15303"/>
    <w:rsid w:val="76F20D2B"/>
    <w:rsid w:val="76F4575B"/>
    <w:rsid w:val="76F84935"/>
    <w:rsid w:val="76F86210"/>
    <w:rsid w:val="76FA19AF"/>
    <w:rsid w:val="76FA7592"/>
    <w:rsid w:val="76FB5867"/>
    <w:rsid w:val="76FC59B0"/>
    <w:rsid w:val="76FC633C"/>
    <w:rsid w:val="77024DEE"/>
    <w:rsid w:val="770317FC"/>
    <w:rsid w:val="77053678"/>
    <w:rsid w:val="77054771"/>
    <w:rsid w:val="77090815"/>
    <w:rsid w:val="770C4D9F"/>
    <w:rsid w:val="770D7918"/>
    <w:rsid w:val="770E55C5"/>
    <w:rsid w:val="770F542A"/>
    <w:rsid w:val="77103F3A"/>
    <w:rsid w:val="7712599E"/>
    <w:rsid w:val="771404A1"/>
    <w:rsid w:val="77151380"/>
    <w:rsid w:val="77152696"/>
    <w:rsid w:val="77182204"/>
    <w:rsid w:val="77196CB5"/>
    <w:rsid w:val="771A7C5C"/>
    <w:rsid w:val="77201A1E"/>
    <w:rsid w:val="77215243"/>
    <w:rsid w:val="77242617"/>
    <w:rsid w:val="77247A62"/>
    <w:rsid w:val="772500BF"/>
    <w:rsid w:val="7725403B"/>
    <w:rsid w:val="772618E4"/>
    <w:rsid w:val="77264501"/>
    <w:rsid w:val="7727148C"/>
    <w:rsid w:val="7727557D"/>
    <w:rsid w:val="772765EB"/>
    <w:rsid w:val="77280486"/>
    <w:rsid w:val="772A5265"/>
    <w:rsid w:val="772B769F"/>
    <w:rsid w:val="772D44E4"/>
    <w:rsid w:val="77312299"/>
    <w:rsid w:val="773143F3"/>
    <w:rsid w:val="77330671"/>
    <w:rsid w:val="77373ADB"/>
    <w:rsid w:val="773B2A41"/>
    <w:rsid w:val="77405E79"/>
    <w:rsid w:val="77432392"/>
    <w:rsid w:val="77454CD2"/>
    <w:rsid w:val="7748660C"/>
    <w:rsid w:val="77492FE3"/>
    <w:rsid w:val="77495352"/>
    <w:rsid w:val="774E13CD"/>
    <w:rsid w:val="77506549"/>
    <w:rsid w:val="77513E97"/>
    <w:rsid w:val="77532EED"/>
    <w:rsid w:val="77553AF7"/>
    <w:rsid w:val="7756575A"/>
    <w:rsid w:val="775A51C8"/>
    <w:rsid w:val="775A6592"/>
    <w:rsid w:val="775E682D"/>
    <w:rsid w:val="77615A94"/>
    <w:rsid w:val="7764574A"/>
    <w:rsid w:val="77663C83"/>
    <w:rsid w:val="77690982"/>
    <w:rsid w:val="776D02FE"/>
    <w:rsid w:val="77720F71"/>
    <w:rsid w:val="77745321"/>
    <w:rsid w:val="7775067F"/>
    <w:rsid w:val="77750F0F"/>
    <w:rsid w:val="777554F4"/>
    <w:rsid w:val="77776862"/>
    <w:rsid w:val="7778377A"/>
    <w:rsid w:val="777B3C7A"/>
    <w:rsid w:val="777B3CCF"/>
    <w:rsid w:val="777F4170"/>
    <w:rsid w:val="777F7D88"/>
    <w:rsid w:val="7780153C"/>
    <w:rsid w:val="778272E4"/>
    <w:rsid w:val="778337C6"/>
    <w:rsid w:val="77837A6E"/>
    <w:rsid w:val="77874EE2"/>
    <w:rsid w:val="778B59BC"/>
    <w:rsid w:val="778D6F07"/>
    <w:rsid w:val="778E1A05"/>
    <w:rsid w:val="778F74A5"/>
    <w:rsid w:val="779215A0"/>
    <w:rsid w:val="77923B65"/>
    <w:rsid w:val="77925509"/>
    <w:rsid w:val="77950C74"/>
    <w:rsid w:val="77955A03"/>
    <w:rsid w:val="7798271E"/>
    <w:rsid w:val="77996786"/>
    <w:rsid w:val="7799761F"/>
    <w:rsid w:val="779F7769"/>
    <w:rsid w:val="77A13681"/>
    <w:rsid w:val="77A33BB4"/>
    <w:rsid w:val="77A35A81"/>
    <w:rsid w:val="77A4024D"/>
    <w:rsid w:val="77A63488"/>
    <w:rsid w:val="77A64580"/>
    <w:rsid w:val="77AA0A0F"/>
    <w:rsid w:val="77AC7AB3"/>
    <w:rsid w:val="77AD0D24"/>
    <w:rsid w:val="77AD78EE"/>
    <w:rsid w:val="77B25AE1"/>
    <w:rsid w:val="77B5715D"/>
    <w:rsid w:val="77BA4443"/>
    <w:rsid w:val="77BC4604"/>
    <w:rsid w:val="77BD1AA8"/>
    <w:rsid w:val="77BE0FE1"/>
    <w:rsid w:val="77BF2B31"/>
    <w:rsid w:val="77BF2EBC"/>
    <w:rsid w:val="77C11F59"/>
    <w:rsid w:val="77C408E1"/>
    <w:rsid w:val="77C42F7C"/>
    <w:rsid w:val="77C628D3"/>
    <w:rsid w:val="77C65125"/>
    <w:rsid w:val="77C67E49"/>
    <w:rsid w:val="77CA7D8C"/>
    <w:rsid w:val="77CD0C12"/>
    <w:rsid w:val="77CF0101"/>
    <w:rsid w:val="77CF0F59"/>
    <w:rsid w:val="77D01B79"/>
    <w:rsid w:val="77D1146F"/>
    <w:rsid w:val="77D16A2A"/>
    <w:rsid w:val="77D563EC"/>
    <w:rsid w:val="77D80861"/>
    <w:rsid w:val="77D85149"/>
    <w:rsid w:val="77D91F89"/>
    <w:rsid w:val="77D96093"/>
    <w:rsid w:val="77DA1F5C"/>
    <w:rsid w:val="77DA59A9"/>
    <w:rsid w:val="77DC3992"/>
    <w:rsid w:val="77DF43C0"/>
    <w:rsid w:val="77E216C0"/>
    <w:rsid w:val="77E433B7"/>
    <w:rsid w:val="77EC03D8"/>
    <w:rsid w:val="77ED6DE6"/>
    <w:rsid w:val="77ED76DB"/>
    <w:rsid w:val="77EE2616"/>
    <w:rsid w:val="77EF2028"/>
    <w:rsid w:val="77EF4B82"/>
    <w:rsid w:val="77EF5311"/>
    <w:rsid w:val="77F34A54"/>
    <w:rsid w:val="77F471F8"/>
    <w:rsid w:val="77F55036"/>
    <w:rsid w:val="77F60264"/>
    <w:rsid w:val="77F926D4"/>
    <w:rsid w:val="78001D8A"/>
    <w:rsid w:val="78003760"/>
    <w:rsid w:val="7805299F"/>
    <w:rsid w:val="780A38DA"/>
    <w:rsid w:val="780A524C"/>
    <w:rsid w:val="780C1A0E"/>
    <w:rsid w:val="780D7305"/>
    <w:rsid w:val="780F381E"/>
    <w:rsid w:val="780F6002"/>
    <w:rsid w:val="780F767D"/>
    <w:rsid w:val="78103FC8"/>
    <w:rsid w:val="7817639C"/>
    <w:rsid w:val="781B7802"/>
    <w:rsid w:val="781D663C"/>
    <w:rsid w:val="781F015A"/>
    <w:rsid w:val="781F326E"/>
    <w:rsid w:val="781F46C5"/>
    <w:rsid w:val="78225022"/>
    <w:rsid w:val="78233C34"/>
    <w:rsid w:val="7828296E"/>
    <w:rsid w:val="78296793"/>
    <w:rsid w:val="782B28B7"/>
    <w:rsid w:val="782E4F3E"/>
    <w:rsid w:val="78303257"/>
    <w:rsid w:val="78334DBA"/>
    <w:rsid w:val="78344908"/>
    <w:rsid w:val="783519BC"/>
    <w:rsid w:val="783548AD"/>
    <w:rsid w:val="7837265C"/>
    <w:rsid w:val="783C2C7A"/>
    <w:rsid w:val="783C5BA3"/>
    <w:rsid w:val="783D5DB7"/>
    <w:rsid w:val="783E21A3"/>
    <w:rsid w:val="78412569"/>
    <w:rsid w:val="78416542"/>
    <w:rsid w:val="78447076"/>
    <w:rsid w:val="78456268"/>
    <w:rsid w:val="78460767"/>
    <w:rsid w:val="7849167D"/>
    <w:rsid w:val="784C7450"/>
    <w:rsid w:val="784C7D34"/>
    <w:rsid w:val="784D5144"/>
    <w:rsid w:val="78504093"/>
    <w:rsid w:val="785140ED"/>
    <w:rsid w:val="78520622"/>
    <w:rsid w:val="78525DD1"/>
    <w:rsid w:val="785343A8"/>
    <w:rsid w:val="78546418"/>
    <w:rsid w:val="78573119"/>
    <w:rsid w:val="78581894"/>
    <w:rsid w:val="78592E34"/>
    <w:rsid w:val="7859354C"/>
    <w:rsid w:val="78597D3C"/>
    <w:rsid w:val="785A7B64"/>
    <w:rsid w:val="785B04DF"/>
    <w:rsid w:val="785B5A49"/>
    <w:rsid w:val="785E1190"/>
    <w:rsid w:val="785F77D2"/>
    <w:rsid w:val="7861591E"/>
    <w:rsid w:val="78624A57"/>
    <w:rsid w:val="78626232"/>
    <w:rsid w:val="78632654"/>
    <w:rsid w:val="786554E9"/>
    <w:rsid w:val="78667491"/>
    <w:rsid w:val="78682ED5"/>
    <w:rsid w:val="78687AD5"/>
    <w:rsid w:val="786A0C49"/>
    <w:rsid w:val="786A4805"/>
    <w:rsid w:val="786D4B4D"/>
    <w:rsid w:val="7872103E"/>
    <w:rsid w:val="78734EEF"/>
    <w:rsid w:val="787429BD"/>
    <w:rsid w:val="78742FC1"/>
    <w:rsid w:val="78760F1B"/>
    <w:rsid w:val="787E4B13"/>
    <w:rsid w:val="788248D2"/>
    <w:rsid w:val="78830AE6"/>
    <w:rsid w:val="78830F5D"/>
    <w:rsid w:val="78841275"/>
    <w:rsid w:val="7884479C"/>
    <w:rsid w:val="78877C78"/>
    <w:rsid w:val="7888516E"/>
    <w:rsid w:val="788A1E98"/>
    <w:rsid w:val="788D079F"/>
    <w:rsid w:val="78921756"/>
    <w:rsid w:val="78932457"/>
    <w:rsid w:val="78933C84"/>
    <w:rsid w:val="78954447"/>
    <w:rsid w:val="78960EEE"/>
    <w:rsid w:val="78975DD7"/>
    <w:rsid w:val="78991A81"/>
    <w:rsid w:val="789946AC"/>
    <w:rsid w:val="789B2697"/>
    <w:rsid w:val="789F2F49"/>
    <w:rsid w:val="78A071D8"/>
    <w:rsid w:val="78A125EC"/>
    <w:rsid w:val="78A161C6"/>
    <w:rsid w:val="78A92575"/>
    <w:rsid w:val="78AC6AC2"/>
    <w:rsid w:val="78AD6401"/>
    <w:rsid w:val="78AF2155"/>
    <w:rsid w:val="78B0364A"/>
    <w:rsid w:val="78B03CD6"/>
    <w:rsid w:val="78B437FC"/>
    <w:rsid w:val="78B447C5"/>
    <w:rsid w:val="78B52419"/>
    <w:rsid w:val="78B6328A"/>
    <w:rsid w:val="78B852BD"/>
    <w:rsid w:val="78BA4D9E"/>
    <w:rsid w:val="78BE6720"/>
    <w:rsid w:val="78BF2AE3"/>
    <w:rsid w:val="78C10F7C"/>
    <w:rsid w:val="78C762FF"/>
    <w:rsid w:val="78C838A2"/>
    <w:rsid w:val="78CA2A97"/>
    <w:rsid w:val="78CB45C6"/>
    <w:rsid w:val="78CC0F4F"/>
    <w:rsid w:val="78CD6BBA"/>
    <w:rsid w:val="78CF0B7D"/>
    <w:rsid w:val="78D126FF"/>
    <w:rsid w:val="78D16BE1"/>
    <w:rsid w:val="78D200B7"/>
    <w:rsid w:val="78D200C0"/>
    <w:rsid w:val="78D77608"/>
    <w:rsid w:val="78D96C6F"/>
    <w:rsid w:val="78DA1C23"/>
    <w:rsid w:val="78DD04F3"/>
    <w:rsid w:val="78DF6A44"/>
    <w:rsid w:val="78E01880"/>
    <w:rsid w:val="78E11F56"/>
    <w:rsid w:val="78E62A1F"/>
    <w:rsid w:val="78E742BB"/>
    <w:rsid w:val="78E75F8E"/>
    <w:rsid w:val="78E77E4F"/>
    <w:rsid w:val="78E91F60"/>
    <w:rsid w:val="78EB313F"/>
    <w:rsid w:val="78EF4923"/>
    <w:rsid w:val="78EF4C95"/>
    <w:rsid w:val="78EF69A6"/>
    <w:rsid w:val="78F41232"/>
    <w:rsid w:val="78F664B4"/>
    <w:rsid w:val="78F87CF8"/>
    <w:rsid w:val="78F94E11"/>
    <w:rsid w:val="78FB0674"/>
    <w:rsid w:val="78FB47F9"/>
    <w:rsid w:val="79005D93"/>
    <w:rsid w:val="790270E3"/>
    <w:rsid w:val="790324B6"/>
    <w:rsid w:val="79032531"/>
    <w:rsid w:val="790365CF"/>
    <w:rsid w:val="790A354F"/>
    <w:rsid w:val="790B5C99"/>
    <w:rsid w:val="790D50A8"/>
    <w:rsid w:val="790E47C9"/>
    <w:rsid w:val="791054A9"/>
    <w:rsid w:val="791337A6"/>
    <w:rsid w:val="79143D8F"/>
    <w:rsid w:val="7914745D"/>
    <w:rsid w:val="79150005"/>
    <w:rsid w:val="79172D5F"/>
    <w:rsid w:val="791E4C7B"/>
    <w:rsid w:val="7923347D"/>
    <w:rsid w:val="79233651"/>
    <w:rsid w:val="79262779"/>
    <w:rsid w:val="7926565F"/>
    <w:rsid w:val="79292802"/>
    <w:rsid w:val="7929480A"/>
    <w:rsid w:val="792C2781"/>
    <w:rsid w:val="792F298D"/>
    <w:rsid w:val="79307E34"/>
    <w:rsid w:val="79342573"/>
    <w:rsid w:val="793A1C23"/>
    <w:rsid w:val="793C7AD6"/>
    <w:rsid w:val="793F50A3"/>
    <w:rsid w:val="79400E28"/>
    <w:rsid w:val="79411B7B"/>
    <w:rsid w:val="7944490D"/>
    <w:rsid w:val="794544EE"/>
    <w:rsid w:val="79483688"/>
    <w:rsid w:val="79490C13"/>
    <w:rsid w:val="794A17B9"/>
    <w:rsid w:val="794A2D8F"/>
    <w:rsid w:val="794A3245"/>
    <w:rsid w:val="794B3FFB"/>
    <w:rsid w:val="794D7B99"/>
    <w:rsid w:val="794E1889"/>
    <w:rsid w:val="79511B15"/>
    <w:rsid w:val="79512AA6"/>
    <w:rsid w:val="79524652"/>
    <w:rsid w:val="7955103E"/>
    <w:rsid w:val="79553A98"/>
    <w:rsid w:val="79595BB3"/>
    <w:rsid w:val="795C4F58"/>
    <w:rsid w:val="795C5472"/>
    <w:rsid w:val="79615581"/>
    <w:rsid w:val="796400C2"/>
    <w:rsid w:val="79654889"/>
    <w:rsid w:val="79681917"/>
    <w:rsid w:val="7968446D"/>
    <w:rsid w:val="7968567E"/>
    <w:rsid w:val="7968681E"/>
    <w:rsid w:val="796921C6"/>
    <w:rsid w:val="796933F5"/>
    <w:rsid w:val="796B2D80"/>
    <w:rsid w:val="796B6EDA"/>
    <w:rsid w:val="796E1850"/>
    <w:rsid w:val="7974204B"/>
    <w:rsid w:val="7974575F"/>
    <w:rsid w:val="79746FDF"/>
    <w:rsid w:val="79782B0B"/>
    <w:rsid w:val="797914DA"/>
    <w:rsid w:val="797B3EC6"/>
    <w:rsid w:val="797D5EB5"/>
    <w:rsid w:val="79807390"/>
    <w:rsid w:val="798315FF"/>
    <w:rsid w:val="79866D29"/>
    <w:rsid w:val="79891543"/>
    <w:rsid w:val="798A2360"/>
    <w:rsid w:val="798A2C4C"/>
    <w:rsid w:val="798A3998"/>
    <w:rsid w:val="798B72E0"/>
    <w:rsid w:val="798C50EE"/>
    <w:rsid w:val="798C63AF"/>
    <w:rsid w:val="79913AFA"/>
    <w:rsid w:val="79916EE2"/>
    <w:rsid w:val="7993146F"/>
    <w:rsid w:val="79950B1F"/>
    <w:rsid w:val="7995582A"/>
    <w:rsid w:val="79993C01"/>
    <w:rsid w:val="799B0C8A"/>
    <w:rsid w:val="79A0205B"/>
    <w:rsid w:val="79A13E7D"/>
    <w:rsid w:val="79A213D8"/>
    <w:rsid w:val="79A32BCD"/>
    <w:rsid w:val="79A41CA2"/>
    <w:rsid w:val="79A44001"/>
    <w:rsid w:val="79A50C37"/>
    <w:rsid w:val="79A551C3"/>
    <w:rsid w:val="79AA10E8"/>
    <w:rsid w:val="79AB56DB"/>
    <w:rsid w:val="79AD1EE6"/>
    <w:rsid w:val="79B232AA"/>
    <w:rsid w:val="79B47ABA"/>
    <w:rsid w:val="79B6362A"/>
    <w:rsid w:val="79B648EE"/>
    <w:rsid w:val="79B8706E"/>
    <w:rsid w:val="79B900F3"/>
    <w:rsid w:val="79BC020F"/>
    <w:rsid w:val="79BC2C80"/>
    <w:rsid w:val="79BC5581"/>
    <w:rsid w:val="79BD3DA5"/>
    <w:rsid w:val="79BF06E9"/>
    <w:rsid w:val="79BF7E33"/>
    <w:rsid w:val="79C37953"/>
    <w:rsid w:val="79C4533D"/>
    <w:rsid w:val="79CB02ED"/>
    <w:rsid w:val="79CB3F3C"/>
    <w:rsid w:val="79CD2DAC"/>
    <w:rsid w:val="79CE0621"/>
    <w:rsid w:val="79CF6657"/>
    <w:rsid w:val="79CF7814"/>
    <w:rsid w:val="79D223CC"/>
    <w:rsid w:val="79D43AF7"/>
    <w:rsid w:val="79D43E1D"/>
    <w:rsid w:val="79D44DA3"/>
    <w:rsid w:val="79D51021"/>
    <w:rsid w:val="79D558C9"/>
    <w:rsid w:val="79D92B7A"/>
    <w:rsid w:val="79D95691"/>
    <w:rsid w:val="79DA27AE"/>
    <w:rsid w:val="79DA74DD"/>
    <w:rsid w:val="79DD2612"/>
    <w:rsid w:val="79DF1485"/>
    <w:rsid w:val="79DF341B"/>
    <w:rsid w:val="79DF53E0"/>
    <w:rsid w:val="79DF7366"/>
    <w:rsid w:val="79E055C5"/>
    <w:rsid w:val="79E1146E"/>
    <w:rsid w:val="79E4797F"/>
    <w:rsid w:val="79E75F19"/>
    <w:rsid w:val="79E95FBD"/>
    <w:rsid w:val="79ED3427"/>
    <w:rsid w:val="79EF5480"/>
    <w:rsid w:val="79F1065F"/>
    <w:rsid w:val="79F1138C"/>
    <w:rsid w:val="79F13A64"/>
    <w:rsid w:val="79F149C6"/>
    <w:rsid w:val="79F26B21"/>
    <w:rsid w:val="79F52136"/>
    <w:rsid w:val="79F57027"/>
    <w:rsid w:val="79F80647"/>
    <w:rsid w:val="79FA2735"/>
    <w:rsid w:val="79FC489F"/>
    <w:rsid w:val="79FD43CB"/>
    <w:rsid w:val="79FE3B58"/>
    <w:rsid w:val="79FE4CF6"/>
    <w:rsid w:val="7A035077"/>
    <w:rsid w:val="7A063F8C"/>
    <w:rsid w:val="7A07242A"/>
    <w:rsid w:val="7A0843B5"/>
    <w:rsid w:val="7A093CDC"/>
    <w:rsid w:val="7A0A02EB"/>
    <w:rsid w:val="7A0D511C"/>
    <w:rsid w:val="7A102ED1"/>
    <w:rsid w:val="7A10464D"/>
    <w:rsid w:val="7A111F49"/>
    <w:rsid w:val="7A123F9F"/>
    <w:rsid w:val="7A135B14"/>
    <w:rsid w:val="7A1413FA"/>
    <w:rsid w:val="7A1856CC"/>
    <w:rsid w:val="7A1878D0"/>
    <w:rsid w:val="7A196B8C"/>
    <w:rsid w:val="7A1B3726"/>
    <w:rsid w:val="7A1B692E"/>
    <w:rsid w:val="7A1E3AB8"/>
    <w:rsid w:val="7A242356"/>
    <w:rsid w:val="7A250DAA"/>
    <w:rsid w:val="7A251877"/>
    <w:rsid w:val="7A255EDA"/>
    <w:rsid w:val="7A2836C0"/>
    <w:rsid w:val="7A2B5B09"/>
    <w:rsid w:val="7A2B7EE0"/>
    <w:rsid w:val="7A2C1A7E"/>
    <w:rsid w:val="7A2C5099"/>
    <w:rsid w:val="7A2D278E"/>
    <w:rsid w:val="7A304B50"/>
    <w:rsid w:val="7A3147FF"/>
    <w:rsid w:val="7A365D98"/>
    <w:rsid w:val="7A380BDA"/>
    <w:rsid w:val="7A3826DF"/>
    <w:rsid w:val="7A392C1E"/>
    <w:rsid w:val="7A395D90"/>
    <w:rsid w:val="7A3A3783"/>
    <w:rsid w:val="7A3B307E"/>
    <w:rsid w:val="7A4258F3"/>
    <w:rsid w:val="7A434539"/>
    <w:rsid w:val="7A442560"/>
    <w:rsid w:val="7A4938A5"/>
    <w:rsid w:val="7A4A78BF"/>
    <w:rsid w:val="7A5112B4"/>
    <w:rsid w:val="7A5308CB"/>
    <w:rsid w:val="7A54768C"/>
    <w:rsid w:val="7A5673CF"/>
    <w:rsid w:val="7A572D15"/>
    <w:rsid w:val="7A5B26EE"/>
    <w:rsid w:val="7A5B3BFA"/>
    <w:rsid w:val="7A5B59CC"/>
    <w:rsid w:val="7A5C3504"/>
    <w:rsid w:val="7A5E01F1"/>
    <w:rsid w:val="7A5F2BBB"/>
    <w:rsid w:val="7A6207A5"/>
    <w:rsid w:val="7A6554D4"/>
    <w:rsid w:val="7A68210E"/>
    <w:rsid w:val="7A6A0CE2"/>
    <w:rsid w:val="7A6B14DD"/>
    <w:rsid w:val="7A6E627A"/>
    <w:rsid w:val="7A70425A"/>
    <w:rsid w:val="7A7139A1"/>
    <w:rsid w:val="7A725ED8"/>
    <w:rsid w:val="7A735243"/>
    <w:rsid w:val="7A755ADA"/>
    <w:rsid w:val="7A776189"/>
    <w:rsid w:val="7A7A2DC4"/>
    <w:rsid w:val="7A7D2472"/>
    <w:rsid w:val="7A7E1EE4"/>
    <w:rsid w:val="7A800486"/>
    <w:rsid w:val="7A800904"/>
    <w:rsid w:val="7A8037D9"/>
    <w:rsid w:val="7A842E4F"/>
    <w:rsid w:val="7A843AA8"/>
    <w:rsid w:val="7A867FA2"/>
    <w:rsid w:val="7A8A0352"/>
    <w:rsid w:val="7A8A1079"/>
    <w:rsid w:val="7A8C73D0"/>
    <w:rsid w:val="7A8F6961"/>
    <w:rsid w:val="7A93748C"/>
    <w:rsid w:val="7A960914"/>
    <w:rsid w:val="7A963B6B"/>
    <w:rsid w:val="7A963D0C"/>
    <w:rsid w:val="7A9926F8"/>
    <w:rsid w:val="7AA2453D"/>
    <w:rsid w:val="7AA752FF"/>
    <w:rsid w:val="7AA81BEF"/>
    <w:rsid w:val="7AA854DE"/>
    <w:rsid w:val="7AA92AFE"/>
    <w:rsid w:val="7AAB254B"/>
    <w:rsid w:val="7AAD3547"/>
    <w:rsid w:val="7AAD7414"/>
    <w:rsid w:val="7AAE68D7"/>
    <w:rsid w:val="7AB10ABE"/>
    <w:rsid w:val="7AB320B5"/>
    <w:rsid w:val="7AB37D96"/>
    <w:rsid w:val="7AB53B13"/>
    <w:rsid w:val="7AB63B25"/>
    <w:rsid w:val="7AB81E10"/>
    <w:rsid w:val="7AB8307A"/>
    <w:rsid w:val="7AB927EA"/>
    <w:rsid w:val="7ABA3376"/>
    <w:rsid w:val="7ABB0341"/>
    <w:rsid w:val="7ABE2DA6"/>
    <w:rsid w:val="7AC03C09"/>
    <w:rsid w:val="7AC149C8"/>
    <w:rsid w:val="7AC22AED"/>
    <w:rsid w:val="7AC40E73"/>
    <w:rsid w:val="7AC443C2"/>
    <w:rsid w:val="7AC74E1A"/>
    <w:rsid w:val="7AC8299A"/>
    <w:rsid w:val="7AC93B8A"/>
    <w:rsid w:val="7AC96690"/>
    <w:rsid w:val="7ACB0432"/>
    <w:rsid w:val="7ACB5DFC"/>
    <w:rsid w:val="7ACE62FB"/>
    <w:rsid w:val="7AD14018"/>
    <w:rsid w:val="7AD412FE"/>
    <w:rsid w:val="7AD570CE"/>
    <w:rsid w:val="7AD61C6F"/>
    <w:rsid w:val="7AD85880"/>
    <w:rsid w:val="7ADA361A"/>
    <w:rsid w:val="7ADB194E"/>
    <w:rsid w:val="7ADC53CA"/>
    <w:rsid w:val="7ADE2493"/>
    <w:rsid w:val="7ADE31F7"/>
    <w:rsid w:val="7ADE4681"/>
    <w:rsid w:val="7ADF7AA4"/>
    <w:rsid w:val="7AE0015B"/>
    <w:rsid w:val="7AE00DD9"/>
    <w:rsid w:val="7AE11725"/>
    <w:rsid w:val="7AE152B1"/>
    <w:rsid w:val="7AE26BB6"/>
    <w:rsid w:val="7AE30614"/>
    <w:rsid w:val="7AE30F3B"/>
    <w:rsid w:val="7AE31E16"/>
    <w:rsid w:val="7AE31E88"/>
    <w:rsid w:val="7AE43356"/>
    <w:rsid w:val="7AE85D49"/>
    <w:rsid w:val="7AE9160D"/>
    <w:rsid w:val="7AEA670E"/>
    <w:rsid w:val="7AEB23D9"/>
    <w:rsid w:val="7AEC5F54"/>
    <w:rsid w:val="7AEF450E"/>
    <w:rsid w:val="7AF12951"/>
    <w:rsid w:val="7AF2661B"/>
    <w:rsid w:val="7AF857C6"/>
    <w:rsid w:val="7AF92458"/>
    <w:rsid w:val="7AFC0A26"/>
    <w:rsid w:val="7AFC14F9"/>
    <w:rsid w:val="7AFC760F"/>
    <w:rsid w:val="7AFD1BF9"/>
    <w:rsid w:val="7AFF29E9"/>
    <w:rsid w:val="7B012730"/>
    <w:rsid w:val="7B015711"/>
    <w:rsid w:val="7B02343D"/>
    <w:rsid w:val="7B03599C"/>
    <w:rsid w:val="7B062A5B"/>
    <w:rsid w:val="7B06403D"/>
    <w:rsid w:val="7B0A6F09"/>
    <w:rsid w:val="7B0C328D"/>
    <w:rsid w:val="7B0F1CDD"/>
    <w:rsid w:val="7B1016E4"/>
    <w:rsid w:val="7B156EF1"/>
    <w:rsid w:val="7B1B2C07"/>
    <w:rsid w:val="7B1B35B5"/>
    <w:rsid w:val="7B1E41F0"/>
    <w:rsid w:val="7B1F489C"/>
    <w:rsid w:val="7B213945"/>
    <w:rsid w:val="7B223970"/>
    <w:rsid w:val="7B232434"/>
    <w:rsid w:val="7B2341AE"/>
    <w:rsid w:val="7B2804CC"/>
    <w:rsid w:val="7B28514A"/>
    <w:rsid w:val="7B2A7F49"/>
    <w:rsid w:val="7B2B15E2"/>
    <w:rsid w:val="7B2F7DBD"/>
    <w:rsid w:val="7B307ECB"/>
    <w:rsid w:val="7B314523"/>
    <w:rsid w:val="7B317173"/>
    <w:rsid w:val="7B364480"/>
    <w:rsid w:val="7B370245"/>
    <w:rsid w:val="7B380ACF"/>
    <w:rsid w:val="7B3820B8"/>
    <w:rsid w:val="7B3B0283"/>
    <w:rsid w:val="7B3B1D9F"/>
    <w:rsid w:val="7B3B3DFB"/>
    <w:rsid w:val="7B3E2142"/>
    <w:rsid w:val="7B4276AA"/>
    <w:rsid w:val="7B445302"/>
    <w:rsid w:val="7B450BBB"/>
    <w:rsid w:val="7B4557DF"/>
    <w:rsid w:val="7B465F4F"/>
    <w:rsid w:val="7B470A19"/>
    <w:rsid w:val="7B4923B1"/>
    <w:rsid w:val="7B4C15BB"/>
    <w:rsid w:val="7B4E7257"/>
    <w:rsid w:val="7B4F066E"/>
    <w:rsid w:val="7B4F373E"/>
    <w:rsid w:val="7B4F7FFD"/>
    <w:rsid w:val="7B510DCF"/>
    <w:rsid w:val="7B515DDA"/>
    <w:rsid w:val="7B530B04"/>
    <w:rsid w:val="7B536478"/>
    <w:rsid w:val="7B582471"/>
    <w:rsid w:val="7B594E62"/>
    <w:rsid w:val="7B5A083D"/>
    <w:rsid w:val="7B5A5821"/>
    <w:rsid w:val="7B5D08F0"/>
    <w:rsid w:val="7B5F737A"/>
    <w:rsid w:val="7B601E28"/>
    <w:rsid w:val="7B664D65"/>
    <w:rsid w:val="7B685798"/>
    <w:rsid w:val="7B686B04"/>
    <w:rsid w:val="7B6A747B"/>
    <w:rsid w:val="7B6C0C4F"/>
    <w:rsid w:val="7B6E2462"/>
    <w:rsid w:val="7B713492"/>
    <w:rsid w:val="7B762C56"/>
    <w:rsid w:val="7B794C83"/>
    <w:rsid w:val="7B814EE9"/>
    <w:rsid w:val="7B830EC9"/>
    <w:rsid w:val="7B835200"/>
    <w:rsid w:val="7B884062"/>
    <w:rsid w:val="7B8D0ACD"/>
    <w:rsid w:val="7B8E1166"/>
    <w:rsid w:val="7B8E73B3"/>
    <w:rsid w:val="7B8F29A4"/>
    <w:rsid w:val="7B901F10"/>
    <w:rsid w:val="7B9042AD"/>
    <w:rsid w:val="7B915411"/>
    <w:rsid w:val="7B9457A9"/>
    <w:rsid w:val="7B952D71"/>
    <w:rsid w:val="7B9541A0"/>
    <w:rsid w:val="7B954F7A"/>
    <w:rsid w:val="7B9577EC"/>
    <w:rsid w:val="7B973CF6"/>
    <w:rsid w:val="7B994A7D"/>
    <w:rsid w:val="7B9E2ECA"/>
    <w:rsid w:val="7B9E33B5"/>
    <w:rsid w:val="7BA060A9"/>
    <w:rsid w:val="7BA17D21"/>
    <w:rsid w:val="7BA239C4"/>
    <w:rsid w:val="7BA70370"/>
    <w:rsid w:val="7BA91B82"/>
    <w:rsid w:val="7BA9580C"/>
    <w:rsid w:val="7BAC50BC"/>
    <w:rsid w:val="7BAF577C"/>
    <w:rsid w:val="7BAF5973"/>
    <w:rsid w:val="7BB06350"/>
    <w:rsid w:val="7BB12DAD"/>
    <w:rsid w:val="7BB13B24"/>
    <w:rsid w:val="7BB2309C"/>
    <w:rsid w:val="7BB93B89"/>
    <w:rsid w:val="7BBA637A"/>
    <w:rsid w:val="7BBA765F"/>
    <w:rsid w:val="7BBA7E2F"/>
    <w:rsid w:val="7BBB0F42"/>
    <w:rsid w:val="7BBC0EEA"/>
    <w:rsid w:val="7BBF509B"/>
    <w:rsid w:val="7BC40468"/>
    <w:rsid w:val="7BC54B15"/>
    <w:rsid w:val="7BC8551B"/>
    <w:rsid w:val="7BC955A7"/>
    <w:rsid w:val="7BCA345D"/>
    <w:rsid w:val="7BCA4720"/>
    <w:rsid w:val="7BD0481F"/>
    <w:rsid w:val="7BD0720A"/>
    <w:rsid w:val="7BD135B9"/>
    <w:rsid w:val="7BD6561E"/>
    <w:rsid w:val="7BD72EEE"/>
    <w:rsid w:val="7BD834D0"/>
    <w:rsid w:val="7BD96F6A"/>
    <w:rsid w:val="7BDA6DA9"/>
    <w:rsid w:val="7BDB6E0E"/>
    <w:rsid w:val="7BDC5478"/>
    <w:rsid w:val="7BE1008D"/>
    <w:rsid w:val="7BE65047"/>
    <w:rsid w:val="7BE70172"/>
    <w:rsid w:val="7BED2864"/>
    <w:rsid w:val="7BEE29F3"/>
    <w:rsid w:val="7BF314C0"/>
    <w:rsid w:val="7BF31B17"/>
    <w:rsid w:val="7BF705F2"/>
    <w:rsid w:val="7BF71A4D"/>
    <w:rsid w:val="7BF76C9D"/>
    <w:rsid w:val="7BF84212"/>
    <w:rsid w:val="7BF9103E"/>
    <w:rsid w:val="7BFE3DF2"/>
    <w:rsid w:val="7BFF2D96"/>
    <w:rsid w:val="7C0009CA"/>
    <w:rsid w:val="7C001BF1"/>
    <w:rsid w:val="7C0465DC"/>
    <w:rsid w:val="7C046B33"/>
    <w:rsid w:val="7C047D36"/>
    <w:rsid w:val="7C081B0F"/>
    <w:rsid w:val="7C086D12"/>
    <w:rsid w:val="7C0924E1"/>
    <w:rsid w:val="7C0D500C"/>
    <w:rsid w:val="7C0E44FA"/>
    <w:rsid w:val="7C0E63F3"/>
    <w:rsid w:val="7C0F0D1A"/>
    <w:rsid w:val="7C0F2D5C"/>
    <w:rsid w:val="7C0F6D82"/>
    <w:rsid w:val="7C155974"/>
    <w:rsid w:val="7C164B90"/>
    <w:rsid w:val="7C171373"/>
    <w:rsid w:val="7C172C02"/>
    <w:rsid w:val="7C1800E1"/>
    <w:rsid w:val="7C1836EB"/>
    <w:rsid w:val="7C1913E4"/>
    <w:rsid w:val="7C1C2662"/>
    <w:rsid w:val="7C1E2BF7"/>
    <w:rsid w:val="7C1F1D15"/>
    <w:rsid w:val="7C205B7E"/>
    <w:rsid w:val="7C2114AB"/>
    <w:rsid w:val="7C2433C6"/>
    <w:rsid w:val="7C2434ED"/>
    <w:rsid w:val="7C244C60"/>
    <w:rsid w:val="7C2625AA"/>
    <w:rsid w:val="7C263ECD"/>
    <w:rsid w:val="7C284717"/>
    <w:rsid w:val="7C292C26"/>
    <w:rsid w:val="7C296F50"/>
    <w:rsid w:val="7C297824"/>
    <w:rsid w:val="7C2B72DF"/>
    <w:rsid w:val="7C2F2230"/>
    <w:rsid w:val="7C2F6CCF"/>
    <w:rsid w:val="7C301F84"/>
    <w:rsid w:val="7C302A1C"/>
    <w:rsid w:val="7C326AC6"/>
    <w:rsid w:val="7C3531E5"/>
    <w:rsid w:val="7C39082A"/>
    <w:rsid w:val="7C3D77C7"/>
    <w:rsid w:val="7C3F70FC"/>
    <w:rsid w:val="7C4024F1"/>
    <w:rsid w:val="7C43139C"/>
    <w:rsid w:val="7C4324D4"/>
    <w:rsid w:val="7C432500"/>
    <w:rsid w:val="7C444959"/>
    <w:rsid w:val="7C4570D9"/>
    <w:rsid w:val="7C464D91"/>
    <w:rsid w:val="7C484C0E"/>
    <w:rsid w:val="7C494A11"/>
    <w:rsid w:val="7C4D0356"/>
    <w:rsid w:val="7C4D7ED9"/>
    <w:rsid w:val="7C525A0F"/>
    <w:rsid w:val="7C530615"/>
    <w:rsid w:val="7C547DDB"/>
    <w:rsid w:val="7C5710C1"/>
    <w:rsid w:val="7C583C49"/>
    <w:rsid w:val="7C595A5B"/>
    <w:rsid w:val="7C5B0992"/>
    <w:rsid w:val="7C5C343A"/>
    <w:rsid w:val="7C5E1A7A"/>
    <w:rsid w:val="7C5E555D"/>
    <w:rsid w:val="7C636BCC"/>
    <w:rsid w:val="7C643B28"/>
    <w:rsid w:val="7C64752F"/>
    <w:rsid w:val="7C6B6A5F"/>
    <w:rsid w:val="7C6E355D"/>
    <w:rsid w:val="7C7624C9"/>
    <w:rsid w:val="7C76414B"/>
    <w:rsid w:val="7C792F27"/>
    <w:rsid w:val="7C7C0474"/>
    <w:rsid w:val="7C7E0BA8"/>
    <w:rsid w:val="7C7E34DF"/>
    <w:rsid w:val="7C805903"/>
    <w:rsid w:val="7C813ED6"/>
    <w:rsid w:val="7C8176B4"/>
    <w:rsid w:val="7C844E67"/>
    <w:rsid w:val="7C85510C"/>
    <w:rsid w:val="7C872D82"/>
    <w:rsid w:val="7C8A7018"/>
    <w:rsid w:val="7C8E59DE"/>
    <w:rsid w:val="7C9054DF"/>
    <w:rsid w:val="7C9406F9"/>
    <w:rsid w:val="7C992D7A"/>
    <w:rsid w:val="7C993B44"/>
    <w:rsid w:val="7C996260"/>
    <w:rsid w:val="7C9B22E8"/>
    <w:rsid w:val="7C9B69D1"/>
    <w:rsid w:val="7C9E0747"/>
    <w:rsid w:val="7C9F09F0"/>
    <w:rsid w:val="7C9F3DE6"/>
    <w:rsid w:val="7C9F56A1"/>
    <w:rsid w:val="7CA359FE"/>
    <w:rsid w:val="7CA61F49"/>
    <w:rsid w:val="7CA70A36"/>
    <w:rsid w:val="7CA74C4C"/>
    <w:rsid w:val="7CA840A8"/>
    <w:rsid w:val="7CA842A7"/>
    <w:rsid w:val="7CAB198E"/>
    <w:rsid w:val="7CAC1089"/>
    <w:rsid w:val="7CAC32E8"/>
    <w:rsid w:val="7CB017EE"/>
    <w:rsid w:val="7CB80FA0"/>
    <w:rsid w:val="7CB93ED5"/>
    <w:rsid w:val="7CBA3A02"/>
    <w:rsid w:val="7CBC224F"/>
    <w:rsid w:val="7CBD54E3"/>
    <w:rsid w:val="7CBE071D"/>
    <w:rsid w:val="7CBF32CF"/>
    <w:rsid w:val="7CC33160"/>
    <w:rsid w:val="7CC36658"/>
    <w:rsid w:val="7CC90449"/>
    <w:rsid w:val="7CCC1939"/>
    <w:rsid w:val="7CCD262C"/>
    <w:rsid w:val="7CD22833"/>
    <w:rsid w:val="7CD25670"/>
    <w:rsid w:val="7CD33EEB"/>
    <w:rsid w:val="7CD8293F"/>
    <w:rsid w:val="7CDA10EB"/>
    <w:rsid w:val="7CDB58B9"/>
    <w:rsid w:val="7CDD12C8"/>
    <w:rsid w:val="7CDD1533"/>
    <w:rsid w:val="7CE21C9D"/>
    <w:rsid w:val="7CE370C5"/>
    <w:rsid w:val="7CE40646"/>
    <w:rsid w:val="7CE61A35"/>
    <w:rsid w:val="7CEE2149"/>
    <w:rsid w:val="7CF30E2E"/>
    <w:rsid w:val="7CF606E9"/>
    <w:rsid w:val="7CF730B4"/>
    <w:rsid w:val="7CF94A33"/>
    <w:rsid w:val="7CFA001A"/>
    <w:rsid w:val="7CFE50F4"/>
    <w:rsid w:val="7CFF1532"/>
    <w:rsid w:val="7D0427A6"/>
    <w:rsid w:val="7D0603C6"/>
    <w:rsid w:val="7D063DC9"/>
    <w:rsid w:val="7D06754C"/>
    <w:rsid w:val="7D084F3F"/>
    <w:rsid w:val="7D0C34AE"/>
    <w:rsid w:val="7D0D6399"/>
    <w:rsid w:val="7D0E4B4D"/>
    <w:rsid w:val="7D0E5443"/>
    <w:rsid w:val="7D106173"/>
    <w:rsid w:val="7D111D5C"/>
    <w:rsid w:val="7D131986"/>
    <w:rsid w:val="7D164DAA"/>
    <w:rsid w:val="7D1952EA"/>
    <w:rsid w:val="7D195653"/>
    <w:rsid w:val="7D1A60F4"/>
    <w:rsid w:val="7D1C3254"/>
    <w:rsid w:val="7D1E43F0"/>
    <w:rsid w:val="7D20342D"/>
    <w:rsid w:val="7D2275FD"/>
    <w:rsid w:val="7D244661"/>
    <w:rsid w:val="7D24707F"/>
    <w:rsid w:val="7D2710B1"/>
    <w:rsid w:val="7D2B40C9"/>
    <w:rsid w:val="7D2C0DD0"/>
    <w:rsid w:val="7D2E01D4"/>
    <w:rsid w:val="7D300594"/>
    <w:rsid w:val="7D311BBE"/>
    <w:rsid w:val="7D33394C"/>
    <w:rsid w:val="7D365DBD"/>
    <w:rsid w:val="7D3666DA"/>
    <w:rsid w:val="7D371BFC"/>
    <w:rsid w:val="7D38756D"/>
    <w:rsid w:val="7D3B44D8"/>
    <w:rsid w:val="7D3B47BD"/>
    <w:rsid w:val="7D3C0FE1"/>
    <w:rsid w:val="7D3C1B9C"/>
    <w:rsid w:val="7D3F52F8"/>
    <w:rsid w:val="7D3F6FD7"/>
    <w:rsid w:val="7D400A7F"/>
    <w:rsid w:val="7D40768A"/>
    <w:rsid w:val="7D413007"/>
    <w:rsid w:val="7D41470A"/>
    <w:rsid w:val="7D424DDA"/>
    <w:rsid w:val="7D442693"/>
    <w:rsid w:val="7D4912C0"/>
    <w:rsid w:val="7D49466F"/>
    <w:rsid w:val="7D4B3944"/>
    <w:rsid w:val="7D4B52C6"/>
    <w:rsid w:val="7D4C1960"/>
    <w:rsid w:val="7D512C1F"/>
    <w:rsid w:val="7D527400"/>
    <w:rsid w:val="7D532A23"/>
    <w:rsid w:val="7D586725"/>
    <w:rsid w:val="7D5C1A37"/>
    <w:rsid w:val="7D5D5114"/>
    <w:rsid w:val="7D5E5738"/>
    <w:rsid w:val="7D5E632D"/>
    <w:rsid w:val="7D62776C"/>
    <w:rsid w:val="7D634DBE"/>
    <w:rsid w:val="7D645F6F"/>
    <w:rsid w:val="7D672779"/>
    <w:rsid w:val="7D6F1509"/>
    <w:rsid w:val="7D702B62"/>
    <w:rsid w:val="7D707D53"/>
    <w:rsid w:val="7D717E89"/>
    <w:rsid w:val="7D725D39"/>
    <w:rsid w:val="7D741A9C"/>
    <w:rsid w:val="7D742B6A"/>
    <w:rsid w:val="7D7436F5"/>
    <w:rsid w:val="7D75269F"/>
    <w:rsid w:val="7D754E78"/>
    <w:rsid w:val="7D7B0473"/>
    <w:rsid w:val="7D7C088F"/>
    <w:rsid w:val="7D840F2A"/>
    <w:rsid w:val="7D8639D3"/>
    <w:rsid w:val="7D890B1E"/>
    <w:rsid w:val="7D8939E6"/>
    <w:rsid w:val="7D89426E"/>
    <w:rsid w:val="7D8E2C80"/>
    <w:rsid w:val="7D904322"/>
    <w:rsid w:val="7D91795A"/>
    <w:rsid w:val="7D944B2E"/>
    <w:rsid w:val="7D9528BD"/>
    <w:rsid w:val="7D9B63D5"/>
    <w:rsid w:val="7D9C08D2"/>
    <w:rsid w:val="7D9E7E0A"/>
    <w:rsid w:val="7DA1302F"/>
    <w:rsid w:val="7DA278D6"/>
    <w:rsid w:val="7DA45F44"/>
    <w:rsid w:val="7DA5679C"/>
    <w:rsid w:val="7DA71D35"/>
    <w:rsid w:val="7DAC6C0C"/>
    <w:rsid w:val="7DAF21A9"/>
    <w:rsid w:val="7DB43B74"/>
    <w:rsid w:val="7DB63268"/>
    <w:rsid w:val="7DB708F4"/>
    <w:rsid w:val="7DB735C4"/>
    <w:rsid w:val="7DB77573"/>
    <w:rsid w:val="7DBB0BB5"/>
    <w:rsid w:val="7DBE086D"/>
    <w:rsid w:val="7DBF1D3D"/>
    <w:rsid w:val="7DBF70AD"/>
    <w:rsid w:val="7DC00105"/>
    <w:rsid w:val="7DC11B94"/>
    <w:rsid w:val="7DC24B1D"/>
    <w:rsid w:val="7DC35381"/>
    <w:rsid w:val="7DC576A0"/>
    <w:rsid w:val="7DC8540A"/>
    <w:rsid w:val="7DCA1DF2"/>
    <w:rsid w:val="7DCA6B48"/>
    <w:rsid w:val="7DCB17F4"/>
    <w:rsid w:val="7DCD09E9"/>
    <w:rsid w:val="7DD34097"/>
    <w:rsid w:val="7DD349A5"/>
    <w:rsid w:val="7DD631BF"/>
    <w:rsid w:val="7DD670E1"/>
    <w:rsid w:val="7DD91547"/>
    <w:rsid w:val="7DD96BDC"/>
    <w:rsid w:val="7DDA24A7"/>
    <w:rsid w:val="7DDB681D"/>
    <w:rsid w:val="7DDC0DFA"/>
    <w:rsid w:val="7DDE53C5"/>
    <w:rsid w:val="7DE23A3D"/>
    <w:rsid w:val="7DE3105B"/>
    <w:rsid w:val="7DE31B86"/>
    <w:rsid w:val="7DE4392A"/>
    <w:rsid w:val="7DE505AF"/>
    <w:rsid w:val="7DEA6C11"/>
    <w:rsid w:val="7DED12B1"/>
    <w:rsid w:val="7DED325E"/>
    <w:rsid w:val="7DF2109C"/>
    <w:rsid w:val="7DF21F4D"/>
    <w:rsid w:val="7DF457C0"/>
    <w:rsid w:val="7DF477AE"/>
    <w:rsid w:val="7DF573F8"/>
    <w:rsid w:val="7DF64B7F"/>
    <w:rsid w:val="7DF65A42"/>
    <w:rsid w:val="7DF749F6"/>
    <w:rsid w:val="7DF95A5F"/>
    <w:rsid w:val="7DFA2304"/>
    <w:rsid w:val="7DFD7F60"/>
    <w:rsid w:val="7DFF7376"/>
    <w:rsid w:val="7E0509D8"/>
    <w:rsid w:val="7E06200D"/>
    <w:rsid w:val="7E080334"/>
    <w:rsid w:val="7E0B35DD"/>
    <w:rsid w:val="7E0D0452"/>
    <w:rsid w:val="7E0D7BFA"/>
    <w:rsid w:val="7E1012D6"/>
    <w:rsid w:val="7E135756"/>
    <w:rsid w:val="7E151C3B"/>
    <w:rsid w:val="7E163CCA"/>
    <w:rsid w:val="7E1674E1"/>
    <w:rsid w:val="7E17527E"/>
    <w:rsid w:val="7E1831CD"/>
    <w:rsid w:val="7E190774"/>
    <w:rsid w:val="7E1A440C"/>
    <w:rsid w:val="7E1B322E"/>
    <w:rsid w:val="7E1C208C"/>
    <w:rsid w:val="7E1C2459"/>
    <w:rsid w:val="7E1F12CC"/>
    <w:rsid w:val="7E1F4E78"/>
    <w:rsid w:val="7E214E83"/>
    <w:rsid w:val="7E231F31"/>
    <w:rsid w:val="7E290621"/>
    <w:rsid w:val="7E2956F0"/>
    <w:rsid w:val="7E296B6C"/>
    <w:rsid w:val="7E2C550A"/>
    <w:rsid w:val="7E2D375A"/>
    <w:rsid w:val="7E2D5AF7"/>
    <w:rsid w:val="7E30028B"/>
    <w:rsid w:val="7E317030"/>
    <w:rsid w:val="7E3341BB"/>
    <w:rsid w:val="7E345CA4"/>
    <w:rsid w:val="7E3573C2"/>
    <w:rsid w:val="7E365690"/>
    <w:rsid w:val="7E3C4C75"/>
    <w:rsid w:val="7E3D55B8"/>
    <w:rsid w:val="7E3E4952"/>
    <w:rsid w:val="7E3F6D88"/>
    <w:rsid w:val="7E45286F"/>
    <w:rsid w:val="7E4669C6"/>
    <w:rsid w:val="7E494071"/>
    <w:rsid w:val="7E4B5BD7"/>
    <w:rsid w:val="7E4D3A37"/>
    <w:rsid w:val="7E4E5915"/>
    <w:rsid w:val="7E4F141F"/>
    <w:rsid w:val="7E50210F"/>
    <w:rsid w:val="7E506544"/>
    <w:rsid w:val="7E527161"/>
    <w:rsid w:val="7E544AEA"/>
    <w:rsid w:val="7E55073C"/>
    <w:rsid w:val="7E58106A"/>
    <w:rsid w:val="7E5C17AC"/>
    <w:rsid w:val="7E5E4EDF"/>
    <w:rsid w:val="7E6063B4"/>
    <w:rsid w:val="7E616A8E"/>
    <w:rsid w:val="7E6739D3"/>
    <w:rsid w:val="7E692B29"/>
    <w:rsid w:val="7E6A3C69"/>
    <w:rsid w:val="7E6A5F03"/>
    <w:rsid w:val="7E6C16E0"/>
    <w:rsid w:val="7E6C6819"/>
    <w:rsid w:val="7E6D1323"/>
    <w:rsid w:val="7E6E5773"/>
    <w:rsid w:val="7E70504F"/>
    <w:rsid w:val="7E7206E3"/>
    <w:rsid w:val="7E722CF6"/>
    <w:rsid w:val="7E730989"/>
    <w:rsid w:val="7E747BAD"/>
    <w:rsid w:val="7E787DF1"/>
    <w:rsid w:val="7E79238C"/>
    <w:rsid w:val="7E7B5C70"/>
    <w:rsid w:val="7E7D488B"/>
    <w:rsid w:val="7E7D5BC3"/>
    <w:rsid w:val="7E7F09F3"/>
    <w:rsid w:val="7E850667"/>
    <w:rsid w:val="7E880A3C"/>
    <w:rsid w:val="7E8C3A75"/>
    <w:rsid w:val="7E8C47E1"/>
    <w:rsid w:val="7E8E5ED7"/>
    <w:rsid w:val="7E90168A"/>
    <w:rsid w:val="7E93311F"/>
    <w:rsid w:val="7E9444DD"/>
    <w:rsid w:val="7E97083C"/>
    <w:rsid w:val="7E975599"/>
    <w:rsid w:val="7E9A1E01"/>
    <w:rsid w:val="7E9A480B"/>
    <w:rsid w:val="7E9D1E1F"/>
    <w:rsid w:val="7EA1313B"/>
    <w:rsid w:val="7EA164FD"/>
    <w:rsid w:val="7EA200B5"/>
    <w:rsid w:val="7EA41D6F"/>
    <w:rsid w:val="7EA63F0A"/>
    <w:rsid w:val="7EA71780"/>
    <w:rsid w:val="7EA73153"/>
    <w:rsid w:val="7EA77D81"/>
    <w:rsid w:val="7EA86D5B"/>
    <w:rsid w:val="7EA921D5"/>
    <w:rsid w:val="7EAA203D"/>
    <w:rsid w:val="7EAC3B89"/>
    <w:rsid w:val="7EAC7DE8"/>
    <w:rsid w:val="7EAF6E6C"/>
    <w:rsid w:val="7EB20004"/>
    <w:rsid w:val="7EB44EEB"/>
    <w:rsid w:val="7EB55631"/>
    <w:rsid w:val="7EB63B02"/>
    <w:rsid w:val="7EB70BFE"/>
    <w:rsid w:val="7EB73567"/>
    <w:rsid w:val="7EB80160"/>
    <w:rsid w:val="7EB96955"/>
    <w:rsid w:val="7EBD2702"/>
    <w:rsid w:val="7EBF6E18"/>
    <w:rsid w:val="7EC165B1"/>
    <w:rsid w:val="7EC254F0"/>
    <w:rsid w:val="7EC54026"/>
    <w:rsid w:val="7EC56978"/>
    <w:rsid w:val="7EC85296"/>
    <w:rsid w:val="7EC925D4"/>
    <w:rsid w:val="7ECA24E3"/>
    <w:rsid w:val="7ECD2114"/>
    <w:rsid w:val="7ECD7C81"/>
    <w:rsid w:val="7ECE0A4F"/>
    <w:rsid w:val="7ECE207D"/>
    <w:rsid w:val="7ECF37B9"/>
    <w:rsid w:val="7ED252EC"/>
    <w:rsid w:val="7ED34406"/>
    <w:rsid w:val="7EE03879"/>
    <w:rsid w:val="7EE14488"/>
    <w:rsid w:val="7EE20DFE"/>
    <w:rsid w:val="7EE51435"/>
    <w:rsid w:val="7EE73BBC"/>
    <w:rsid w:val="7EE84DFA"/>
    <w:rsid w:val="7EE921BD"/>
    <w:rsid w:val="7EE97823"/>
    <w:rsid w:val="7EEC475B"/>
    <w:rsid w:val="7EF070C3"/>
    <w:rsid w:val="7EF21ABC"/>
    <w:rsid w:val="7EF34AAF"/>
    <w:rsid w:val="7EF640D5"/>
    <w:rsid w:val="7EF95FF2"/>
    <w:rsid w:val="7EFE5CAF"/>
    <w:rsid w:val="7EFF14A4"/>
    <w:rsid w:val="7F000C87"/>
    <w:rsid w:val="7F0138DA"/>
    <w:rsid w:val="7F013974"/>
    <w:rsid w:val="7F05194D"/>
    <w:rsid w:val="7F06388D"/>
    <w:rsid w:val="7F067F6C"/>
    <w:rsid w:val="7F0968D7"/>
    <w:rsid w:val="7F101A9D"/>
    <w:rsid w:val="7F140302"/>
    <w:rsid w:val="7F147D99"/>
    <w:rsid w:val="7F160FDB"/>
    <w:rsid w:val="7F163A3E"/>
    <w:rsid w:val="7F1811D1"/>
    <w:rsid w:val="7F1875E9"/>
    <w:rsid w:val="7F196FA9"/>
    <w:rsid w:val="7F1A4F83"/>
    <w:rsid w:val="7F1A693D"/>
    <w:rsid w:val="7F1B4E69"/>
    <w:rsid w:val="7F1C5EA2"/>
    <w:rsid w:val="7F1E67C3"/>
    <w:rsid w:val="7F1F4E74"/>
    <w:rsid w:val="7F1F601F"/>
    <w:rsid w:val="7F217F6A"/>
    <w:rsid w:val="7F230020"/>
    <w:rsid w:val="7F247BE7"/>
    <w:rsid w:val="7F2507F0"/>
    <w:rsid w:val="7F250B0B"/>
    <w:rsid w:val="7F2A1AFF"/>
    <w:rsid w:val="7F2A2FC3"/>
    <w:rsid w:val="7F2D213E"/>
    <w:rsid w:val="7F2E0871"/>
    <w:rsid w:val="7F2E7EDC"/>
    <w:rsid w:val="7F2F7A52"/>
    <w:rsid w:val="7F33233A"/>
    <w:rsid w:val="7F332635"/>
    <w:rsid w:val="7F333558"/>
    <w:rsid w:val="7F341092"/>
    <w:rsid w:val="7F354AC7"/>
    <w:rsid w:val="7F3740D0"/>
    <w:rsid w:val="7F385656"/>
    <w:rsid w:val="7F3C4697"/>
    <w:rsid w:val="7F3E045E"/>
    <w:rsid w:val="7F3E589C"/>
    <w:rsid w:val="7F3E6645"/>
    <w:rsid w:val="7F3F705A"/>
    <w:rsid w:val="7F3F7E38"/>
    <w:rsid w:val="7F417775"/>
    <w:rsid w:val="7F427B5B"/>
    <w:rsid w:val="7F43211F"/>
    <w:rsid w:val="7F4511BF"/>
    <w:rsid w:val="7F464C54"/>
    <w:rsid w:val="7F465DD7"/>
    <w:rsid w:val="7F470544"/>
    <w:rsid w:val="7F4B5BFA"/>
    <w:rsid w:val="7F4C0C31"/>
    <w:rsid w:val="7F4D474F"/>
    <w:rsid w:val="7F500C9A"/>
    <w:rsid w:val="7F510E72"/>
    <w:rsid w:val="7F537499"/>
    <w:rsid w:val="7F547932"/>
    <w:rsid w:val="7F5A574D"/>
    <w:rsid w:val="7F5A73E9"/>
    <w:rsid w:val="7F5C50DC"/>
    <w:rsid w:val="7F5F4C0B"/>
    <w:rsid w:val="7F6076A0"/>
    <w:rsid w:val="7F610E7F"/>
    <w:rsid w:val="7F61161D"/>
    <w:rsid w:val="7F61309D"/>
    <w:rsid w:val="7F6354F0"/>
    <w:rsid w:val="7F653B85"/>
    <w:rsid w:val="7F6844EB"/>
    <w:rsid w:val="7F692173"/>
    <w:rsid w:val="7F6A0968"/>
    <w:rsid w:val="7F6A702B"/>
    <w:rsid w:val="7F6B69D6"/>
    <w:rsid w:val="7F6B7463"/>
    <w:rsid w:val="7F6F3E23"/>
    <w:rsid w:val="7F7076F3"/>
    <w:rsid w:val="7F715BD8"/>
    <w:rsid w:val="7F7229F3"/>
    <w:rsid w:val="7F741AA4"/>
    <w:rsid w:val="7F745C87"/>
    <w:rsid w:val="7F7B2F4D"/>
    <w:rsid w:val="7F7B7314"/>
    <w:rsid w:val="7F7E501D"/>
    <w:rsid w:val="7F7F377D"/>
    <w:rsid w:val="7F864353"/>
    <w:rsid w:val="7F865073"/>
    <w:rsid w:val="7F8B730F"/>
    <w:rsid w:val="7F9061EB"/>
    <w:rsid w:val="7F91525E"/>
    <w:rsid w:val="7F91664B"/>
    <w:rsid w:val="7F923C4E"/>
    <w:rsid w:val="7F935AFD"/>
    <w:rsid w:val="7F957CEC"/>
    <w:rsid w:val="7F9654D3"/>
    <w:rsid w:val="7F984A6E"/>
    <w:rsid w:val="7F9B4572"/>
    <w:rsid w:val="7F9B4AA5"/>
    <w:rsid w:val="7F9D2B2C"/>
    <w:rsid w:val="7F9F0861"/>
    <w:rsid w:val="7FA00567"/>
    <w:rsid w:val="7FA721BA"/>
    <w:rsid w:val="7FAD78BF"/>
    <w:rsid w:val="7FB14CFA"/>
    <w:rsid w:val="7FB31F7A"/>
    <w:rsid w:val="7FB518AB"/>
    <w:rsid w:val="7FB65A07"/>
    <w:rsid w:val="7FB74AE1"/>
    <w:rsid w:val="7FB82CC9"/>
    <w:rsid w:val="7FBD6CD7"/>
    <w:rsid w:val="7FBE3D27"/>
    <w:rsid w:val="7FBE4156"/>
    <w:rsid w:val="7FBE5A7C"/>
    <w:rsid w:val="7FC2357C"/>
    <w:rsid w:val="7FC42F70"/>
    <w:rsid w:val="7FC67595"/>
    <w:rsid w:val="7FC8330D"/>
    <w:rsid w:val="7FC83F13"/>
    <w:rsid w:val="7FC9637E"/>
    <w:rsid w:val="7FCB576A"/>
    <w:rsid w:val="7FCC2E80"/>
    <w:rsid w:val="7FCC3231"/>
    <w:rsid w:val="7FCE6622"/>
    <w:rsid w:val="7FD00BDD"/>
    <w:rsid w:val="7FD42764"/>
    <w:rsid w:val="7FD46312"/>
    <w:rsid w:val="7FD624AF"/>
    <w:rsid w:val="7FD64F51"/>
    <w:rsid w:val="7FD74E45"/>
    <w:rsid w:val="7FD83BE3"/>
    <w:rsid w:val="7FD96C9D"/>
    <w:rsid w:val="7FDA63AB"/>
    <w:rsid w:val="7FDB06E7"/>
    <w:rsid w:val="7FDB12C0"/>
    <w:rsid w:val="7FDB1A6F"/>
    <w:rsid w:val="7FDD6CF8"/>
    <w:rsid w:val="7FDD7C84"/>
    <w:rsid w:val="7FE10CCD"/>
    <w:rsid w:val="7FE20616"/>
    <w:rsid w:val="7FE65336"/>
    <w:rsid w:val="7FE73DCF"/>
    <w:rsid w:val="7FEC28D4"/>
    <w:rsid w:val="7FEE48D7"/>
    <w:rsid w:val="7FF03F2C"/>
    <w:rsid w:val="7FF241BD"/>
    <w:rsid w:val="7FF4464C"/>
    <w:rsid w:val="7FF90EC3"/>
    <w:rsid w:val="DE15EC57"/>
    <w:rsid w:val="EF5E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Document Map"/>
    <w:basedOn w:val="1"/>
    <w:link w:val="13"/>
    <w:semiHidden/>
    <w:qFormat/>
    <w:uiPriority w:val="99"/>
    <w:pPr>
      <w:shd w:val="clear" w:color="auto" w:fill="000080"/>
    </w:p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99"/>
    <w:rPr>
      <w:rFonts w:cs="Times New Roman"/>
      <w:b/>
    </w:rPr>
  </w:style>
  <w:style w:type="character" w:customStyle="1" w:styleId="12">
    <w:name w:val="Heading 1 Char"/>
    <w:basedOn w:val="10"/>
    <w:link w:val="3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3">
    <w:name w:val="Document Map Char"/>
    <w:basedOn w:val="10"/>
    <w:link w:val="6"/>
    <w:semiHidden/>
    <w:qFormat/>
    <w:locked/>
    <w:uiPriority w:val="99"/>
    <w:rPr>
      <w:rFonts w:cs="Times New Roman"/>
      <w:sz w:val="2"/>
    </w:rPr>
  </w:style>
  <w:style w:type="paragraph" w:customStyle="1" w:styleId="14">
    <w:name w:val="Other|1"/>
    <w:basedOn w:val="1"/>
    <w:qFormat/>
    <w:uiPriority w:val="99"/>
    <w:pPr>
      <w:spacing w:line="388" w:lineRule="auto"/>
      <w:ind w:firstLine="400"/>
    </w:pPr>
    <w:rPr>
      <w:rFonts w:ascii="宋体" w:hAnsi="宋体" w:cs="宋体"/>
      <w:sz w:val="30"/>
      <w:szCs w:val="30"/>
    </w:rPr>
  </w:style>
  <w:style w:type="paragraph" w:customStyle="1" w:styleId="15">
    <w:name w:val="Body text|1"/>
    <w:basedOn w:val="1"/>
    <w:qFormat/>
    <w:uiPriority w:val="99"/>
    <w:pPr>
      <w:spacing w:line="388" w:lineRule="auto"/>
      <w:ind w:firstLine="400"/>
    </w:pPr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458</Words>
  <Characters>466</Characters>
  <Lines>0</Lines>
  <Paragraphs>0</Paragraphs>
  <TotalTime>1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2023-09-20T22:47:00Z</dcterms:created>
  <dc:creator>1dj</dc:creator>
  <cp:lastModifiedBy>lili</cp:lastModifiedBy>
  <dcterms:modified xsi:type="dcterms:W3CDTF">2026-09-30T08:31:12Z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7E675F6EB792441BB10278C423A7BE21_13</vt:lpwstr>
  </property>
  <property fmtid="{D5CDD505-2E9C-101B-9397-08002B2CF9AE}" pid="4" name="KSOTemplateDocerSaveRecord">
    <vt:lpwstr>eyJoZGlkIjoiNTM5MDE3OGZlMmZmZTM5MDdmMjJmODVhNmM4NDEzYjkiLCJ1c2VySWQiOiI0MzQyMzc2NzIifQ==</vt:lpwstr>
  </property>
</Properties>
</file>